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g" ContentType="image/jp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0" w:after="0" w:line="190" w:lineRule="exact"/>
        <w:jc w:val="left"/>
        <w:rPr>
          <w:sz w:val="19"/>
          <w:szCs w:val="19"/>
        </w:rPr>
      </w:pPr>
      <w:rPr/>
      <w:r>
        <w:rPr/>
        <w:pict>
          <v:group style="position:absolute;margin-left:22.332626pt;margin-top:339.89801pt;width:.1pt;height:115.60199pt;mso-position-horizontal-relative:page;mso-position-vertical-relative:page;z-index:-463" coordorigin="447,6798" coordsize="2,2312">
            <v:shape style="position:absolute;left:447;top:6798;width:2;height:2312" coordorigin="447,6798" coordsize="0,2312" path="m447,9110l447,6798e" filled="f" stroked="t" strokeweight=".585938pt" strokecolor="#0000FF">
              <v:path arrowok="t"/>
            </v:shape>
          </v:group>
          <w10:wrap type="none"/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3.709483pt;margin-top:338.894806pt;width:10.0pt;height:348.605194pt;mso-position-horizontal-relative:page;mso-position-vertical-relative:page;z-index:-461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184" w:lineRule="exact"/>
                    <w:ind w:left="20" w:right="-44"/>
                    <w:jc w:val="left"/>
                    <w:rPr>
                      <w:rFonts w:ascii="Arial" w:hAnsi="Arial" w:cs="Arial" w:eastAsia="Arial"/>
                      <w:sz w:val="16"/>
                      <w:szCs w:val="16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Podeu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validar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obtenir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la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versió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electrònica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d'aquest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hyperlink r:id="rId7"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http://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www.ajmanre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sa.cat/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validar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00"/>
                        <w:spacing w:val="0"/>
                        <w:w w:val="100"/>
                      </w:rPr>
                    </w:r>
                  </w:hyperlink>
                </w:p>
              </w:txbxContent>
            </v:textbox>
          </v:shape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2.899168pt;margin-top:159.506699pt;width:11.0pt;height:156.945288pt;mso-position-horizontal-relative:page;mso-position-vertical-relative:page;z-index:-460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204" w:lineRule="exact"/>
                    <w:ind w:left="20" w:right="-47"/>
                    <w:jc w:val="left"/>
                    <w:rPr>
                      <w:rFonts w:ascii="Arial" w:hAnsi="Arial" w:cs="Arial" w:eastAsia="Arial"/>
                      <w:sz w:val="18"/>
                      <w:szCs w:val="18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Número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Referència: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  <w:b/>
                      <w:bCs/>
                    </w:rPr>
                    <w:t>DYAKPZISBB4C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sz w:val="19"/>
          <w:szCs w:val="19"/>
        </w:rPr>
      </w:r>
    </w:p>
    <w:p>
      <w:pPr>
        <w:spacing w:before="39" w:after="0" w:line="240" w:lineRule="auto"/>
        <w:ind w:left="13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</w:rPr>
        <w:t>Servei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rets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Socials</w:t>
      </w:r>
    </w:p>
    <w:p>
      <w:pPr>
        <w:spacing w:before="0" w:after="0" w:line="240" w:lineRule="auto"/>
        <w:ind w:left="13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</w:rPr>
        <w:t>Regidoria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delegada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d’Habitatge,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Centre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Hi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òric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Llicències</w:t>
      </w:r>
    </w:p>
    <w:p>
      <w:pPr>
        <w:spacing w:before="0" w:after="0" w:line="240" w:lineRule="auto"/>
        <w:ind w:left="13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</w:rPr>
        <w:t>SUB.BCO</w:t>
      </w:r>
      <w:r>
        <w:rPr>
          <w:rFonts w:ascii="Arial" w:hAnsi="Arial" w:cs="Arial" w:eastAsia="Arial"/>
          <w:sz w:val="16"/>
          <w:szCs w:val="16"/>
          <w:spacing w:val="-7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2024000005</w:t>
      </w:r>
    </w:p>
    <w:p>
      <w:pPr>
        <w:spacing w:before="4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8" w:lineRule="exact"/>
        <w:ind w:left="138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/>
        <w:pict>
          <v:group style="position:absolute;margin-left:69.450005pt;margin-top:13.898903pt;width:456.45pt;height:.1pt;mso-position-horizontal-relative:page;mso-position-vertical-relative:paragraph;z-index:-462" coordorigin="1389,278" coordsize="9129,2">
            <v:shape style="position:absolute;left:1389;top:278;width:9129;height:2" coordorigin="1389,278" coordsize="9129,0" path="m1389,278l10518,278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Resolució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32" w:after="0" w:line="240" w:lineRule="auto"/>
        <w:ind w:left="138" w:right="8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Carles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Garcia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Estany,</w:t>
      </w:r>
      <w:r>
        <w:rPr>
          <w:rFonts w:ascii="Arial" w:hAnsi="Arial" w:cs="Arial" w:eastAsia="Arial"/>
          <w:sz w:val="22"/>
          <w:szCs w:val="22"/>
          <w:spacing w:val="5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sisè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tinen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d’alcalde,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propo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5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regidor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delegat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d’Habitatge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Centre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òric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Llicènci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es,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Jesús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Alonso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Sáinz,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sobre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l’aprovació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convocatòria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dues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línies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matèria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d’Habitatge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resolució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segü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fonamen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anteceden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consideracions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s’exposen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continuació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: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6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38" w:right="8704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Fets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858" w:right="80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1.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acord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Ple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Corporació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maig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2021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van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aprovar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inicialme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específiques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reguladores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l’atorgamen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persones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propietàries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ampliar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cobe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ura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l’avalloguer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cas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d’impagamen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rendes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llogu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er,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d’aquells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habitatges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arrendats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mitjança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nt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qualsevol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programa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lloguer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social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municipal.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L’anunci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correspone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d’aquestes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publicar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Butlletí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Oficial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ví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ncia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Barcelona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9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juny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2021.</w:t>
      </w:r>
    </w:p>
    <w:p>
      <w:pPr>
        <w:spacing w:before="0" w:after="0" w:line="240" w:lineRule="auto"/>
        <w:ind w:left="858" w:right="8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Aquestes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van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esdevenir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definitives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cop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transcorreg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termini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d’exposició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pública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sense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s’hi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formulessin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al·legacions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impugnacions.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858" w:right="80" w:firstLine="-36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2.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acord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Ple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Corporació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17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març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2022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van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aprovar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inicialment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específiques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reguladores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l’atorgamen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etits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propietaris/àries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l’espera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recuperació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possessòria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d’habi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atge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conseqüència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deixen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sense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efecte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anteriors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bases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reguladores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aprovades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acord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plenari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maig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2021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L’anunci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corresponent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d’aque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bases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publicar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Butlletí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Oficial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Província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Barcelona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29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març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2022.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Aquestes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van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esdevenir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definitives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cop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transcorreg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ut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termini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d’exposició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pública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sense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s’hi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formulessin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al·legacions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impugnacions.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858" w:right="80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3.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subvenció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trobava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inclosa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Pla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estratègic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l’Ajuntamen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Manresa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període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2022-2023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dins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línia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“Programa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suport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persones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petit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enidores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d'estímul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participació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programes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municipals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d'habitatge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social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assequible”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fron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necessi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d'habi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atge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assequible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impulsar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polítiques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d'accés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habitatge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assequible.</w:t>
      </w:r>
    </w:p>
    <w:p>
      <w:pPr>
        <w:spacing w:before="0" w:after="0" w:line="240" w:lineRule="auto"/>
        <w:ind w:left="858" w:right="474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Aquest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estat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prorrogat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Resolució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l’Alcalde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núm.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795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22-01-2024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858" w:right="79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4.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Atès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existeixen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específiques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reguladores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aprovades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vista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orme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tècnic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emès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Secció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d’Habitatge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Desenvolupament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Comunitari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data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14-03-202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4,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procedeix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aprovar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convoca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òria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l’exercici</w:t>
      </w:r>
    </w:p>
    <w:p>
      <w:pPr>
        <w:spacing w:before="0" w:after="0" w:line="240" w:lineRule="auto"/>
        <w:ind w:left="858" w:right="7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2024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l’atorgament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esmen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amb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consignació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pressupostària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15.000,00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€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amb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càrrec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partida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1520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48004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pressup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municipal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vigent.</w:t>
      </w:r>
    </w:p>
    <w:p>
      <w:pPr>
        <w:jc w:val="both"/>
        <w:spacing w:after="0"/>
        <w:sectPr>
          <w:pgMar w:header="1222" w:footer="382" w:top="2460" w:bottom="580" w:left="1280" w:right="1280"/>
          <w:headerReference w:type="odd" r:id="rId5"/>
          <w:footerReference w:type="odd" r:id="rId6"/>
          <w:type w:val="continuous"/>
          <w:pgSz w:w="11920" w:h="16840"/>
        </w:sectPr>
      </w:pPr>
      <w:rPr/>
    </w:p>
    <w:p>
      <w:pPr>
        <w:spacing w:before="78" w:after="0" w:line="240" w:lineRule="auto"/>
        <w:ind w:left="838" w:right="60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5.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complimen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previsions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ablertes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Llei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38/2003,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17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novembre,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general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procedeix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amb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aque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acte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convocatòria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procediment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d’atorga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ment.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714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Fonaments</w:t>
      </w:r>
      <w:r>
        <w:rPr>
          <w:rFonts w:ascii="Arial" w:hAnsi="Arial" w:cs="Arial" w:eastAsia="Arial"/>
          <w:sz w:val="22"/>
          <w:szCs w:val="22"/>
          <w:spacing w:val="-1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Dret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838" w:right="60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1.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L’article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23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Llei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38/2003,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general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ermina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procedimen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concessió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s’iniciarà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sempre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ici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mitjança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convocatòria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aprovada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l’òrgan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competent,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desenvoluparà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procediment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concessió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convocades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segons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l’establert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aque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capítol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d’acord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amb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principis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Llei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39/2015,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Procediment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Administratiu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Comú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Administracions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públiques.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838" w:right="60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2.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L’article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45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Llei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39/2015,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abans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esmentad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a,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preveu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necessitat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publicació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d’aquells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actes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administratius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integrants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d’un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procedimen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selectiu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concurrència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competitiva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9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838" w:right="60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3.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L’article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14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mateix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legal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estableix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persones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jurídiques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relacionaran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amb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administracions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públiques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electrònicame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nt.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9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838" w:right="60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4.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L’article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18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Llei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38/2003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general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subvencions,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estableix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dades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nacional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operarà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com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ema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nacional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publicitat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d’acord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amb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aque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mateix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precep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icle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Llei,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administracions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publicaran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ormació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convocatòries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concedides.</w:t>
      </w:r>
    </w:p>
    <w:p>
      <w:pPr>
        <w:spacing w:before="9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838" w:right="60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5.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persones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beneficiàries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hauran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donar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publici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tat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ajudes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percebudes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ermes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condicions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establerts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Llei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estatal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19/2013,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9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desemb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re,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transparència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accés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ormació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pública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bon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govern;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així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com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Llei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Parlamen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alunya,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19/2014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29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desembre,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transparència,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accés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ormació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pública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govern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9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838" w:right="59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6.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tot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allò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previ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bases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específiques,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serà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d’aplicació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convoca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òria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l’Ordenança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General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l’Ajuntamen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Manresa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generals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orgament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formen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part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d’execució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pressup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municipal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2024,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Llei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estatal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38/2003,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eneral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Subvencions,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Reglament,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aprovat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Reial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Decre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887/2006,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legislació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règim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local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sobre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actuacions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foment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legislació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d’Hisendes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Locals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eneral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Pressupo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ària.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838" w:right="59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7.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qüestions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procedimentals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règim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jurídic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regulades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legislació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sectorial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aplicable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regeixen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Llei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estatal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39/2015,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procediment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administratiu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comú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administracions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públique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Llei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estatal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40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2015,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règim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jurídic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públic,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Llei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alana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26/2010,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règim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jurídic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procediment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administratiu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admini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racions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públiques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Catalunya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legislació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règim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local.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18" w:right="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exercici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competències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m'han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estat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conferides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delegació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uada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Resolució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l’Alcalde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núm.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11.378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23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juny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2023,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publicada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letí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Oficial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Província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Barcelona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27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juny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2023.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814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RESOLC: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PRIMER.</w:t>
      </w:r>
      <w:r>
        <w:rPr>
          <w:rFonts w:ascii="Arial" w:hAnsi="Arial" w:cs="Arial" w:eastAsia="Arial"/>
          <w:sz w:val="22"/>
          <w:szCs w:val="22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Aprovar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convocatòria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d’aquest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exercici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2024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l’atorgament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dues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línies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matèria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d’habitatge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continuació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s’indiquen,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règim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concurrència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compe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va,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amb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condicions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següents:</w:t>
      </w:r>
    </w:p>
    <w:p>
      <w:pPr>
        <w:jc w:val="both"/>
        <w:spacing w:after="0"/>
        <w:sectPr>
          <w:pgMar w:header="1222" w:footer="382" w:top="1340" w:bottom="280" w:left="1300" w:right="1300"/>
          <w:headerReference w:type="even" r:id="rId8"/>
          <w:footerReference w:type="even" r:id="rId9"/>
          <w:pgSz w:w="11920" w:h="16840"/>
        </w:sectPr>
      </w:pPr>
      <w:rPr/>
    </w:p>
    <w:p>
      <w:pPr>
        <w:spacing w:before="1" w:after="0" w:line="220" w:lineRule="exact"/>
        <w:jc w:val="left"/>
        <w:rPr>
          <w:sz w:val="22"/>
          <w:szCs w:val="22"/>
        </w:rPr>
      </w:pPr>
      <w:rPr/>
      <w:r>
        <w:rPr/>
        <w:pict>
          <v:group style="position:absolute;margin-left:22.332626pt;margin-top:339.89801pt;width:.1pt;height:115.60199pt;mso-position-horizontal-relative:page;mso-position-vertical-relative:page;z-index:-459" coordorigin="447,6798" coordsize="2,2312">
            <v:shape style="position:absolute;left:447;top:6798;width:2;height:2312" coordorigin="447,6798" coordsize="0,2312" path="m447,9110l447,6798e" filled="f" stroked="t" strokeweight=".585938pt" strokecolor="#0000FF">
              <v:path arrowok="t"/>
            </v:shape>
          </v:group>
          <w10:wrap type="none"/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3.709483pt;margin-top:338.894806pt;width:10.0pt;height:348.605194pt;mso-position-horizontal-relative:page;mso-position-vertical-relative:page;z-index:-458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184" w:lineRule="exact"/>
                    <w:ind w:left="20" w:right="-44"/>
                    <w:jc w:val="left"/>
                    <w:rPr>
                      <w:rFonts w:ascii="Arial" w:hAnsi="Arial" w:cs="Arial" w:eastAsia="Arial"/>
                      <w:sz w:val="16"/>
                      <w:szCs w:val="16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Podeu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validar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obtenir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la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versió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electrònica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d'aquest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hyperlink r:id="rId12"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http://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www.ajmanre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sa.cat/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validar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00"/>
                        <w:spacing w:val="0"/>
                        <w:w w:val="100"/>
                      </w:rPr>
                    </w:r>
                  </w:hyperlink>
                </w:p>
              </w:txbxContent>
            </v:textbox>
          </v:shape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2.899168pt;margin-top:159.506699pt;width:11.0pt;height:156.945288pt;mso-position-horizontal-relative:page;mso-position-vertical-relative:page;z-index:-457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204" w:lineRule="exact"/>
                    <w:ind w:left="20" w:right="-47"/>
                    <w:jc w:val="left"/>
                    <w:rPr>
                      <w:rFonts w:ascii="Arial" w:hAnsi="Arial" w:cs="Arial" w:eastAsia="Arial"/>
                      <w:sz w:val="18"/>
                      <w:szCs w:val="18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Número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Referència: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  <w:b/>
                      <w:bCs/>
                    </w:rPr>
                    <w:t>DYAKPZISBB4C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sz w:val="22"/>
          <w:szCs w:val="22"/>
        </w:rPr>
      </w:r>
    </w:p>
    <w:p>
      <w:pPr>
        <w:spacing w:before="32" w:after="0" w:line="240" w:lineRule="auto"/>
        <w:ind w:left="858" w:right="79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a)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4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persones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propietàries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ampliar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cobertura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l’avalloguer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d’impagament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rendes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llogu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d’aquells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habitatges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arrend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ats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jançant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qualsevol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programa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lloguer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social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municipal.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858" w:right="79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b)</w:t>
      </w:r>
      <w:r>
        <w:rPr>
          <w:rFonts w:ascii="Arial" w:hAnsi="Arial" w:cs="Arial" w:eastAsia="Arial"/>
          <w:sz w:val="22"/>
          <w:szCs w:val="22"/>
          <w:spacing w:val="1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petits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propie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aris/àries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l’espera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recuperació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possessòria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d’habitatges.</w:t>
      </w:r>
    </w:p>
    <w:p>
      <w:pPr>
        <w:spacing w:before="29" w:after="0" w:line="500" w:lineRule="atLeast"/>
        <w:ind w:left="280" w:right="2097" w:firstLine="-142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1.-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Condicions</w:t>
      </w:r>
      <w:r>
        <w:rPr>
          <w:rFonts w:ascii="Arial" w:hAnsi="Arial" w:cs="Arial" w:eastAsia="Arial"/>
          <w:sz w:val="22"/>
          <w:szCs w:val="22"/>
          <w:spacing w:val="-1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generals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comunes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dues</w:t>
      </w:r>
      <w:r>
        <w:rPr>
          <w:rFonts w:ascii="Arial" w:hAnsi="Arial" w:cs="Arial" w:eastAsia="Arial"/>
          <w:sz w:val="22"/>
          <w:szCs w:val="22"/>
          <w:spacing w:val="-5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lín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ies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subvencions: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Règim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juríd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ic: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40" w:lineRule="auto"/>
        <w:ind w:left="280" w:right="7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Aquestes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tenen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caràcter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voluntari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even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ual,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generen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dret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l’obtenció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anys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posteriors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poden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al·legar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preceden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40" w:lineRule="auto"/>
        <w:ind w:left="280" w:right="8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tot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allò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previst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aque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bases,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serà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d’aplicació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l’Ordenança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General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l’Ajuntame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Manre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generals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d’atorgament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formin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art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d’execució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pressupost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municipal,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Llei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estatal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38/200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General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Subvencions,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seu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Reglament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desenvolupa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ment,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aprovat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Reial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Decret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887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2006,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resta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dret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administratiu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privat.</w:t>
      </w:r>
    </w:p>
    <w:p>
      <w:pPr>
        <w:spacing w:before="0" w:after="0" w:line="240" w:lineRule="auto"/>
        <w:ind w:left="280" w:right="8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Correspondrà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l’Ajun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ament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Manresa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facu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ltat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resoldre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qualsevol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qüestió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pugui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presentar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relació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interpre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ació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d’aqu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bases.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280" w:right="615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b/>
          <w:bCs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Procediment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de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concessió: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40" w:lineRule="auto"/>
        <w:ind w:left="280" w:right="7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procediment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concessió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objecte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d’aquesta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convocatòria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serà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concurrència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compe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va.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280" w:right="649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w w:val="99"/>
          <w:b/>
          <w:bCs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Dotació</w:t>
      </w:r>
      <w:r>
        <w:rPr>
          <w:rFonts w:ascii="Arial" w:hAnsi="Arial" w:cs="Arial" w:eastAsia="Arial"/>
          <w:sz w:val="22"/>
          <w:szCs w:val="22"/>
          <w:spacing w:val="-9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pressupostària: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40" w:lineRule="auto"/>
        <w:ind w:left="280" w:right="8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L’Ajuntament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destinarà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aquestes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fins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total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15.000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00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euros,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faran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efectius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amb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càrrec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l’aplicació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pressupostària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úm.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1520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48004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pressup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municipal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vigent.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Aquesta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dotació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econòmica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podrà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objecte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d'ampliació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d'acord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amb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normativa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aplicable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segons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disponibil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itat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pressupostària.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280" w:right="4992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w w:val="99"/>
          <w:b/>
          <w:bCs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Termini</w:t>
      </w:r>
      <w:r>
        <w:rPr>
          <w:rFonts w:ascii="Arial" w:hAnsi="Arial" w:cs="Arial" w:eastAsia="Arial"/>
          <w:sz w:val="22"/>
          <w:szCs w:val="22"/>
          <w:spacing w:val="-9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pre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sentació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l·licituds: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40" w:lineRule="auto"/>
        <w:ind w:left="280" w:right="8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S’iniciarà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l’endemà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publicació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l’extracte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convocatòria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Butlle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tí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Oficial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ví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Barcelona,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prèvia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comunicació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Dades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Nacional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(BDNS).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S’estableix,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totes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ema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convocatòria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oberta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duran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l’any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2024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hagi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disponibili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pressupostària.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280" w:right="417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w w:val="99"/>
          <w:b/>
          <w:bCs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Lloc</w:t>
      </w:r>
      <w:r>
        <w:rPr>
          <w:rFonts w:ascii="Arial" w:hAnsi="Arial" w:cs="Arial" w:eastAsia="Arial"/>
          <w:sz w:val="22"/>
          <w:szCs w:val="22"/>
          <w:spacing w:val="-5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forma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de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prese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ta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ció</w:t>
      </w:r>
      <w:r>
        <w:rPr>
          <w:rFonts w:ascii="Arial" w:hAnsi="Arial" w:cs="Arial" w:eastAsia="Arial"/>
          <w:sz w:val="22"/>
          <w:szCs w:val="22"/>
          <w:spacing w:val="-5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de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les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sol·licitu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ds: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40" w:lineRule="auto"/>
        <w:ind w:left="258" w:right="7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sol·licitud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través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mitjans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electrònics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reali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zarà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ravés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electrònica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l’Ajuntament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Manresa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l’adreça</w:t>
      </w:r>
      <w:r>
        <w:rPr>
          <w:rFonts w:ascii="Arial" w:hAnsi="Arial" w:cs="Arial" w:eastAsia="Arial"/>
          <w:sz w:val="22"/>
          <w:szCs w:val="22"/>
          <w:color w:val="0070C0"/>
          <w:spacing w:val="0"/>
          <w:w w:val="100"/>
        </w:rPr>
        <w:t>:</w:t>
      </w:r>
      <w:r>
        <w:rPr>
          <w:rFonts w:ascii="Arial" w:hAnsi="Arial" w:cs="Arial" w:eastAsia="Arial"/>
          <w:sz w:val="22"/>
          <w:szCs w:val="22"/>
          <w:color w:val="0070C0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color w:val="0000FF"/>
          <w:spacing w:val="61"/>
          <w:w w:val="100"/>
        </w:rPr>
      </w:r>
      <w:hyperlink r:id="rId13"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http://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w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ww.manresa.cat/subve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ncions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</w:rPr>
        </w:r>
      </w:hyperlink>
      <w:r>
        <w:rPr>
          <w:rFonts w:ascii="Arial" w:hAnsi="Arial" w:cs="Arial" w:eastAsia="Arial"/>
          <w:sz w:val="22"/>
          <w:szCs w:val="22"/>
          <w:color w:val="0070C0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</w:r>
    </w:p>
    <w:p>
      <w:pPr>
        <w:spacing w:before="0" w:after="0" w:line="240" w:lineRule="auto"/>
        <w:ind w:left="258" w:right="7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persones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estan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obligades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presen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ar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instàncies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telemàtica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ment,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podran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presen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sol·licitud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igualme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través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jans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electrònics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bé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presencialme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l’Oficina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Municipal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d’Habitatge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(c.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Amigan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t,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núm.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5)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mitjança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nt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prèvia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trucant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telèfon</w:t>
      </w:r>
    </w:p>
    <w:p>
      <w:pPr>
        <w:spacing w:before="0" w:after="0" w:line="240" w:lineRule="auto"/>
        <w:ind w:left="258" w:right="292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938782382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horari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dilluns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divendres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9:00h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14:00h.</w:t>
      </w:r>
    </w:p>
    <w:p>
      <w:pPr>
        <w:spacing w:before="0" w:after="0" w:line="240" w:lineRule="auto"/>
        <w:ind w:left="258" w:right="7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Els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models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impresos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normali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za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sol·licitud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declaració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responsable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cada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línia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subvenció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podran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obtenir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l’Oficina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municipal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d’Habitatge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pàgina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web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municipal.</w:t>
      </w:r>
    </w:p>
    <w:p>
      <w:pPr>
        <w:spacing w:before="0" w:after="0" w:line="240" w:lineRule="auto"/>
        <w:ind w:left="258" w:right="2292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presentació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sol·licitud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implica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l’acceptació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bases.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Cada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sol·licitud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presentada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farà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referència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únicamen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habitatge.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280" w:right="2975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b/>
          <w:bCs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Rectificac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ó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de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defectes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omissions</w:t>
      </w:r>
      <w:r>
        <w:rPr>
          <w:rFonts w:ascii="Arial" w:hAnsi="Arial" w:cs="Arial" w:eastAsia="Arial"/>
          <w:sz w:val="22"/>
          <w:szCs w:val="22"/>
          <w:spacing w:val="-1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en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documentació: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jc w:val="both"/>
        <w:spacing w:after="0"/>
        <w:sectPr>
          <w:pgMar w:header="0" w:footer="0" w:top="2460" w:bottom="580" w:left="1280" w:right="1280"/>
          <w:headerReference w:type="odd" r:id="rId10"/>
          <w:footerReference w:type="odd" r:id="rId11"/>
          <w:pgSz w:w="11920" w:h="16840"/>
        </w:sectPr>
      </w:pPr>
      <w:rPr/>
    </w:p>
    <w:p>
      <w:pPr>
        <w:spacing w:before="78" w:after="0" w:line="240" w:lineRule="auto"/>
        <w:ind w:left="238" w:right="65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cas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documentació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presentada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sigui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incorrecta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incompleta,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d’acord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amb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icle</w:t>
      </w:r>
    </w:p>
    <w:p>
      <w:pPr>
        <w:spacing w:before="0" w:after="0" w:line="240" w:lineRule="auto"/>
        <w:ind w:left="23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68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Llei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39/201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5,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procediment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administratiu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comú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administracions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públiques,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requerirà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persona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sol·licitant,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ermini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10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dies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hàbils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dia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següen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notificació,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procedeixi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seva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rectificació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esmenes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necessàries,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amb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indicació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així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s’entendrà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desistida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seva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sol·licitud.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260" w:right="786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w w:val="99"/>
          <w:b/>
          <w:bCs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Resolució: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40" w:lineRule="auto"/>
        <w:ind w:left="23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resolució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d’atorgament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s’haurà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d’adoptar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termini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6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mesos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partir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l’endemà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finalització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termini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presentació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sol·licituds.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Transcorregut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termini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fixat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sense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s’hagi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resolució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expressa,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s’entendrà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desestimada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sol·licitud.</w:t>
      </w:r>
    </w:p>
    <w:p>
      <w:pPr>
        <w:spacing w:before="0" w:after="0" w:line="240" w:lineRule="auto"/>
        <w:ind w:left="23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resolució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d’atorgament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subvenció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determinarà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període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període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s,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xí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com,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és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cas,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pagament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bestretes.</w:t>
      </w:r>
    </w:p>
    <w:p>
      <w:pPr>
        <w:spacing w:before="0" w:after="0" w:line="240" w:lineRule="auto"/>
        <w:ind w:left="23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concedides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s’entendran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acceptades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plenament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ermes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condicions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estable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aquestes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ses,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si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termini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15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dies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hàbils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l’endemà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notificació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concessi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ó,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manifesta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part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persona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iciària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seva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renúncia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expressa.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260" w:right="694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b/>
          <w:bCs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Règim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de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recursos: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40" w:lineRule="auto"/>
        <w:ind w:left="23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resolució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procediment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via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administrativa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contra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mateixa,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interposar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recurs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contenciós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administratiu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termini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mesos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comptar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següe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seva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notificació.</w:t>
      </w:r>
    </w:p>
    <w:p>
      <w:pPr>
        <w:spacing w:before="0" w:after="0" w:line="240" w:lineRule="auto"/>
        <w:ind w:left="23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Alternativament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forma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potestativa,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podrà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interposar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recurs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reposició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davant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mateix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òrgan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ctat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l’acte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termini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d’un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mes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comptar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dia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següe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seva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notificació.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260" w:right="533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w w:val="99"/>
          <w:b/>
          <w:bCs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Mitjans</w:t>
      </w:r>
      <w:r>
        <w:rPr>
          <w:rFonts w:ascii="Arial" w:hAnsi="Arial" w:cs="Arial" w:eastAsia="Arial"/>
          <w:sz w:val="22"/>
          <w:szCs w:val="22"/>
          <w:spacing w:val="-8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notificació</w:t>
      </w:r>
      <w:r>
        <w:rPr>
          <w:rFonts w:ascii="Arial" w:hAnsi="Arial" w:cs="Arial" w:eastAsia="Arial"/>
          <w:sz w:val="22"/>
          <w:szCs w:val="22"/>
          <w:spacing w:val="-12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publicació: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40" w:lineRule="auto"/>
        <w:ind w:left="23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resolució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sol·licitud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notificarà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interessats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qualsevol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mitjans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previstos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Llei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estatal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39/2015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termini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màxim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dies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data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d’aprovació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resolució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tanmateix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s’enviarà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Dades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Nacional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(BDNS)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seva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publicació,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d’acord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amb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s’estableix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icle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Llei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estatal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38/2003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260" w:right="5301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b/>
          <w:bCs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Efectes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fisc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als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les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bvencions: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40" w:lineRule="auto"/>
        <w:ind w:left="23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conformitat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amb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l’article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33.1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Llei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35/2006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l’impost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sobre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renda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persones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físiques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(IRPF),</w:t>
      </w:r>
      <w:r>
        <w:rPr>
          <w:rFonts w:ascii="Arial" w:hAnsi="Arial" w:cs="Arial" w:eastAsia="Arial"/>
          <w:sz w:val="22"/>
          <w:szCs w:val="22"/>
          <w:spacing w:val="5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s’obté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desenvolupament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d’una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activitat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econòmica,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tenen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consideració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guanys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patrimonials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efectes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l’IRPF.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conseqüència,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l’impo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subvenció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està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subjecte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tributació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l’IRPF,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amb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obligació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tributària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presentar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declaració.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18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2.-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Condicions</w:t>
      </w:r>
      <w:r>
        <w:rPr>
          <w:rFonts w:ascii="Arial" w:hAnsi="Arial" w:cs="Arial" w:eastAsia="Arial"/>
          <w:sz w:val="22"/>
          <w:szCs w:val="22"/>
          <w:spacing w:val="-1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particulars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cadasc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una</w:t>
      </w:r>
      <w:r>
        <w:rPr>
          <w:rFonts w:ascii="Arial" w:hAnsi="Arial" w:cs="Arial" w:eastAsia="Arial"/>
          <w:sz w:val="22"/>
          <w:szCs w:val="22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líni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subvenció: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478" w:right="59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a)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4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SUBVENCIONS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LES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PERSONES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PROPIETÀRIES</w:t>
      </w:r>
      <w:r>
        <w:rPr>
          <w:rFonts w:ascii="Arial" w:hAnsi="Arial" w:cs="Arial" w:eastAsia="Arial"/>
          <w:sz w:val="22"/>
          <w:szCs w:val="22"/>
          <w:spacing w:val="-15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PER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AMPLIAR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COBERTURA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2"/>
          <w:szCs w:val="22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’AVA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LLOGUER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EN</w:t>
      </w:r>
      <w:r>
        <w:rPr>
          <w:rFonts w:ascii="Arial" w:hAnsi="Arial" w:cs="Arial" w:eastAsia="Arial"/>
          <w:sz w:val="22"/>
          <w:szCs w:val="22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CAS</w:t>
      </w:r>
      <w:r>
        <w:rPr>
          <w:rFonts w:ascii="Arial" w:hAnsi="Arial" w:cs="Arial" w:eastAsia="Arial"/>
          <w:sz w:val="22"/>
          <w:szCs w:val="22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D’IMPAGAMENT</w:t>
      </w:r>
      <w:r>
        <w:rPr>
          <w:rFonts w:ascii="Arial" w:hAnsi="Arial" w:cs="Arial" w:eastAsia="Arial"/>
          <w:sz w:val="22"/>
          <w:szCs w:val="22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2"/>
          <w:szCs w:val="22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RENDES</w:t>
      </w:r>
      <w:r>
        <w:rPr>
          <w:rFonts w:ascii="Arial" w:hAnsi="Arial" w:cs="Arial" w:eastAsia="Arial"/>
          <w:sz w:val="22"/>
          <w:szCs w:val="22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2"/>
          <w:szCs w:val="22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LLOGUER,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D’AQUELLS</w:t>
      </w:r>
      <w:r>
        <w:rPr>
          <w:rFonts w:ascii="Arial" w:hAnsi="Arial" w:cs="Arial" w:eastAsia="Arial"/>
          <w:sz w:val="22"/>
          <w:szCs w:val="22"/>
          <w:spacing w:val="3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ABITATGES</w:t>
      </w:r>
      <w:r>
        <w:rPr>
          <w:rFonts w:ascii="Arial" w:hAnsi="Arial" w:cs="Arial" w:eastAsia="Arial"/>
          <w:sz w:val="22"/>
          <w:szCs w:val="22"/>
          <w:spacing w:val="3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ARRENDATS</w:t>
      </w:r>
      <w:r>
        <w:rPr>
          <w:rFonts w:ascii="Arial" w:hAnsi="Arial" w:cs="Arial" w:eastAsia="Arial"/>
          <w:sz w:val="22"/>
          <w:szCs w:val="22"/>
          <w:spacing w:val="4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MITJANÇANT</w:t>
      </w:r>
      <w:r>
        <w:rPr>
          <w:rFonts w:ascii="Arial" w:hAnsi="Arial" w:cs="Arial" w:eastAsia="Arial"/>
          <w:sz w:val="22"/>
          <w:szCs w:val="22"/>
          <w:spacing w:val="4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QUA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LSEVOL</w:t>
      </w:r>
      <w:r>
        <w:rPr>
          <w:rFonts w:ascii="Arial" w:hAnsi="Arial" w:cs="Arial" w:eastAsia="Arial"/>
          <w:sz w:val="22"/>
          <w:szCs w:val="22"/>
          <w:spacing w:val="3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PROG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RAMA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LLOG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SOCIAL</w:t>
      </w:r>
      <w:r>
        <w:rPr>
          <w:rFonts w:ascii="Arial" w:hAnsi="Arial" w:cs="Arial" w:eastAsia="Arial"/>
          <w:sz w:val="22"/>
          <w:szCs w:val="22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MUN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IPAL.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87.450005pt;margin-top:12.748909pt;width:438.499989pt;height:.1pt;mso-position-horizontal-relative:page;mso-position-vertical-relative:paragraph;z-index:-456" coordorigin="1749,255" coordsize="8770,2">
            <v:shape style="position:absolute;left:1749;top:255;width:8770;height:2" coordorigin="1749,255" coordsize="8770,0" path="m1749,255l10519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OBJECTE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INA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LITAT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47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Aquesta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òria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té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objecte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concedir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ampliar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cobertura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l’impagament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rendes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lloguer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propietàries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icipin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programes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lloguer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borsa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mediació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gestionada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societat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Rehabilitació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Urbana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mitjançan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extensió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mesos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cobertura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l’Avalloguer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ionat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itat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Catalunya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Mar w:header="1222" w:footer="382" w:top="1340" w:bottom="280" w:left="1300" w:right="1300"/>
          <w:headerReference w:type="even" r:id="rId14"/>
          <w:footerReference w:type="even" r:id="rId15"/>
          <w:pgSz w:w="11920" w:h="16840"/>
        </w:sectPr>
      </w:pPr>
      <w:rPr/>
    </w:p>
    <w:p>
      <w:pPr>
        <w:spacing w:before="0" w:after="0" w:line="240" w:lineRule="auto"/>
        <w:ind w:left="498" w:right="83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22.332626pt;margin-top:339.89801pt;width:.1pt;height:115.60199pt;mso-position-horizontal-relative:page;mso-position-vertical-relative:page;z-index:-455" coordorigin="447,6798" coordsize="2,2312">
            <v:shape style="position:absolute;left:447;top:6798;width:2;height:2312" coordorigin="447,6798" coordsize="0,2312" path="m447,9110l447,6798e" filled="f" stroked="t" strokeweight=".585938pt" strokecolor="#0000FF">
              <v:path arrowok="t"/>
            </v:shape>
          </v:group>
          <w10:wrap type="none"/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3.709483pt;margin-top:338.894806pt;width:10.0pt;height:348.605194pt;mso-position-horizontal-relative:page;mso-position-vertical-relative:page;z-index:-451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184" w:lineRule="exact"/>
                    <w:ind w:left="20" w:right="-44"/>
                    <w:jc w:val="left"/>
                    <w:rPr>
                      <w:rFonts w:ascii="Arial" w:hAnsi="Arial" w:cs="Arial" w:eastAsia="Arial"/>
                      <w:sz w:val="16"/>
                      <w:szCs w:val="16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Podeu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validar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obtenir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la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versió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electrònica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d'aquest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hyperlink r:id="rId18"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http://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www.ajmanre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sa.cat/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validar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00"/>
                        <w:spacing w:val="0"/>
                        <w:w w:val="100"/>
                      </w:rPr>
                    </w:r>
                  </w:hyperlink>
                </w:p>
              </w:txbxContent>
            </v:textbox>
          </v:shape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2.899168pt;margin-top:159.506699pt;width:11.0pt;height:156.945288pt;mso-position-horizontal-relative:page;mso-position-vertical-relative:page;z-index:-450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204" w:lineRule="exact"/>
                    <w:ind w:left="20" w:right="-47"/>
                    <w:jc w:val="left"/>
                    <w:rPr>
                      <w:rFonts w:ascii="Arial" w:hAnsi="Arial" w:cs="Arial" w:eastAsia="Arial"/>
                      <w:sz w:val="18"/>
                      <w:szCs w:val="18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Número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Referència: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  <w:b/>
                      <w:bCs/>
                    </w:rPr>
                    <w:t>DYAKPZISBB4C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convocatòria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reguladores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específiques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aprovades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inicialment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Corporació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sessió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maig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2021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publicades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Butll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etí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Oficial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Província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Barcelona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9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juny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98" w:right="8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reguladores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consul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pàgina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W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FF"/>
          <w:spacing w:val="0"/>
          <w:w w:val="99"/>
        </w:rPr>
      </w:r>
      <w:hyperlink r:id="rId19"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  <w:t>http://</w:t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  <w:t>w</w:t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  <w:t>ww.manresa.cat/subve</w:t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  <w:t>ncions</w:t>
        </w:r>
        <w:r>
          <w:rPr>
            <w:rFonts w:ascii="Arial" w:hAnsi="Arial" w:cs="Arial" w:eastAsia="Arial"/>
            <w:sz w:val="20"/>
            <w:szCs w:val="20"/>
            <w:color w:val="0000FF"/>
            <w:spacing w:val="-4"/>
            <w:w w:val="100"/>
          </w:rPr>
          <w:t> </w:t>
        </w:r>
      </w:hyperlink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color w:val="00000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color w:val="00000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l’Oficina</w:t>
      </w:r>
      <w:r>
        <w:rPr>
          <w:rFonts w:ascii="Arial" w:hAnsi="Arial" w:cs="Arial" w:eastAsia="Arial"/>
          <w:sz w:val="20"/>
          <w:szCs w:val="20"/>
          <w:color w:val="00000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color w:val="00000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d’Habitatge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–</w:t>
      </w:r>
      <w:r>
        <w:rPr>
          <w:rFonts w:ascii="Arial" w:hAnsi="Arial" w:cs="Arial" w:eastAsia="Arial"/>
          <w:sz w:val="20"/>
          <w:szCs w:val="20"/>
          <w:color w:val="00000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c/</w:t>
      </w:r>
      <w:r>
        <w:rPr>
          <w:rFonts w:ascii="Arial" w:hAnsi="Arial" w:cs="Arial" w:eastAsia="Arial"/>
          <w:sz w:val="20"/>
          <w:szCs w:val="20"/>
          <w:color w:val="00000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Amig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ant,</w:t>
      </w:r>
      <w:r>
        <w:rPr>
          <w:rFonts w:ascii="Arial" w:hAnsi="Arial" w:cs="Arial" w:eastAsia="Arial"/>
          <w:sz w:val="20"/>
          <w:szCs w:val="20"/>
          <w:color w:val="00000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núm.</w:t>
      </w:r>
      <w:r>
        <w:rPr>
          <w:rFonts w:ascii="Arial" w:hAnsi="Arial" w:cs="Arial" w:eastAsia="Arial"/>
          <w:sz w:val="20"/>
          <w:szCs w:val="20"/>
          <w:color w:val="00000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5</w:t>
      </w:r>
      <w:r>
        <w:rPr>
          <w:rFonts w:ascii="Arial" w:hAnsi="Arial" w:cs="Arial" w:eastAsia="Arial"/>
          <w:sz w:val="20"/>
          <w:szCs w:val="20"/>
          <w:color w:val="00000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–</w:t>
      </w:r>
      <w:r>
        <w:rPr>
          <w:rFonts w:ascii="Arial" w:hAnsi="Arial" w:cs="Arial" w:eastAsia="Arial"/>
          <w:sz w:val="20"/>
          <w:szCs w:val="20"/>
          <w:color w:val="00000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Tel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</w:r>
    </w:p>
    <w:p>
      <w:pPr>
        <w:spacing w:before="0" w:after="0" w:line="240" w:lineRule="auto"/>
        <w:ind w:left="498" w:right="774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938782382.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6" w:lineRule="exact"/>
        <w:ind w:left="498" w:right="7888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87.450005pt;margin-top:12.748909pt;width:438.499989pt;height:.1pt;mso-position-horizontal-relative:page;mso-position-vertical-relative:paragraph;z-index:-454" coordorigin="1749,255" coordsize="8770,2">
            <v:shape style="position:absolute;left:1749;top:255;width:8770;height:2" coordorigin="1749,255" coordsize="8770,0" path="m1749,255l10519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QUANTIA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498" w:right="83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L’imp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calcularà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raó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renda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prevista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contracte,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actuali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zacions.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98" w:right="84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cap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cas,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suma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mensualitats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cobertes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sistemes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garanties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pot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superior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mensual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itats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degudes.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6" w:lineRule="exact"/>
        <w:ind w:left="49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87.450005pt;margin-top:12.748894pt;width:438.499989pt;height:.1pt;mso-position-horizontal-relative:page;mso-position-vertical-relative:paragraph;z-index:-453" coordorigin="1749,255" coordsize="8770,2">
            <v:shape style="position:absolute;left:1749;top:255;width:8770;height:2" coordorigin="1749,255" coordsize="8770,0" path="m1749,255l10519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REQUISITS</w:t>
      </w:r>
      <w:r>
        <w:rPr>
          <w:rFonts w:ascii="Arial" w:hAnsi="Arial" w:cs="Arial" w:eastAsia="Arial"/>
          <w:sz w:val="20"/>
          <w:szCs w:val="20"/>
          <w:spacing w:val="-1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SOL·LICIT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UD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498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Podran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ísiques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jurídiques,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formin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sector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siguin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usufructuàries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sobre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reuneixin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condicions: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218" w:right="84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propietària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ular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trobi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compliment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obligacions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tributàries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Seguretat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218" w:right="83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b.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hagi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incorregut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falses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declaracions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facilitar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informació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exigida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participar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òria.</w:t>
      </w:r>
    </w:p>
    <w:p>
      <w:pPr>
        <w:spacing w:before="0" w:after="0" w:line="240" w:lineRule="auto"/>
        <w:ind w:left="1218" w:right="84" w:firstLine="-360"/>
        <w:jc w:val="left"/>
        <w:tabs>
          <w:tab w:pos="12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trobi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incurs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cap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prohibició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rebre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previst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98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queden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excloses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siques,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jurídiques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financeres,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considerades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tenido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estableixi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legislació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vigent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moment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d’aprovar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òria.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98" w:right="8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podran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partir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beneficiària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tingui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concedida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favorable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cobrament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l’Avalloguer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eneralitat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l’anual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98" w:right="597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2024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l’últim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trimestre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2023.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498" w:right="4854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87.450005pt;margin-top:12.748878pt;width:438.499989pt;height:.1pt;mso-position-horizontal-relative:page;mso-position-vertical-relative:paragraph;z-index:-452" coordorigin="1749,255" coordsize="8770,2">
            <v:shape style="position:absolute;left:1749;top:255;width:8770;height:2" coordorigin="1749,255" coordsize="8770,0" path="m1749,255l10519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REQUISITS</w:t>
      </w:r>
      <w:r>
        <w:rPr>
          <w:rFonts w:ascii="Arial" w:hAnsi="Arial" w:cs="Arial" w:eastAsia="Arial"/>
          <w:sz w:val="20"/>
          <w:szCs w:val="20"/>
          <w:spacing w:val="-1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EF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ER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ENTS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L’HAB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ITATGE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498" w:right="83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Podran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l’Avalloguer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arrendadors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titulars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contracte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lloguer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compleixin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següents: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206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Habitatges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llogats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través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qualsevol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programa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utela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pública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garan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(borsa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mediació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lloguer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lloguer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masoveria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urbana,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etc.).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206" w:right="15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2.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compleixi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establerts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acollir-se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l’Avalloguer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eneralitat.</w:t>
      </w:r>
    </w:p>
    <w:p>
      <w:pPr>
        <w:spacing w:before="0" w:after="0" w:line="240" w:lineRule="auto"/>
        <w:ind w:left="1206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3.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arrendadora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hagi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instat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obtingut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sentència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judicial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contracte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recuperació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pagament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renda.</w:t>
      </w:r>
    </w:p>
    <w:p>
      <w:pPr>
        <w:spacing w:before="0" w:after="0" w:line="240" w:lineRule="auto"/>
        <w:ind w:left="1206" w:right="8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4.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haver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demanda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arribin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acord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extrajudicial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comporti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recuperació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possessió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propietari,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l’Avalloguer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també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operatiu,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mensualitats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impagades.</w:t>
      </w:r>
    </w:p>
    <w:p>
      <w:pPr>
        <w:spacing w:before="0" w:after="0" w:line="240" w:lineRule="auto"/>
        <w:ind w:left="1206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5.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Disposar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favorable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cobrament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l’Avalloguer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Generalitat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l’Institut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Català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Sòl,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durant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l’anualitat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2024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l’últim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trimestre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2023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Mar w:header="0" w:footer="0" w:top="2460" w:bottom="580" w:left="1280" w:right="1280"/>
          <w:headerReference w:type="odd" r:id="rId16"/>
          <w:footerReference w:type="odd" r:id="rId17"/>
          <w:pgSz w:w="11920" w:h="16840"/>
        </w:sectPr>
      </w:pPr>
      <w:rPr/>
    </w:p>
    <w:p>
      <w:pPr>
        <w:spacing w:before="78" w:after="0" w:line="240" w:lineRule="auto"/>
        <w:ind w:left="1186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87.450005pt;margin-top:141.143997pt;width:485.549976pt;height:.1pt;mso-position-horizontal-relative:page;mso-position-vertical-relative:page;z-index:-449" coordorigin="1749,2823" coordsize="9711,2">
            <v:shape style="position:absolute;left:1749;top:2823;width:9711;height:2" coordorigin="1749,2823" coordsize="9711,0" path="m1749,2823l11460,2823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6.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fiança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dipositada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recuperarà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independentment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cobrament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l’Avalloguer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preveu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l’article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13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Decret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147/199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7,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10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juny,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Registre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fiances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contractes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lloguer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finques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urbanes.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DOCUMEN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TS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QUE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HAN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D’AC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ANYAR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SOL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·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ICITUD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478" w:right="315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s’hi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d’adjun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següent: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826" w:right="-20"/>
        <w:jc w:val="left"/>
        <w:tabs>
          <w:tab w:pos="118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Còpia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DNI/NIE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CIF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sol·licitant.</w:t>
      </w:r>
    </w:p>
    <w:p>
      <w:pPr>
        <w:spacing w:before="15" w:after="0" w:line="230" w:lineRule="exact"/>
        <w:ind w:left="1186" w:right="63" w:firstLine="-360"/>
        <w:jc w:val="both"/>
        <w:tabs>
          <w:tab w:pos="118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Còpia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acreditatiu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poders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representant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l’entitat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jurídiques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DNI/NIE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signant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actuar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representan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l’empresa,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s’escau.</w:t>
      </w:r>
    </w:p>
    <w:p>
      <w:pPr>
        <w:spacing w:before="13" w:after="0" w:line="230" w:lineRule="exact"/>
        <w:ind w:left="1186" w:right="64" w:firstLine="-360"/>
        <w:jc w:val="both"/>
        <w:tabs>
          <w:tab w:pos="118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acredi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iva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titularitat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sobre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propietat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d’usdefrui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l’habitatge.</w:t>
      </w:r>
    </w:p>
    <w:p>
      <w:pPr>
        <w:spacing w:before="13" w:after="0" w:line="230" w:lineRule="exact"/>
        <w:ind w:left="1186" w:right="63" w:firstLine="-360"/>
        <w:jc w:val="both"/>
        <w:tabs>
          <w:tab w:pos="118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Declaració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responsable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sol·licitant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respecte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compliment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requisits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d’admissió,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sol·licitud.</w:t>
      </w:r>
    </w:p>
    <w:p>
      <w:pPr>
        <w:spacing w:before="13" w:after="0" w:line="230" w:lineRule="exact"/>
        <w:ind w:left="1186" w:right="63" w:firstLine="-360"/>
        <w:jc w:val="both"/>
        <w:tabs>
          <w:tab w:pos="118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acreditativa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d’altres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ajudes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concedides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mateixa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1" w:lineRule="exact"/>
        <w:ind w:left="826" w:right="-20"/>
        <w:jc w:val="left"/>
        <w:tabs>
          <w:tab w:pos="118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acredi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iva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abilitat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l’habitatge.</w:t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7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fer,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qualsevol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mome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telemàticament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altres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mitjans,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comprovacions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necessàries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verificar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conformitat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d’aquestes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declaracions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ades.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6" w:lineRule="exact"/>
        <w:ind w:left="478" w:right="5712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87.450005pt;margin-top:12.748878pt;width:438.450001pt;height:.1pt;mso-position-horizontal-relative:page;mso-position-vertical-relative:paragraph;z-index:-448" coordorigin="1749,255" coordsize="8769,2">
            <v:shape style="position:absolute;left:1749;top:255;width:8769;height:2" coordorigin="1749,255" coordsize="8769,0" path="m174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PROCEDIMENT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CONCESSIÓ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478" w:right="64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concessió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tramitarà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règim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concurrència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competitiva,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principis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l’article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8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Subvencions.</w:t>
      </w:r>
    </w:p>
    <w:p>
      <w:pPr>
        <w:spacing w:before="0" w:after="0" w:line="460" w:lineRule="atLeast"/>
        <w:ind w:left="478" w:right="63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Correspondrà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rucció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regidoria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delegada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L’encarregada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valoració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comissió</w:t>
      </w:r>
    </w:p>
    <w:p>
      <w:pPr>
        <w:spacing w:before="0" w:after="0" w:line="240" w:lineRule="auto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avaluadora: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546" w:right="-20"/>
        <w:jc w:val="left"/>
        <w:tabs>
          <w:tab w:pos="19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Regidor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deleg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Històric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Llicències</w:t>
      </w:r>
    </w:p>
    <w:p>
      <w:pPr>
        <w:spacing w:before="0" w:after="0" w:line="240" w:lineRule="auto"/>
        <w:ind w:left="1546" w:right="-20"/>
        <w:jc w:val="left"/>
        <w:tabs>
          <w:tab w:pos="19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Regidora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delegada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Grans</w:t>
      </w:r>
    </w:p>
    <w:p>
      <w:pPr>
        <w:spacing w:before="0" w:after="0" w:line="240" w:lineRule="auto"/>
        <w:ind w:left="1546" w:right="-20"/>
        <w:jc w:val="left"/>
        <w:tabs>
          <w:tab w:pos="19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Servei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Socials</w:t>
      </w:r>
    </w:p>
    <w:p>
      <w:pPr>
        <w:spacing w:before="0" w:after="0" w:line="240" w:lineRule="auto"/>
        <w:ind w:left="1546" w:right="-20"/>
        <w:jc w:val="left"/>
        <w:tabs>
          <w:tab w:pos="19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Secció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Desenvolupame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Comunitari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(OMH)</w:t>
      </w:r>
    </w:p>
    <w:p>
      <w:pPr>
        <w:spacing w:before="0" w:after="0" w:line="240" w:lineRule="auto"/>
        <w:ind w:left="1891" w:right="63" w:firstLine="-345"/>
        <w:jc w:val="left"/>
        <w:tabs>
          <w:tab w:pos="188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designada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Secció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uport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Central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l’Àrea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drets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serveis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actuarà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Secretària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comissió.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Emès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l’informe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comissió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tècnica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avaluadora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regidoria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delegada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emetrà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l’òrgan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competent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aprovarà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l’atorgame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denegació.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Aquesta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comissió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indrà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facultat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proposar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denegació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incompleixin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ablertes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6" w:lineRule="exact"/>
        <w:ind w:left="118" w:right="6517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909pt;width:456.499988pt;height:.1pt;mso-position-horizontal-relative:page;mso-position-vertical-relative:paragraph;z-index:-447" coordorigin="1389,255" coordsize="9130,2">
            <v:shape style="position:absolute;left:1389;top:255;width:9130;height:2" coordorigin="1389,255" coordsize="9130,0" path="m1389,255l10519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CRITERIS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D’ATORGAMENT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resoldran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cronològic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s'hagin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efectuat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verificacions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oportunes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respecte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establerts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reguladores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específiques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exhaurir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L’empresa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FOMENT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REHABILITACIÓ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URBANA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MANRESA,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S.A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(FO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RUM)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gestor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programes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lloguer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tutelats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l’Agència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Catalunya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confirmarà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cobrament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propietari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l’Avalloguer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Generalitat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veri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icarà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l’Oficina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nombre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rendes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penden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cobrament,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dades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propietari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bancàries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l’ingrés.</w:t>
      </w:r>
    </w:p>
    <w:p>
      <w:pPr>
        <w:jc w:val="both"/>
        <w:spacing w:after="0"/>
        <w:sectPr>
          <w:pgMar w:header="1222" w:footer="382" w:top="1340" w:bottom="280" w:left="1300" w:right="1300"/>
          <w:headerReference w:type="even" r:id="rId20"/>
          <w:footerReference w:type="even" r:id="rId21"/>
          <w:pgSz w:w="11920" w:h="16840"/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/>
        <w:pict>
          <v:group style="position:absolute;margin-left:22.332626pt;margin-top:339.89801pt;width:.1pt;height:115.60199pt;mso-position-horizontal-relative:page;mso-position-vertical-relative:page;z-index:-446" coordorigin="447,6798" coordsize="2,2312">
            <v:shape style="position:absolute;left:447;top:6798;width:2;height:2312" coordorigin="447,6798" coordsize="0,2312" path="m447,9110l447,6798e" filled="f" stroked="t" strokeweight=".585938pt" strokecolor="#0000FF">
              <v:path arrowok="t"/>
            </v:shape>
          </v:group>
          <w10:wrap type="none"/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3.709483pt;margin-top:338.894806pt;width:10.0pt;height:348.605194pt;mso-position-horizontal-relative:page;mso-position-vertical-relative:page;z-index:-442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184" w:lineRule="exact"/>
                    <w:ind w:left="20" w:right="-44"/>
                    <w:jc w:val="left"/>
                    <w:rPr>
                      <w:rFonts w:ascii="Arial" w:hAnsi="Arial" w:cs="Arial" w:eastAsia="Arial"/>
                      <w:sz w:val="16"/>
                      <w:szCs w:val="16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Podeu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validar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obtenir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la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versió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electrònica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d'aquest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hyperlink r:id="rId24"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http://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www.ajmanre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sa.cat/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validar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00"/>
                        <w:spacing w:val="0"/>
                        <w:w w:val="100"/>
                      </w:rPr>
                    </w:r>
                  </w:hyperlink>
                </w:p>
              </w:txbxContent>
            </v:textbox>
          </v:shape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2.899168pt;margin-top:159.506699pt;width:11.0pt;height:156.945288pt;mso-position-horizontal-relative:page;mso-position-vertical-relative:page;z-index:-441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204" w:lineRule="exact"/>
                    <w:ind w:left="20" w:right="-47"/>
                    <w:jc w:val="left"/>
                    <w:rPr>
                      <w:rFonts w:ascii="Arial" w:hAnsi="Arial" w:cs="Arial" w:eastAsia="Arial"/>
                      <w:sz w:val="18"/>
                      <w:szCs w:val="18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Número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Referència: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  <w:b/>
                      <w:bCs/>
                    </w:rPr>
                    <w:t>DYAKPZISBB4C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sz w:val="20"/>
          <w:szCs w:val="20"/>
        </w:rPr>
      </w:r>
    </w:p>
    <w:p>
      <w:pPr>
        <w:spacing w:before="1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32" w:after="0" w:line="240" w:lineRule="auto"/>
        <w:ind w:left="498" w:right="79" w:firstLine="-36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b)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28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SUBVENCIONS</w:t>
      </w:r>
      <w:r>
        <w:rPr>
          <w:rFonts w:ascii="Arial" w:hAnsi="Arial" w:cs="Arial" w:eastAsia="Arial"/>
          <w:sz w:val="22"/>
          <w:szCs w:val="22"/>
          <w:spacing w:val="1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29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1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PETITS</w:t>
      </w:r>
      <w:r>
        <w:rPr>
          <w:rFonts w:ascii="Arial" w:hAnsi="Arial" w:cs="Arial" w:eastAsia="Arial"/>
          <w:sz w:val="22"/>
          <w:szCs w:val="22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PROPIETARIS/ES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1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’ESPERA</w:t>
      </w:r>
      <w:r>
        <w:rPr>
          <w:rFonts w:ascii="Arial" w:hAnsi="Arial" w:cs="Arial" w:eastAsia="Arial"/>
          <w:sz w:val="22"/>
          <w:szCs w:val="22"/>
          <w:spacing w:val="1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2"/>
          <w:szCs w:val="22"/>
          <w:spacing w:val="1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RECUPERACIÓ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POSSESSÒRIA</w:t>
      </w:r>
      <w:r>
        <w:rPr>
          <w:rFonts w:ascii="Arial" w:hAnsi="Arial" w:cs="Arial" w:eastAsia="Arial"/>
          <w:sz w:val="22"/>
          <w:szCs w:val="22"/>
          <w:spacing w:val="-16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D’HABITATGES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13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63pt;width:456.45pt;height:.1pt;mso-position-horizontal-relative:page;mso-position-vertical-relative:paragraph;z-index:-445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OBJECTE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COMPATI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LITATS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38" w:right="8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objecte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d’aquestes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compensar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propietàrie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tinguin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consideració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grans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tenidores,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derivats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l’allargamen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procediments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judicials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recuperació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possessòria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situats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ciutat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independentment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naturalesa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l’acció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processal.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d’aquests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ajuts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compatible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compensacions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previstes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disposició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addicional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segona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Reial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Decret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37/2020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22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desembre,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mesures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urgents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situacions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vulnerabilitat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econòmica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l’àmbit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transp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convocatòria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reguladores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ecíf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iques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aprovades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inicialment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Ple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Corporació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17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març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publicades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Butlletí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Oficial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Província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Barcelona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29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març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2022.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8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reguladores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consul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pàgina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Web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FF"/>
          <w:spacing w:val="0"/>
          <w:w w:val="100"/>
        </w:rPr>
      </w:r>
      <w:hyperlink r:id="rId25"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  <w:t>http://</w:t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  <w:t>w</w:t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  <w:t>ww.manresa.cat/subve</w:t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  <w:t>ncions</w:t>
        </w:r>
        <w:r>
          <w:rPr>
            <w:rFonts w:ascii="Arial" w:hAnsi="Arial" w:cs="Arial" w:eastAsia="Arial"/>
            <w:sz w:val="20"/>
            <w:szCs w:val="20"/>
            <w:color w:val="0000FF"/>
            <w:spacing w:val="26"/>
            <w:w w:val="100"/>
          </w:rPr>
          <w:t> </w:t>
        </w:r>
      </w:hyperlink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color w:val="00000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color w:val="00000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l’Oficina</w:t>
      </w:r>
      <w:r>
        <w:rPr>
          <w:rFonts w:ascii="Arial" w:hAnsi="Arial" w:cs="Arial" w:eastAsia="Arial"/>
          <w:sz w:val="20"/>
          <w:szCs w:val="20"/>
          <w:color w:val="00000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color w:val="00000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d’Habitatge</w:t>
      </w:r>
      <w:r>
        <w:rPr>
          <w:rFonts w:ascii="Arial" w:hAnsi="Arial" w:cs="Arial" w:eastAsia="Arial"/>
          <w:sz w:val="20"/>
          <w:szCs w:val="20"/>
          <w:color w:val="00000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–</w:t>
      </w:r>
      <w:r>
        <w:rPr>
          <w:rFonts w:ascii="Arial" w:hAnsi="Arial" w:cs="Arial" w:eastAsia="Arial"/>
          <w:sz w:val="20"/>
          <w:szCs w:val="20"/>
          <w:color w:val="00000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c/</w:t>
      </w:r>
      <w:r>
        <w:rPr>
          <w:rFonts w:ascii="Arial" w:hAnsi="Arial" w:cs="Arial" w:eastAsia="Arial"/>
          <w:sz w:val="20"/>
          <w:szCs w:val="20"/>
          <w:color w:val="00000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Amig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ant,</w:t>
      </w:r>
      <w:r>
        <w:rPr>
          <w:rFonts w:ascii="Arial" w:hAnsi="Arial" w:cs="Arial" w:eastAsia="Arial"/>
          <w:sz w:val="20"/>
          <w:szCs w:val="20"/>
          <w:color w:val="00000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núm.</w:t>
      </w:r>
      <w:r>
        <w:rPr>
          <w:rFonts w:ascii="Arial" w:hAnsi="Arial" w:cs="Arial" w:eastAsia="Arial"/>
          <w:sz w:val="20"/>
          <w:szCs w:val="20"/>
          <w:color w:val="00000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5</w:t>
      </w:r>
      <w:r>
        <w:rPr>
          <w:rFonts w:ascii="Arial" w:hAnsi="Arial" w:cs="Arial" w:eastAsia="Arial"/>
          <w:sz w:val="20"/>
          <w:szCs w:val="20"/>
          <w:color w:val="00000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–</w:t>
      </w:r>
      <w:r>
        <w:rPr>
          <w:rFonts w:ascii="Arial" w:hAnsi="Arial" w:cs="Arial" w:eastAsia="Arial"/>
          <w:sz w:val="20"/>
          <w:szCs w:val="20"/>
          <w:color w:val="00000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Tel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</w:r>
    </w:p>
    <w:p>
      <w:pPr>
        <w:spacing w:before="0" w:after="0" w:line="240" w:lineRule="auto"/>
        <w:ind w:left="138" w:right="810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938782382.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6" w:lineRule="exact"/>
        <w:ind w:left="138" w:right="8526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8pt;width:456.45pt;height:.1pt;mso-position-horizontal-relative:page;mso-position-vertical-relative:paragraph;z-index:-444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ÀMBIT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38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ajudes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hauran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referència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construccions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incloses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compleixin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característiques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necessàries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arrendament,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clàusula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setena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reguladores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específiqu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6" w:lineRule="exact"/>
        <w:ind w:left="138" w:right="4503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8pt;width:456.45pt;height:.1pt;mso-position-horizontal-relative:page;mso-position-vertical-relative:paragraph;z-index:-443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CONDICIONS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UANTIA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LES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SUBVENCIONS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38" w:right="8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uds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hauran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fer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erència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habitatges,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reuneixin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establertes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clàusula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setena,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què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durant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tramitació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judicial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recuperació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possessòria,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l’òrgan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judicial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suspengui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llançamen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arran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Serà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l’òrgan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judicial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hagi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l’emissió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l’informe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s’hagi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judicial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d’ofici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Manresa.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qualsevol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casos,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l’informe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d’acreditar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l’exi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ència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situació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vulnerabili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risc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d’exclusió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residencial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demandada.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8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període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cobrirà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llançament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suspès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mentre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suspensió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conseqüència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s’emetin,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màxim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31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desembre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2024.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serà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l’equivalent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mesos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hagi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durat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suspensió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arran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municipal,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raó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€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/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13"/>
          <w:szCs w:val="13"/>
          <w:spacing w:val="0"/>
          <w:w w:val="100"/>
          <w:position w:val="6"/>
        </w:rPr>
        <w:t>2</w:t>
      </w:r>
      <w:r>
        <w:rPr>
          <w:rFonts w:ascii="Arial" w:hAnsi="Arial" w:cs="Arial" w:eastAsia="Arial"/>
          <w:sz w:val="13"/>
          <w:szCs w:val="13"/>
          <w:spacing w:val="27"/>
          <w:w w:val="100"/>
          <w:position w:val="6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sup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erfí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cie</w:t>
      </w:r>
      <w:r>
        <w:rPr>
          <w:rFonts w:ascii="Arial" w:hAnsi="Arial" w:cs="Arial" w:eastAsia="Arial"/>
          <w:sz w:val="20"/>
          <w:szCs w:val="20"/>
          <w:spacing w:val="4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útil</w:t>
      </w:r>
      <w:r>
        <w:rPr>
          <w:rFonts w:ascii="Arial" w:hAnsi="Arial" w:cs="Arial" w:eastAsia="Arial"/>
          <w:sz w:val="20"/>
          <w:szCs w:val="20"/>
          <w:spacing w:val="8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l’habitatge,</w:t>
      </w:r>
      <w:r>
        <w:rPr>
          <w:rFonts w:ascii="Arial" w:hAnsi="Arial" w:cs="Arial" w:eastAsia="Arial"/>
          <w:sz w:val="20"/>
          <w:szCs w:val="20"/>
          <w:spacing w:val="7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amb</w:t>
      </w:r>
      <w:r>
        <w:rPr>
          <w:rFonts w:ascii="Arial" w:hAnsi="Arial" w:cs="Arial" w:eastAsia="Arial"/>
          <w:sz w:val="20"/>
          <w:szCs w:val="20"/>
          <w:spacing w:val="7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un</w:t>
      </w:r>
      <w:r>
        <w:rPr>
          <w:rFonts w:ascii="Arial" w:hAnsi="Arial" w:cs="Arial" w:eastAsia="Arial"/>
          <w:sz w:val="20"/>
          <w:szCs w:val="20"/>
          <w:spacing w:val="8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màxim</w:t>
      </w:r>
      <w:r>
        <w:rPr>
          <w:rFonts w:ascii="Arial" w:hAnsi="Arial" w:cs="Arial" w:eastAsia="Arial"/>
          <w:sz w:val="20"/>
          <w:szCs w:val="20"/>
          <w:spacing w:val="7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6</w:t>
      </w:r>
      <w:r>
        <w:rPr>
          <w:rFonts w:ascii="Arial" w:hAnsi="Arial" w:cs="Arial" w:eastAsia="Arial"/>
          <w:sz w:val="20"/>
          <w:szCs w:val="20"/>
          <w:spacing w:val="7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mesos</w:t>
      </w:r>
      <w:r>
        <w:rPr>
          <w:rFonts w:ascii="Arial" w:hAnsi="Arial" w:cs="Arial" w:eastAsia="Arial"/>
          <w:sz w:val="20"/>
          <w:szCs w:val="20"/>
          <w:spacing w:val="7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ampliables,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d’acord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resolució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provisional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d’atorga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ment.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8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s’hagin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percebut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quanties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d’avalloguer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gestionat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l’ampliació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l’avalloguer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atorgada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quantitat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resultan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operació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aritmètica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descrita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anterior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(mesos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suspensió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13"/>
          <w:szCs w:val="13"/>
          <w:spacing w:val="0"/>
          <w:w w:val="100"/>
          <w:position w:val="6"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/superfície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útil),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caldrà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deduir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aqu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ests</w:t>
      </w:r>
      <w:r>
        <w:rPr>
          <w:rFonts w:ascii="Arial" w:hAnsi="Arial" w:cs="Arial" w:eastAsia="Arial"/>
          <w:sz w:val="20"/>
          <w:szCs w:val="20"/>
          <w:spacing w:val="-4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imports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percebuts.</w:t>
      </w:r>
    </w:p>
    <w:p>
      <w:pPr>
        <w:jc w:val="both"/>
        <w:spacing w:after="0"/>
        <w:sectPr>
          <w:pgMar w:header="0" w:footer="0" w:top="2460" w:bottom="580" w:left="1280" w:right="1280"/>
          <w:headerReference w:type="odd" r:id="rId22"/>
          <w:footerReference w:type="odd" r:id="rId23"/>
          <w:pgSz w:w="11920" w:h="16840"/>
        </w:sectPr>
      </w:pPr>
      <w:rPr/>
    </w:p>
    <w:p>
      <w:pPr>
        <w:spacing w:before="68" w:after="0" w:line="226" w:lineRule="exact"/>
        <w:ind w:left="11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6.148891pt;width:456.45pt;height:.1pt;mso-position-horizontal-relative:page;mso-position-vertical-relative:paragraph;z-index:-440" coordorigin="1389,323" coordsize="9129,2">
            <v:shape style="position:absolute;left:1389;top:323;width:9129;height:2" coordorigin="1389,323" coordsize="9129,0" path="m1389,323l10518,323e" filled="f" stroked="t" strokeweight=".5pt" strokecolor="#000000">
              <v:path arrowok="t"/>
            </v:shape>
          </v:group>
          <w10:wrap type="none"/>
        </w:pict>
      </w:r>
      <w:r>
        <w:rPr/>
        <w:pict>
          <v:group style="position:absolute;margin-left:69.450005pt;margin-top:454.616974pt;width:503.549976pt;height:.1pt;mso-position-horizontal-relative:page;mso-position-vertical-relative:page;z-index:-438" coordorigin="1389,9092" coordsize="10071,2">
            <v:shape style="position:absolute;left:1389;top:9092;width:10071;height:2" coordorigin="1389,9092" coordsize="10071,0" path="m1389,9092l11460,9092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REQUISITS</w:t>
      </w:r>
      <w:r>
        <w:rPr>
          <w:rFonts w:ascii="Arial" w:hAnsi="Arial" w:cs="Arial" w:eastAsia="Arial"/>
          <w:sz w:val="20"/>
          <w:szCs w:val="20"/>
          <w:spacing w:val="-1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ELS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SOL·LICIT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ANTS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d’aquestes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reunir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838" w:right="64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físiques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diques,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ormin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sector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propietàries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usufructuàries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sobre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subvenció.</w:t>
      </w:r>
    </w:p>
    <w:p>
      <w:pPr>
        <w:spacing w:before="0" w:after="0" w:line="240" w:lineRule="auto"/>
        <w:ind w:left="83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queden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excloses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siques,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jurídiques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entitats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financere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s,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considerades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tenidores,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ableixi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legislació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vigent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moment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d’aprovar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òria.</w:t>
      </w:r>
    </w:p>
    <w:p>
      <w:pPr>
        <w:spacing w:before="0" w:after="0" w:line="240" w:lineRule="auto"/>
        <w:ind w:left="838" w:right="63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b.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propietària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hagi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iniciat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judicial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adreçada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recuperació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possessòria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s’hagi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vist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suspès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durant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l’any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2024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continuï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suspensió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provinent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l’any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anterio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conseqüència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acreditant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l’existència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situació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vulnerabilitat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risc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d’exclusió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residencial.</w:t>
      </w:r>
    </w:p>
    <w:p>
      <w:pPr>
        <w:spacing w:before="0" w:after="0" w:line="240" w:lineRule="auto"/>
        <w:ind w:left="838" w:right="64" w:firstLine="-360"/>
        <w:jc w:val="both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propietària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ular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trobi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compliment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obligacions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tributàries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Seguretat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838" w:right="64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hagi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incorregut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falses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declaracions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facilitar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exigida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participar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convocatòria.</w:t>
      </w:r>
    </w:p>
    <w:p>
      <w:pPr>
        <w:spacing w:before="0" w:after="0" w:line="240" w:lineRule="auto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trobi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incurs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cap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prohibició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rebre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subvencions,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previst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</w:p>
    <w:p>
      <w:pPr>
        <w:spacing w:before="0" w:after="0" w:line="240" w:lineRule="auto"/>
        <w:ind w:left="838" w:right="662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6" w:lineRule="exact"/>
        <w:ind w:left="11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8pt;width:456.45pt;height:.1pt;mso-position-horizontal-relative:page;mso-position-vertical-relative:paragraph;z-index:-439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CAR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ACTERÍSTIQUES</w:t>
      </w:r>
      <w:r>
        <w:rPr>
          <w:rFonts w:ascii="Arial" w:hAnsi="Arial" w:cs="Arial" w:eastAsia="Arial"/>
          <w:sz w:val="20"/>
          <w:szCs w:val="20"/>
          <w:spacing w:val="-16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DELS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HABITATGES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ADMESOS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habitatges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hauran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complir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d’habitabilitat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erminades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cret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141/2012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d’habitabilitat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habitatges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cèdula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d’habitabilitat,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podrà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acreditar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mitjança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correspone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cèdula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d’habitabil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ecció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oficial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icació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definitiva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),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inspecció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erminar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d’obtenir-la.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habitatges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podran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robar-se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situació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d’utili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anòmala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desocupació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permane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l’article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18/2007,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28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desemb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6" w:lineRule="exact"/>
        <w:ind w:left="118" w:right="3517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DOCUMEN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TS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QUE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HAN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D’AC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ANYAR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SOL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·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ICITUD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34" w:after="0" w:line="240" w:lineRule="auto"/>
        <w:ind w:left="118" w:right="351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s’hi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d’adjun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següent: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06" w:right="-20"/>
        <w:jc w:val="left"/>
        <w:tabs>
          <w:tab w:pos="7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16"/>
          <w:szCs w:val="16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Còpia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DNI/NIE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CIF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sol·licitant</w:t>
      </w:r>
    </w:p>
    <w:p>
      <w:pPr>
        <w:spacing w:before="0" w:after="0" w:line="240" w:lineRule="auto"/>
        <w:ind w:left="766" w:right="63" w:firstLine="-360"/>
        <w:jc w:val="both"/>
        <w:tabs>
          <w:tab w:pos="7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16"/>
          <w:szCs w:val="16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Còpia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acreditatiu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poders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representant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l’entitat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jurídiques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NI/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signant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actuar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represen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l’empre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sa,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s’escau</w:t>
      </w:r>
    </w:p>
    <w:p>
      <w:pPr>
        <w:spacing w:before="0" w:after="0" w:line="240" w:lineRule="auto"/>
        <w:ind w:left="406" w:right="-20"/>
        <w:jc w:val="left"/>
        <w:tabs>
          <w:tab w:pos="7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16"/>
          <w:szCs w:val="16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acredi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iva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titularitat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sobre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d’usdefruit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766" w:right="63" w:firstLine="-360"/>
        <w:jc w:val="both"/>
        <w:tabs>
          <w:tab w:pos="7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16"/>
          <w:szCs w:val="16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Declaració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responsable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sol·licitant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respecte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compliment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requisits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d’admissió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constaran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</w:t>
      </w:r>
    </w:p>
    <w:p>
      <w:pPr>
        <w:spacing w:before="0" w:after="0" w:line="240" w:lineRule="auto"/>
        <w:ind w:left="406" w:right="-20"/>
        <w:jc w:val="left"/>
        <w:tabs>
          <w:tab w:pos="7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16"/>
          <w:szCs w:val="16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acredi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iva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d’altres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concedides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mateixa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finalitat</w:t>
      </w:r>
    </w:p>
    <w:p>
      <w:pPr>
        <w:spacing w:before="0" w:after="0" w:line="240" w:lineRule="auto"/>
        <w:ind w:left="406" w:right="-20"/>
        <w:jc w:val="left"/>
        <w:tabs>
          <w:tab w:pos="7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16"/>
          <w:szCs w:val="16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acredi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iva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abilitat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fer,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qualsevol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moment,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telemàticament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altres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mitjans,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comprovacions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necessàries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veri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icar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conformitat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dades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d’aquestes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declaracions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ades.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118" w:right="6072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909pt;width:456.45pt;height:.1pt;mso-position-horizontal-relative:page;mso-position-vertical-relative:paragraph;z-index:-437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PROCEDIMENT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CONCESSIÓ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63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concessió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trami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arà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règim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concurrència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competitiva,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principis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establerts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icle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8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resoldran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cronològic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s'hagin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efectuat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verificacions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oportunes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exhaurir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post.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left"/>
        <w:spacing w:after="0"/>
        <w:sectPr>
          <w:pgMar w:header="1222" w:footer="382" w:top="1580" w:bottom="280" w:left="1300" w:right="1300"/>
          <w:headerReference w:type="even" r:id="rId26"/>
          <w:footerReference w:type="even" r:id="rId27"/>
          <w:pgSz w:w="11920" w:h="16840"/>
        </w:sectPr>
      </w:pPr>
      <w:rPr/>
    </w:p>
    <w:p>
      <w:pPr>
        <w:spacing w:before="6" w:after="0" w:line="150" w:lineRule="exact"/>
        <w:jc w:val="left"/>
        <w:rPr>
          <w:sz w:val="15"/>
          <w:szCs w:val="15"/>
        </w:rPr>
      </w:pPr>
      <w:rPr/>
      <w:r>
        <w:rPr/>
        <w:pict>
          <v:group style="position:absolute;margin-left:22.332626pt;margin-top:339.89801pt;width:.1pt;height:115.60199pt;mso-position-horizontal-relative:page;mso-position-vertical-relative:page;z-index:-436" coordorigin="447,6798" coordsize="2,2312">
            <v:shape style="position:absolute;left:447;top:6798;width:2;height:2312" coordorigin="447,6798" coordsize="0,2312" path="m447,9110l447,6798e" filled="f" stroked="t" strokeweight=".585938pt" strokecolor="#0000FF">
              <v:path arrowok="t"/>
            </v:shape>
          </v:group>
          <w10:wrap type="none"/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3.709483pt;margin-top:338.894806pt;width:10.0pt;height:348.605194pt;mso-position-horizontal-relative:page;mso-position-vertical-relative:page;z-index:-433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184" w:lineRule="exact"/>
                    <w:ind w:left="20" w:right="-44"/>
                    <w:jc w:val="left"/>
                    <w:rPr>
                      <w:rFonts w:ascii="Arial" w:hAnsi="Arial" w:cs="Arial" w:eastAsia="Arial"/>
                      <w:sz w:val="16"/>
                      <w:szCs w:val="16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Podeu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validar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obtenir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la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versió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electrònica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d'aquest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hyperlink r:id="rId30"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http://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www.ajmanre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sa.cat/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validar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00"/>
                        <w:spacing w:val="0"/>
                        <w:w w:val="100"/>
                      </w:rPr>
                    </w:r>
                  </w:hyperlink>
                </w:p>
              </w:txbxContent>
            </v:textbox>
          </v:shape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2.899168pt;margin-top:159.506699pt;width:11.0pt;height:156.945288pt;mso-position-horizontal-relative:page;mso-position-vertical-relative:page;z-index:-432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204" w:lineRule="exact"/>
                    <w:ind w:left="20" w:right="-47"/>
                    <w:jc w:val="left"/>
                    <w:rPr>
                      <w:rFonts w:ascii="Arial" w:hAnsi="Arial" w:cs="Arial" w:eastAsia="Arial"/>
                      <w:sz w:val="18"/>
                      <w:szCs w:val="18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Número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Referència: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  <w:b/>
                      <w:bCs/>
                    </w:rPr>
                    <w:t>DYAKPZISBB4C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sz w:val="15"/>
          <w:szCs w:val="15"/>
        </w:rPr>
      </w:r>
    </w:p>
    <w:p>
      <w:pPr>
        <w:spacing w:before="0" w:after="0" w:line="240" w:lineRule="auto"/>
        <w:ind w:left="138" w:right="84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realitzada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comprovaci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Comissió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avaluadora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proposarà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provisional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d’atorgament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inicial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màxim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cobertura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6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mesos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ampliables.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6" w:lineRule="exact"/>
        <w:ind w:left="13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FORMA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D’AVALUAC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IÓ: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COMISSIÓ</w:t>
      </w:r>
      <w:r>
        <w:rPr>
          <w:rFonts w:ascii="Arial" w:hAnsi="Arial" w:cs="Arial" w:eastAsia="Arial"/>
          <w:sz w:val="20"/>
          <w:szCs w:val="20"/>
          <w:spacing w:val="-1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TÈCN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AVALUADORA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3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L’encarregada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valoració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presentades,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comissió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avaluadora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206" w:right="-20"/>
        <w:jc w:val="left"/>
        <w:tabs>
          <w:tab w:pos="15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Regidor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deleg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Històric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Llicències</w:t>
      </w:r>
    </w:p>
    <w:p>
      <w:pPr>
        <w:spacing w:before="0" w:after="0" w:line="240" w:lineRule="auto"/>
        <w:ind w:left="1206" w:right="-20"/>
        <w:jc w:val="left"/>
        <w:tabs>
          <w:tab w:pos="15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Regidora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delegada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Grans</w:t>
      </w:r>
    </w:p>
    <w:p>
      <w:pPr>
        <w:spacing w:before="0" w:after="0" w:line="240" w:lineRule="auto"/>
        <w:ind w:left="1206" w:right="-20"/>
        <w:jc w:val="left"/>
        <w:tabs>
          <w:tab w:pos="15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Servei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Socials</w:t>
      </w:r>
    </w:p>
    <w:p>
      <w:pPr>
        <w:spacing w:before="0" w:after="0" w:line="240" w:lineRule="auto"/>
        <w:ind w:left="1206" w:right="-20"/>
        <w:jc w:val="left"/>
        <w:tabs>
          <w:tab w:pos="15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Secció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Desenvolupamen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Comunitari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(OMH)</w:t>
      </w:r>
    </w:p>
    <w:p>
      <w:pPr>
        <w:spacing w:before="0" w:after="0" w:line="240" w:lineRule="auto"/>
        <w:ind w:left="1206" w:right="-20"/>
        <w:jc w:val="left"/>
        <w:tabs>
          <w:tab w:pos="154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Secció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Serveis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Socials</w:t>
      </w:r>
    </w:p>
    <w:p>
      <w:pPr>
        <w:spacing w:before="0" w:after="0" w:line="240" w:lineRule="auto"/>
        <w:ind w:left="1566" w:right="84" w:firstLine="-360"/>
        <w:jc w:val="left"/>
        <w:tabs>
          <w:tab w:pos="15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designada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Secció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Central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l’Àrea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drets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serveis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actuarà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Secre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ària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comissi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84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Aquesta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comissió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indrà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facultat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proposar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denegació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sol·licituds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incompleixin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ablertes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6" w:lineRule="exact"/>
        <w:ind w:left="13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8pt;width:456.45pt;height:.1pt;mso-position-horizontal-relative:page;mso-position-vertical-relative:paragraph;z-index:-435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PAGAMENT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38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S’ordenarà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pagament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subvenció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mome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resolgui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l’atorgament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initiu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mitjança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38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podrà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realitzar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pagament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així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determini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Comissió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avaluadora,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podran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tenir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caràcter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rimestral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semestral,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cosa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s’indicarà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provisional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orgament.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6" w:lineRule="exact"/>
        <w:ind w:left="138" w:right="5470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8pt;width:456.45pt;height:.1pt;mso-position-horizontal-relative:page;mso-position-vertical-relative:paragraph;z-index:-434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JUSTIFICACIÓ</w:t>
      </w:r>
      <w:r>
        <w:rPr>
          <w:rFonts w:ascii="Arial" w:hAnsi="Arial" w:cs="Arial" w:eastAsia="Arial"/>
          <w:sz w:val="20"/>
          <w:szCs w:val="20"/>
          <w:spacing w:val="-14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LES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SUBVENCIONS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38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disposi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informació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d’inici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suspensió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conseqüència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l’informe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emesos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cessamen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aportarà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l’expedient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administratiu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itat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justificaci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disposar-n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podrà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sol·licitar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informació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cessament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suspensió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ocasionada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ervenció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beneficiària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subvenció.</w:t>
      </w:r>
    </w:p>
    <w:p>
      <w:pPr>
        <w:spacing w:before="6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38" w:right="7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SEGON.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Comunicar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convocatòria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Dades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Nacional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(BDNS)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publicar-la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Butlle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tí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Oficial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oví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ncia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Barcelona.</w:t>
      </w:r>
    </w:p>
    <w:sectPr>
      <w:pgMar w:header="0" w:footer="0" w:top="2980" w:bottom="580" w:left="1280" w:right="1280"/>
      <w:headerReference w:type="odd" r:id="rId28"/>
      <w:footerReference w:type="odd" r:id="rId29"/>
      <w:pgSz w:w="11920" w:h="168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69.450005pt;margin-top:802.633972pt;width:456.45pt;height:.1pt;mso-position-horizontal-relative:page;mso-position-vertical-relative:page;z-index:-462" coordorigin="1389,16053" coordsize="9129,2">
          <v:shape style="position:absolute;left:1389;top:16053;width:9129;height:2" coordorigin="1389,16053" coordsize="9129,0" path="m1389,16053l10518,16053e" filled="f" stroked="t" strokeweight=".5pt" strokecolor="#000000">
            <v:path arrowok="t"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92.067001pt;margin-top:804.501953pt;width:411.21027pt;height:10pt;mso-position-horizontal-relative:page;mso-position-vertical-relative:page;z-index:-461" type="#_x0000_t202" filled="f" stroked="f">
          <v:textbox inset="0,0,0,0">
            <w:txbxContent>
              <w:p>
                <w:pPr>
                  <w:spacing w:before="0" w:after="0" w:line="183" w:lineRule="exact"/>
                  <w:ind w:left="20" w:right="-44"/>
                  <w:jc w:val="left"/>
                  <w:rPr>
                    <w:rFonts w:ascii="Calibri" w:hAnsi="Calibri" w:cs="Calibri" w:eastAsia="Calibri"/>
                    <w:sz w:val="16"/>
                    <w:szCs w:val="16"/>
                  </w:rPr>
                </w:pPr>
                <w:rPr/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Plaça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Majo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r,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1,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5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6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08241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NRES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(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Bages)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T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l.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–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Fax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07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E-mail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:</w:t>
                </w:r>
                <w:hyperlink r:id="rId1"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 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aj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t@ajmanre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sa.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cat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-9"/>
                      <w:w w:val="100"/>
                      <w:position w:val="1"/>
                    </w:rPr>
                    <w:t> </w:t>
                  </w:r>
                </w:hyperlink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IF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0811200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69.450005pt;margin-top:802.633972pt;width:456.45pt;height:.1pt;mso-position-horizontal-relative:page;mso-position-vertical-relative:page;z-index:-459" coordorigin="1389,16053" coordsize="9129,2">
          <v:shape style="position:absolute;left:1389;top:16053;width:9129;height:2" coordorigin="1389,16053" coordsize="9129,0" path="m1389,16053l10518,16053e" filled="f" stroked="t" strokeweight=".5pt" strokecolor="#000000">
            <v:path arrowok="t"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92.067001pt;margin-top:804.501953pt;width:411.21027pt;height:10pt;mso-position-horizontal-relative:page;mso-position-vertical-relative:page;z-index:-458" type="#_x0000_t202" filled="f" stroked="f">
          <v:textbox inset="0,0,0,0">
            <w:txbxContent>
              <w:p>
                <w:pPr>
                  <w:spacing w:before="0" w:after="0" w:line="183" w:lineRule="exact"/>
                  <w:ind w:left="20" w:right="-44"/>
                  <w:jc w:val="left"/>
                  <w:rPr>
                    <w:rFonts w:ascii="Calibri" w:hAnsi="Calibri" w:cs="Calibri" w:eastAsia="Calibri"/>
                    <w:sz w:val="16"/>
                    <w:szCs w:val="16"/>
                  </w:rPr>
                </w:pPr>
                <w:rPr/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Plaça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Majo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r,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1,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5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6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08241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NRES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(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Bages)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T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l.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–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Fax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07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E-mail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:</w:t>
                </w:r>
                <w:hyperlink r:id="rId1"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 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aj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t@ajmanre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sa.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cat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-9"/>
                      <w:w w:val="100"/>
                      <w:position w:val="1"/>
                    </w:rPr>
                    <w:t> </w:t>
                  </w:r>
                </w:hyperlink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IF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0811200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69.450005pt;margin-top:802.633972pt;width:456.45pt;height:.1pt;mso-position-horizontal-relative:page;mso-position-vertical-relative:page;z-index:-456" coordorigin="1389,16053" coordsize="9129,2">
          <v:shape style="position:absolute;left:1389;top:16053;width:9129;height:2" coordorigin="1389,16053" coordsize="9129,0" path="m1389,16053l10518,16053e" filled="f" stroked="t" strokeweight=".5pt" strokecolor="#000000">
            <v:path arrowok="t"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92.067001pt;margin-top:804.501953pt;width:411.21027pt;height:10pt;mso-position-horizontal-relative:page;mso-position-vertical-relative:page;z-index:-455" type="#_x0000_t202" filled="f" stroked="f">
          <v:textbox inset="0,0,0,0">
            <w:txbxContent>
              <w:p>
                <w:pPr>
                  <w:spacing w:before="0" w:after="0" w:line="183" w:lineRule="exact"/>
                  <w:ind w:left="20" w:right="-44"/>
                  <w:jc w:val="left"/>
                  <w:rPr>
                    <w:rFonts w:ascii="Calibri" w:hAnsi="Calibri" w:cs="Calibri" w:eastAsia="Calibri"/>
                    <w:sz w:val="16"/>
                    <w:szCs w:val="16"/>
                  </w:rPr>
                </w:pPr>
                <w:rPr/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Plaça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Majo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r,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1,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5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6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08241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NRES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(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Bages)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T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l.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–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Fax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07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E-mail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:</w:t>
                </w:r>
                <w:hyperlink r:id="rId1"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 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aj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t@ajmanre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sa.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cat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-9"/>
                      <w:w w:val="100"/>
                      <w:position w:val="1"/>
                    </w:rPr>
                    <w:t> </w:t>
                  </w:r>
                </w:hyperlink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IF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0811200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69.450005pt;margin-top:802.633972pt;width:456.45pt;height:.1pt;mso-position-horizontal-relative:page;mso-position-vertical-relative:page;z-index:-453" coordorigin="1389,16053" coordsize="9129,2">
          <v:shape style="position:absolute;left:1389;top:16053;width:9129;height:2" coordorigin="1389,16053" coordsize="9129,0" path="m1389,16053l10518,16053e" filled="f" stroked="t" strokeweight=".5pt" strokecolor="#000000">
            <v:path arrowok="t"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92.067001pt;margin-top:804.501953pt;width:411.21027pt;height:10pt;mso-position-horizontal-relative:page;mso-position-vertical-relative:page;z-index:-452" type="#_x0000_t202" filled="f" stroked="f">
          <v:textbox inset="0,0,0,0">
            <w:txbxContent>
              <w:p>
                <w:pPr>
                  <w:spacing w:before="0" w:after="0" w:line="183" w:lineRule="exact"/>
                  <w:ind w:left="20" w:right="-44"/>
                  <w:jc w:val="left"/>
                  <w:rPr>
                    <w:rFonts w:ascii="Calibri" w:hAnsi="Calibri" w:cs="Calibri" w:eastAsia="Calibri"/>
                    <w:sz w:val="16"/>
                    <w:szCs w:val="16"/>
                  </w:rPr>
                </w:pPr>
                <w:rPr/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Plaça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Majo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r,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1,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5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6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08241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NRES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(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Bages)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T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l.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–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Fax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07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E-mail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:</w:t>
                </w:r>
                <w:hyperlink r:id="rId1"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 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aj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t@ajmanre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sa.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cat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-9"/>
                      <w:w w:val="100"/>
                      <w:position w:val="1"/>
                    </w:rPr>
                    <w:t> </w:t>
                  </w:r>
                </w:hyperlink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IF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0811200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69.450005pt;margin-top:802.633972pt;width:456.45pt;height:.1pt;mso-position-horizontal-relative:page;mso-position-vertical-relative:page;z-index:-448" coordorigin="1389,16053" coordsize="9129,2">
          <v:shape style="position:absolute;left:1389;top:16053;width:9129;height:2" coordorigin="1389,16053" coordsize="9129,0" path="m1389,16053l10518,16053e" filled="f" stroked="t" strokeweight=".5pt" strokecolor="#000000">
            <v:path arrowok="t"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92.067001pt;margin-top:804.501953pt;width:411.21027pt;height:10pt;mso-position-horizontal-relative:page;mso-position-vertical-relative:page;z-index:-447" type="#_x0000_t202" filled="f" stroked="f">
          <v:textbox inset="0,0,0,0">
            <w:txbxContent>
              <w:p>
                <w:pPr>
                  <w:spacing w:before="0" w:after="0" w:line="183" w:lineRule="exact"/>
                  <w:ind w:left="20" w:right="-44"/>
                  <w:jc w:val="left"/>
                  <w:rPr>
                    <w:rFonts w:ascii="Calibri" w:hAnsi="Calibri" w:cs="Calibri" w:eastAsia="Calibri"/>
                    <w:sz w:val="16"/>
                    <w:szCs w:val="16"/>
                  </w:rPr>
                </w:pPr>
                <w:rPr/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Plaça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Majo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r,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1,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5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6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08241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NRES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(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Bages)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T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l.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–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Fax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07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E-mail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:</w:t>
                </w:r>
                <w:hyperlink r:id="rId1"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 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aj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t@ajmanre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sa.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cat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-9"/>
                      <w:w w:val="100"/>
                      <w:position w:val="1"/>
                    </w:rPr>
                    <w:t> </w:t>
                  </w:r>
                </w:hyperlink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IF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0811200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shape style="position:absolute;margin-left:215.475006pt;margin-top:61.098999pt;width:164.399994pt;height:62.150002pt;mso-position-horizontal-relative:page;mso-position-vertical-relative:page;z-index:-463" type="#_x0000_t75">
          <v:imagedata r:id="rId1" o:title=""/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shape style="position:absolute;margin-left:215.475006pt;margin-top:61.098999pt;width:164.399994pt;height:62.150002pt;mso-position-horizontal-relative:page;mso-position-vertical-relative:page;z-index:-460" type="#_x0000_t75">
          <v:imagedata r:id="rId1" o:title=""/>
        </v:shape>
      </w:pict>
    </w:r>
    <w:r>
      <w:rPr>
        <w:sz w:val="20"/>
        <w:szCs w:val="20"/>
      </w:rPr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shape style="position:absolute;margin-left:215.475006pt;margin-top:61.098999pt;width:164.399994pt;height:62.150002pt;mso-position-horizontal-relative:page;mso-position-vertical-relative:page;z-index:-457" type="#_x0000_t75">
          <v:imagedata r:id="rId1" o:title=""/>
        </v:shape>
      </w:pict>
    </w:r>
    <w:r>
      <w:rPr>
        <w:sz w:val="20"/>
        <w:szCs w:val="20"/>
      </w:rPr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shape style="position:absolute;margin-left:215.475006pt;margin-top:61.098999pt;width:164.399994pt;height:62.150002pt;mso-position-horizontal-relative:page;mso-position-vertical-relative:page;z-index:-454" type="#_x0000_t75">
          <v:imagedata r:id="rId1" o:title=""/>
        </v:shape>
      </w:pict>
    </w:r>
    <w:r>
      <w:rPr>
        <w:sz w:val="20"/>
        <w:szCs w:val="20"/>
      </w:rPr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shape style="position:absolute;margin-left:215.475006pt;margin-top:61.098999pt;width:164.399994pt;height:62.150002pt;mso-position-horizontal-relative:page;mso-position-vertical-relative:page;z-index:-451" type="#_x0000_t75">
          <v:imagedata r:id="rId1" o:title=""/>
        </v:shape>
      </w:pict>
    </w:r>
    <w:r>
      <w:rPr/>
      <w:pict>
        <v:group style="position:absolute;margin-left:69.450005pt;margin-top:204.992004pt;width:456.45pt;height:.1pt;mso-position-horizontal-relative:page;mso-position-vertical-relative:page;z-index:-450" coordorigin="1389,4100" coordsize="9129,2">
          <v:shape style="position:absolute;left:1389;top:4100;width:9129;height:2" coordorigin="1389,4100" coordsize="9129,0" path="m1389,4100l10518,4100e" filled="f" stroked="t" strokeweight=".5pt" strokecolor="#000000">
            <v:path arrowok="t"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69.900002pt;margin-top:123.525856pt;width:455.551544pt;height:23.499pt;mso-position-horizontal-relative:page;mso-position-vertical-relative:page;z-index:-449" type="#_x0000_t202" filled="f" stroked="f">
          <v:textbox inset="0,0,0,0">
            <w:txbxContent>
              <w:p>
                <w:pPr>
                  <w:spacing w:before="0" w:after="0" w:line="224" w:lineRule="exact"/>
                  <w:ind w:left="20" w:right="-50"/>
                  <w:jc w:val="left"/>
                  <w:rPr>
                    <w:rFonts w:ascii="Arial" w:hAnsi="Arial" w:cs="Arial" w:eastAsia="Arial"/>
                    <w:sz w:val="20"/>
                    <w:szCs w:val="20"/>
                  </w:rPr>
                </w:pPr>
                <w:rPr/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La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44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Secció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44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d’Habitatge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44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44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Desenvolupament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44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comunitari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44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comprovarà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44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el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44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compliment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44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dels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44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requisi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t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s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43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de</w:t>
                </w:r>
              </w:p>
              <w:p>
                <w:pPr>
                  <w:spacing w:before="0" w:after="0" w:line="240" w:lineRule="auto"/>
                  <w:ind w:left="20" w:right="-20"/>
                  <w:jc w:val="left"/>
                  <w:rPr>
                    <w:rFonts w:ascii="Arial" w:hAnsi="Arial" w:cs="Arial" w:eastAsia="Arial"/>
                    <w:sz w:val="20"/>
                    <w:szCs w:val="20"/>
                  </w:rPr>
                </w:pPr>
                <w:rPr/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totes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-4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les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sol·licituds.</w:t>
                </w:r>
              </w:p>
            </w:txbxContent>
          </v:textbox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  <w:evenAndOddHeader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://www.ajmanresa.cat/validar" TargetMode="External"/><Relationship Id="rId8" Type="http://schemas.openxmlformats.org/officeDocument/2006/relationships/header" Target="header2.xml"/><Relationship Id="rId9" Type="http://schemas.openxmlformats.org/officeDocument/2006/relationships/footer" Target="footer2.xml"/><Relationship Id="rId10" Type="http://schemas.openxmlformats.org/officeDocument/2006/relationships/header" Target="header3.xml"/><Relationship Id="rId11" Type="http://schemas.openxmlformats.org/officeDocument/2006/relationships/footer" Target="footer3.xml"/><Relationship Id="rId12" Type="http://schemas.openxmlformats.org/officeDocument/2006/relationships/hyperlink" Target="http://www.ajmanresa.cat/validar" TargetMode="External"/><Relationship Id="rId13" Type="http://schemas.openxmlformats.org/officeDocument/2006/relationships/hyperlink" Target="http://www.manresa.cat/subvencions" TargetMode="External"/><Relationship Id="rId14" Type="http://schemas.openxmlformats.org/officeDocument/2006/relationships/header" Target="header4.xml"/><Relationship Id="rId15" Type="http://schemas.openxmlformats.org/officeDocument/2006/relationships/footer" Target="footer4.xml"/><Relationship Id="rId16" Type="http://schemas.openxmlformats.org/officeDocument/2006/relationships/header" Target="header5.xml"/><Relationship Id="rId17" Type="http://schemas.openxmlformats.org/officeDocument/2006/relationships/footer" Target="footer5.xml"/><Relationship Id="rId18" Type="http://schemas.openxmlformats.org/officeDocument/2006/relationships/hyperlink" Target="http://www.ajmanresa.cat/validar" TargetMode="External"/><Relationship Id="rId19" Type="http://schemas.openxmlformats.org/officeDocument/2006/relationships/hyperlink" Target="http://www.manresa.cat/subvencions" TargetMode="External"/><Relationship Id="rId20" Type="http://schemas.openxmlformats.org/officeDocument/2006/relationships/header" Target="header6.xml"/><Relationship Id="rId21" Type="http://schemas.openxmlformats.org/officeDocument/2006/relationships/footer" Target="footer6.xml"/><Relationship Id="rId22" Type="http://schemas.openxmlformats.org/officeDocument/2006/relationships/header" Target="header7.xml"/><Relationship Id="rId23" Type="http://schemas.openxmlformats.org/officeDocument/2006/relationships/footer" Target="footer7.xml"/><Relationship Id="rId24" Type="http://schemas.openxmlformats.org/officeDocument/2006/relationships/hyperlink" Target="http://www.ajmanresa.cat/validar" TargetMode="External"/><Relationship Id="rId25" Type="http://schemas.openxmlformats.org/officeDocument/2006/relationships/hyperlink" Target="http://www.manresa.cat/subvencions" TargetMode="External"/><Relationship Id="rId26" Type="http://schemas.openxmlformats.org/officeDocument/2006/relationships/header" Target="header8.xml"/><Relationship Id="rId27" Type="http://schemas.openxmlformats.org/officeDocument/2006/relationships/footer" Target="footer8.xml"/><Relationship Id="rId28" Type="http://schemas.openxmlformats.org/officeDocument/2006/relationships/header" Target="header9.xml"/><Relationship Id="rId29" Type="http://schemas.openxmlformats.org/officeDocument/2006/relationships/footer" Target="footer9.xml"/><Relationship Id="rId30" Type="http://schemas.openxmlformats.org/officeDocument/2006/relationships/hyperlink" Target="http://www.ajmanresa.cat/validar" TargetMode="External"/></Relationships>
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jt@ajmanresa.cat" TargetMode="External"/></Relationships>
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ajt@ajmanresa.cat" TargetMode="External"/></Relationships>
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mailto:ajt@ajmanresa.cat" TargetMode="External"/></Relationships>
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hyperlink" Target="mailto:ajt@ajmanresa.cat" TargetMode="External"/></Relationships>
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hyperlink" Target="mailto:ajt@ajmanresa.cat" TargetMode="Externa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
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
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
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
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Manresa</dc:creator>
  <dc:title>Serveis del Territori</dc:title>
  <dcterms:created xsi:type="dcterms:W3CDTF">2024-03-27T09:04:30Z</dcterms:created>
  <dcterms:modified xsi:type="dcterms:W3CDTF">2024-03-27T09:04:30Z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2018-06-12T00:00:00Z</vt:filetime>
  </property>
  <property fmtid="{D5CDD505-2E9C-101B-9397-08002B2CF9AE}" pid="3" name="LastSaved">
    <vt:filetime>2024-03-27T00:00:00Z</vt:filetime>
  </property>
</Properties>
</file>