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g" ContentType="image/jp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345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343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7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61.000839pt;width:11.0pt;height:155.451147pt;mso-position-horizontal-relative:page;mso-position-vertical-relative:page;z-index:-342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DYAKPZIE2N4C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Servei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rets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Socials</w:t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Regidoria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delegada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d’Habitatge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Cen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Històric</w:t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SUB.BCO/2024000004</w:t>
      </w:r>
    </w:p>
    <w:p>
      <w:pPr>
        <w:spacing w:before="10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26" w:lineRule="exact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56pt;width:456.45pt;height:.1pt;mso-position-horizontal-relative:page;mso-position-vertical-relative:paragraph;z-index:-344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Carles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Garcia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Estany,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sisè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d’alcalde,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Jesús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Alonso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áinz,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l’aprovació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petits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l’arranjament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preferència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ciutat.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874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Fets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acord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Corporació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maig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2021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inicialment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petits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l’arranjament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preferència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tercer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esdevindrà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definitiu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ranscorregut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d’exposició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s’haguessin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formula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al·legacions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impugnacions.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L’anunci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Butll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11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conformitat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ècnic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emès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13/03/2024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Desenvolupament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anualitat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2024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procedeix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nova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orgament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dits,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consignació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ària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</w:p>
    <w:p>
      <w:pPr>
        <w:spacing w:before="0" w:after="0" w:line="240" w:lineRule="auto"/>
        <w:ind w:left="138" w:right="461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50.000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00€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càrrec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1520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83102.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9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imputats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734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Fonaments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objectiu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erès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d’adequació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privats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assolir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cèdula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finalitzar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obres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tant,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s’encabeixen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tècniques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l’administració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afavorir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rehabilitació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privats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doble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objectiu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polítiques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preveuen,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mobilització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vacant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millora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parc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envellit,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última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d’aconseguir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assequibl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competència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dissenyar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desenvolupar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lít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matèria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rehabilitació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roba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catalana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18/200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complementària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xt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d’Urbanisme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Catalunya.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subjectes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limitació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inalitat.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naturalesa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crèdits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l’Administració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ública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particul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ars,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interès,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sotmesos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estableix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Disposició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Addicional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Sisena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Subvencions.</w:t>
      </w:r>
    </w:p>
    <w:p>
      <w:pPr>
        <w:jc w:val="both"/>
        <w:spacing w:after="0"/>
        <w:sectPr>
          <w:pgMar w:header="1222" w:footer="382" w:top="2460" w:bottom="580" w:left="1280" w:right="1280"/>
          <w:headerReference w:type="odd" r:id="rId5"/>
          <w:footerReference w:type="odd" r:id="rId6"/>
          <w:type w:val="continuous"/>
          <w:pgSz w:w="11920" w:h="16840"/>
        </w:sectPr>
      </w:pPr>
      <w:rPr/>
    </w:p>
    <w:p>
      <w:pPr>
        <w:spacing w:before="68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gestió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s’efectuarà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principis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publicitat,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ransparènci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concurrència,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objectivitat,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igualtat,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discriminació,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eficàcia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eficiènci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allò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d’aplicació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l’Ordenança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d’execució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2006,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d’Hisendes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qüestions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sectorial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aplicable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regeixen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39/2015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públiques,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2015,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catalana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26/2010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públiques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Catalunya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L’òrgan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l’aprovació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vuitena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d’alcalde,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virtut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delegació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competència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l’Alcaldia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atribueix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art.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53.1.u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Text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Refós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Catalunya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Legislatiu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2/2003,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28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d’abril,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conferida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úm.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11.378,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23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2023,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publicada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letí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(BOPB)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2023.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exercici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competències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m'han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conferides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efectuada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l'Alcalde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11.378,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23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2023,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publicada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Butlletí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oví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ncia</w:t>
      </w:r>
      <w:r>
        <w:rPr>
          <w:rFonts w:ascii="Arial" w:hAnsi="Arial" w:cs="Arial" w:eastAsia="Arial"/>
          <w:sz w:val="20"/>
          <w:szCs w:val="20"/>
          <w:color w:val="222222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color w:val="222222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27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222222"/>
          <w:spacing w:val="0"/>
          <w:w w:val="100"/>
        </w:rPr>
        <w:t>2023.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830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RESOLC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PRIMER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exercici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2024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microcrèdits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l’arranjament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buits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Corporació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maig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BOPB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2021,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termes: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21.947884pt;width:456.45pt;height:.1pt;mso-position-horizontal-relative:page;mso-position-vertical-relative:paragraph;z-index:-341" coordorigin="1389,439" coordsize="9129,2">
            <v:shape style="position:absolute;left:1389;top:439;width:9129;height:2" coordorigin="1389,439" coordsize="9129,0" path="m1389,439l10518,439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“CONVOCATÒRIA</w:t>
      </w:r>
      <w:r>
        <w:rPr>
          <w:rFonts w:ascii="Arial" w:hAnsi="Arial" w:cs="Arial" w:eastAsia="Arial"/>
          <w:sz w:val="18"/>
          <w:szCs w:val="18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2024</w:t>
      </w:r>
      <w:r>
        <w:rPr>
          <w:rFonts w:ascii="Arial" w:hAnsi="Arial" w:cs="Arial" w:eastAsia="Arial"/>
          <w:sz w:val="18"/>
          <w:szCs w:val="18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18"/>
          <w:szCs w:val="18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LA</w:t>
      </w:r>
      <w:r>
        <w:rPr>
          <w:rFonts w:ascii="Arial" w:hAnsi="Arial" w:cs="Arial" w:eastAsia="Arial"/>
          <w:sz w:val="18"/>
          <w:szCs w:val="18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CESSIÓ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MICR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RÈDITS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18"/>
          <w:szCs w:val="18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PART</w:t>
      </w:r>
      <w:r>
        <w:rPr>
          <w:rFonts w:ascii="Arial" w:hAnsi="Arial" w:cs="Arial" w:eastAsia="Arial"/>
          <w:sz w:val="18"/>
          <w:szCs w:val="18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L’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AJUNTAMENT</w:t>
      </w:r>
      <w:r>
        <w:rPr>
          <w:rFonts w:ascii="Arial" w:hAnsi="Arial" w:cs="Arial" w:eastAsia="Arial"/>
          <w:sz w:val="18"/>
          <w:szCs w:val="18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MANR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PETITS</w:t>
      </w:r>
      <w:r>
        <w:rPr>
          <w:rFonts w:ascii="Arial" w:hAnsi="Arial" w:cs="Arial" w:eastAsia="Arial"/>
          <w:sz w:val="18"/>
          <w:szCs w:val="18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PROPIET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RIS</w:t>
      </w:r>
      <w:r>
        <w:rPr>
          <w:rFonts w:ascii="Arial" w:hAnsi="Arial" w:cs="Arial" w:eastAsia="Arial"/>
          <w:sz w:val="18"/>
          <w:szCs w:val="18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L’ARRANJAMENT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D’HAB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ITATGES</w:t>
      </w:r>
      <w:r>
        <w:rPr>
          <w:rFonts w:ascii="Arial" w:hAnsi="Arial" w:cs="Arial" w:eastAsia="Arial"/>
          <w:sz w:val="18"/>
          <w:szCs w:val="18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BUITS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03" w:lineRule="exact"/>
        <w:ind w:left="11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3.448885pt;width:456.45pt;height:.1pt;mso-position-horizontal-relative:page;mso-position-vertical-relative:paragraph;z-index:-340" coordorigin="1389,269" coordsize="9129,2">
            <v:shape style="position:absolute;left:1389;top:269;width:9129;height:2" coordorigin="1389,269" coordsize="9129,0" path="m1389,269l10518,269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OBJECTE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INA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LITAT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Aquesta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convocatòria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té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obje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concedir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crèdits,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sense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rès,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finançar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d’adequació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condicions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abilitat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ges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vats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buits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ubi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municipi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Manresa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preferència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centre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històric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ciutat.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convocatòria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regula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aprovades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Ple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Corporació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sessió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20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maig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2021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publicades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Butll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etí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Oficial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Província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Barcelona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juny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202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reguladores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consul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pàgina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Web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l’Ajun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hyperlink r:id="rId10">
        <w:r>
          <w:rPr>
            <w:rFonts w:ascii="Arial" w:hAnsi="Arial" w:cs="Arial" w:eastAsia="Arial"/>
            <w:sz w:val="18"/>
            <w:szCs w:val="18"/>
            <w:spacing w:val="0"/>
            <w:w w:val="100"/>
          </w:rPr>
          <w:t>http://www.manresa</w:t>
        </w:r>
        <w:r>
          <w:rPr>
            <w:rFonts w:ascii="Arial" w:hAnsi="Arial" w:cs="Arial" w:eastAsia="Arial"/>
            <w:sz w:val="18"/>
            <w:szCs w:val="18"/>
            <w:spacing w:val="0"/>
            <w:w w:val="100"/>
          </w:rPr>
          <w:t>.</w:t>
        </w:r>
        <w:r>
          <w:rPr>
            <w:rFonts w:ascii="Arial" w:hAnsi="Arial" w:cs="Arial" w:eastAsia="Arial"/>
            <w:sz w:val="18"/>
            <w:szCs w:val="18"/>
            <w:spacing w:val="0"/>
            <w:w w:val="100"/>
          </w:rPr>
          <w:t>ca</w:t>
        </w:r>
        <w:r>
          <w:rPr>
            <w:rFonts w:ascii="Arial" w:hAnsi="Arial" w:cs="Arial" w:eastAsia="Arial"/>
            <w:sz w:val="18"/>
            <w:szCs w:val="18"/>
            <w:spacing w:val="0"/>
            <w:w w:val="100"/>
          </w:rPr>
          <w:t>t</w:t>
        </w:r>
        <w:r>
          <w:rPr>
            <w:rFonts w:ascii="Arial" w:hAnsi="Arial" w:cs="Arial" w:eastAsia="Arial"/>
            <w:sz w:val="18"/>
            <w:szCs w:val="18"/>
            <w:spacing w:val="0"/>
            <w:w w:val="100"/>
          </w:rPr>
          <w:t>/subvencions</w:t>
        </w:r>
      </w:hyperlink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l’Oficina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Municipal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d’Habitatge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–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c/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Amigan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t,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núm.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5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–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Tel.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938782382.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18" w:right="8572"/>
        <w:jc w:val="both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9pt;width:456.45pt;height:.1pt;mso-position-horizontal-relative:page;mso-position-vertical-relative:paragraph;z-index:-339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ÀMBIT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consideraran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inclosos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dins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l’àmbi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d’aplicació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d’aquestes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habitatges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d’edificis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situats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dins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municipi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Manresa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preferència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aquells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habitatges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buits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situats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centre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òric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Manresa</w:t>
      </w:r>
      <w:r>
        <w:rPr>
          <w:rFonts w:ascii="Arial" w:hAnsi="Arial" w:cs="Arial" w:eastAsia="Arial"/>
          <w:sz w:val="18"/>
          <w:szCs w:val="18"/>
          <w:spacing w:val="1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(segons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plànol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adjunt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annex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reguladores),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s’esgo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dotació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pressupostària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prevista,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sobrant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s’atendran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habitatges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situa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qualsevol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zona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ciutat.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18" w:right="7782"/>
        <w:jc w:val="both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9pt;width:456.45pt;height:.1pt;mso-position-horizontal-relative:page;mso-position-vertical-relative:paragraph;z-index:-338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RÈGIM</w:t>
      </w:r>
      <w:r>
        <w:rPr>
          <w:rFonts w:ascii="Arial" w:hAnsi="Arial" w:cs="Arial" w:eastAsia="Arial"/>
          <w:sz w:val="18"/>
          <w:szCs w:val="18"/>
          <w:spacing w:val="-6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JURÍDIC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microcrèdits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naturalesa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jurídica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pública,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defini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concedir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l’Administració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Pública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particul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ars,</w:t>
      </w:r>
      <w:r>
        <w:rPr>
          <w:rFonts w:ascii="Arial" w:hAnsi="Arial" w:cs="Arial" w:eastAsia="Arial"/>
          <w:sz w:val="18"/>
          <w:szCs w:val="18"/>
          <w:spacing w:val="3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sense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interè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s,</w:t>
      </w:r>
      <w:r>
        <w:rPr>
          <w:rFonts w:ascii="Arial" w:hAnsi="Arial" w:cs="Arial" w:eastAsia="Arial"/>
          <w:sz w:val="18"/>
          <w:szCs w:val="18"/>
          <w:spacing w:val="3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mesos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règim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jurídic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ableix</w:t>
      </w:r>
      <w:r>
        <w:rPr>
          <w:rFonts w:ascii="Arial" w:hAnsi="Arial" w:cs="Arial" w:eastAsia="Arial"/>
          <w:sz w:val="18"/>
          <w:szCs w:val="18"/>
          <w:spacing w:val="3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Disposició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Addicional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Sisena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3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Llei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estatal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38/2003,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eneral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Subvencions.</w:t>
      </w:r>
    </w:p>
    <w:p>
      <w:pPr>
        <w:jc w:val="both"/>
        <w:spacing w:after="0"/>
        <w:sectPr>
          <w:pgMar w:header="1222" w:footer="382" w:top="1580" w:bottom="280" w:left="1300" w:right="1300"/>
          <w:headerReference w:type="even" r:id="rId8"/>
          <w:footerReference w:type="even" r:id="rId9"/>
          <w:pgSz w:w="11920" w:h="16840"/>
        </w:sectPr>
      </w:pPr>
      <w:rPr/>
    </w:p>
    <w:p>
      <w:pPr>
        <w:spacing w:before="10" w:after="0" w:line="160" w:lineRule="exact"/>
        <w:jc w:val="left"/>
        <w:rPr>
          <w:sz w:val="16"/>
          <w:szCs w:val="16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337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331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13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61.000839pt;width:11.0pt;height:155.451147pt;mso-position-horizontal-relative:page;mso-position-vertical-relative:page;z-index:-330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DYAKPZIE2N4C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6"/>
          <w:szCs w:val="16"/>
        </w:rPr>
      </w:r>
    </w:p>
    <w:p>
      <w:pPr>
        <w:spacing w:before="37" w:after="0" w:line="203" w:lineRule="exact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3.448917pt;width:456.45pt;height:.1pt;mso-position-horizontal-relative:page;mso-position-vertical-relative:paragraph;z-index:-336" coordorigin="1389,269" coordsize="9129,2">
            <v:shape style="position:absolute;left:1389;top:269;width:9129;height:2" coordorigin="1389,269" coordsize="9129,0" path="m1389,269l10518,269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CONDICIONS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Q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UANTIA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MICR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RÈDITS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38" w:right="8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microcrèdits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tindran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0%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d’interès,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termini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màxim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devolució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anys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una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amortització</w:t>
      </w:r>
      <w:r>
        <w:rPr>
          <w:rFonts w:ascii="Arial" w:hAnsi="Arial" w:cs="Arial" w:eastAsia="Arial"/>
          <w:sz w:val="18"/>
          <w:szCs w:val="18"/>
          <w:spacing w:val="2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quotes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mensuals.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L’imp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ort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cobrirà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alitat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pressupo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l’obra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finança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r,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exclòs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l’IVA,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màxim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12.000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€</w:t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habitatges,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límit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pressupostària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disponible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cada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mome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nt.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supòsit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rebre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més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d’un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públic,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suma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tots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aju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ts,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inclòs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microcrèdi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t,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superar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100%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pressupo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subvencionades,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exclòs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IVA.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8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Cada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propie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ari/usufructuari</w:t>
      </w:r>
      <w:r>
        <w:rPr>
          <w:rFonts w:ascii="Arial" w:hAnsi="Arial" w:cs="Arial" w:eastAsia="Arial"/>
          <w:sz w:val="18"/>
          <w:szCs w:val="18"/>
          <w:spacing w:val="1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podrà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</w:t>
      </w:r>
      <w:r>
        <w:rPr>
          <w:rFonts w:ascii="Arial" w:hAnsi="Arial" w:cs="Arial" w:eastAsia="Arial"/>
          <w:sz w:val="18"/>
          <w:szCs w:val="18"/>
          <w:spacing w:val="1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fins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dues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s,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corresponen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cada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una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habitatge.</w:t>
      </w:r>
      <w:r>
        <w:rPr>
          <w:rFonts w:ascii="Arial" w:hAnsi="Arial" w:cs="Arial" w:eastAsia="Arial"/>
          <w:sz w:val="18"/>
          <w:szCs w:val="18"/>
          <w:spacing w:val="2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suma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dues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uds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superar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l’import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12.000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€.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869pt;width:456.45pt;height:.1pt;mso-position-horizontal-relative:page;mso-position-vertical-relative:paragraph;z-index:-335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DOTACIÓ</w:t>
      </w:r>
      <w:r>
        <w:rPr>
          <w:rFonts w:ascii="Arial" w:hAnsi="Arial" w:cs="Arial" w:eastAsia="Arial"/>
          <w:sz w:val="18"/>
          <w:szCs w:val="18"/>
          <w:spacing w:val="-8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PRESSUPOSTÀRIA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CONVOCATÒRIA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38" w:right="8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ació</w:t>
      </w:r>
      <w:r>
        <w:rPr>
          <w:rFonts w:ascii="Arial" w:hAnsi="Arial" w:cs="Arial" w:eastAsia="Arial"/>
          <w:sz w:val="18"/>
          <w:szCs w:val="18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ària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aquesta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convoca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òria</w:t>
      </w:r>
      <w:r>
        <w:rPr>
          <w:rFonts w:ascii="Arial" w:hAnsi="Arial" w:cs="Arial" w:eastAsia="Arial"/>
          <w:sz w:val="18"/>
          <w:szCs w:val="18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és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50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000</w:t>
      </w:r>
      <w:r>
        <w:rPr>
          <w:rFonts w:ascii="Arial" w:hAnsi="Arial" w:cs="Arial" w:eastAsia="Arial"/>
          <w:sz w:val="18"/>
          <w:szCs w:val="18"/>
          <w:spacing w:val="1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€,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consign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ats</w:t>
      </w:r>
      <w:r>
        <w:rPr>
          <w:rFonts w:ascii="Arial" w:hAnsi="Arial" w:cs="Arial" w:eastAsia="Arial"/>
          <w:sz w:val="18"/>
          <w:szCs w:val="18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partida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24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1520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83102</w:t>
      </w:r>
      <w:r>
        <w:rPr>
          <w:rFonts w:ascii="Arial" w:hAnsi="Arial" w:cs="Arial" w:eastAsia="Arial"/>
          <w:sz w:val="18"/>
          <w:szCs w:val="18"/>
          <w:spacing w:val="1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ost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municipal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l’exercici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2024.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9pt;width:456.45pt;height:.1pt;mso-position-horizontal-relative:page;mso-position-vertical-relative:paragraph;z-index:-334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REQUISITS</w:t>
      </w:r>
      <w:r>
        <w:rPr>
          <w:rFonts w:ascii="Arial" w:hAnsi="Arial" w:cs="Arial" w:eastAsia="Arial"/>
          <w:sz w:val="18"/>
          <w:szCs w:val="18"/>
          <w:spacing w:val="-1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ELS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SOL·LICIT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ANTS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38" w:right="8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sol·licitants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microcrèdits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hauran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ser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propietaris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usu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uaris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l’habitatge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reunir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requisits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estableix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reguladores.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885pt;width:456.45pt;height:.1pt;mso-position-horizontal-relative:page;mso-position-vertical-relative:paragraph;z-index:-333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REQUISITS</w:t>
      </w:r>
      <w:r>
        <w:rPr>
          <w:rFonts w:ascii="Arial" w:hAnsi="Arial" w:cs="Arial" w:eastAsia="Arial"/>
          <w:sz w:val="18"/>
          <w:szCs w:val="18"/>
          <w:spacing w:val="-1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L’HAB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ITATGE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L’habitatge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haurà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complir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següents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requisits: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7" w:right="87" w:firstLine="-349"/>
        <w:jc w:val="both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L’habitatge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d’estar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desocupat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reuneixi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condicions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d’habitabili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7" w:right="87" w:firstLine="-349"/>
        <w:jc w:val="both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L’edifici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haurà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d’estar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situat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d’àmbits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planejament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inclosos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primer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sexenni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puguin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causar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incompatibil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itats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finança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7" w:right="87" w:firstLine="-349"/>
        <w:jc w:val="both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règim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3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condicions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urbanístiques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aplicables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l’edifici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hauran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ser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ibles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3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finança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98" w:right="-20"/>
        <w:jc w:val="left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L’edifici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haurà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d’estar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declarat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ruïna.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7" w:right="87" w:firstLine="-349"/>
        <w:jc w:val="both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L’edifici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haurà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tenir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obert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cap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expedient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protecció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legalitat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urbanística,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ordre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d’execució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mesures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elars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puguin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comportar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l’alteració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çar.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7" w:right="87" w:firstLine="-349"/>
        <w:jc w:val="both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L’edifici,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seu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accés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elements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comuns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l’edifici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hauran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d’acomplir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condicions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seguretat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salub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ritat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aquells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aspectes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afectin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l’habitatge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Podrà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valorar-se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l’admissió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l’execució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simultània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d’obres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envergadura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aconseguir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condicions,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finançables.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7" w:right="87" w:firstLine="-349"/>
        <w:jc w:val="both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finançar,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abans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seu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inici,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hauran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disposar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llicènci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comunicacions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autoritzacions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siguin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preceptives.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7" w:right="87" w:firstLine="-349"/>
        <w:jc w:val="both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podran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erir-se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habitatge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ja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tingui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cèdula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abilitat,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però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3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requereixi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mantenir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aconseguir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novamen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condicions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mínimes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d’habitabilitat.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892pt;width:456.45pt;height:.1pt;mso-position-horizontal-relative:page;mso-position-vertical-relative:paragraph;z-index:-332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OBRES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FINANÇAB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susceptibles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finançades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són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: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jc w:val="left"/>
        <w:spacing w:after="0"/>
        <w:sectPr>
          <w:pgMar w:header="0" w:footer="0" w:top="2460" w:bottom="580" w:left="1280" w:right="1280"/>
          <w:headerReference w:type="odd" r:id="rId11"/>
          <w:footerReference w:type="odd" r:id="rId12"/>
          <w:pgSz w:w="11920" w:h="16840"/>
        </w:sectPr>
      </w:pPr>
      <w:rPr/>
    </w:p>
    <w:p>
      <w:pPr>
        <w:spacing w:before="78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Dotació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elements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mínims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l’equip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cuina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(aigüe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cocció,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extracció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fums).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27" w:right="67" w:firstLine="-349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Dotació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elements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mínims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cambra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higiènica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(ren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amans,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inodor,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plat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xa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banye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ventilació).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Accessibilitat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interior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l’habitatge.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Evitar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perill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pavimentació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deficient.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Instal·lació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elèctrica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mínima.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Instal·lació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d’aigua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calenta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sanitària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nima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(inclou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caldera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sistema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ernatiu).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necessàries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al·lar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rentadora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inclouen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rentadora).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Col·locació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baranes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desnivells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interiors.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27" w:right="67" w:firstLine="-349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Demolició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i/o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rucció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d’envans,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tal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d’aconseguir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habitacions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(inclou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obertures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millor</w:t>
      </w:r>
      <w:r>
        <w:rPr>
          <w:rFonts w:ascii="Arial" w:hAnsi="Arial" w:cs="Arial" w:eastAsia="Arial"/>
          <w:sz w:val="18"/>
          <w:szCs w:val="18"/>
          <w:spacing w:val="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accés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estances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necessàries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l’habitabil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itat).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Instal·lació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portes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(inclou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portes).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27" w:right="67" w:firstLine="-349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Mesures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d’eficiència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energètica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aïllame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nt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tèrmic,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estanque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ïtat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ventilació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1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afectin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als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elements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comuni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aris.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evitar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problemes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salubritat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(humitats,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sanejamen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t).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78" w:right="-20"/>
        <w:jc w:val="left"/>
        <w:tabs>
          <w:tab w:pos="8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Sistema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elèctric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d’il·luminació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l’espai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d’accés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l’habitatge.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Com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requisit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indispensable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poder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rebre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dit,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s’haurà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icar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part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l’execució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s’especifiquin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memòria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valorada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s’aconseguiran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condicions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d’habitabili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mínimes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obtenir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cèdula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abilitat.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efectes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determinar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d’execució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obres,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indran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despeses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redacció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projecte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d’informes,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direcció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tècnica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l’obra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xes,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impostos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llicències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(en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aquest</w:t>
      </w:r>
      <w:r>
        <w:rPr>
          <w:rFonts w:ascii="Arial" w:hAnsi="Arial" w:cs="Arial" w:eastAsia="Arial"/>
          <w:sz w:val="18"/>
          <w:szCs w:val="18"/>
          <w:spacing w:val="1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sentit,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l’IVA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considerarà,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cas,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despesa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finançable).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18" w:right="3342"/>
        <w:jc w:val="both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885pt;width:456.45pt;height:.1pt;mso-position-horizontal-relative:page;mso-position-vertical-relative:paragraph;z-index:-329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TERMINI,</w:t>
      </w:r>
      <w:r>
        <w:rPr>
          <w:rFonts w:ascii="Arial" w:hAnsi="Arial" w:cs="Arial" w:eastAsia="Arial"/>
          <w:sz w:val="18"/>
          <w:szCs w:val="18"/>
          <w:spacing w:val="-8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ORMA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LLOC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PRESENTACIÓ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SOL·LI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TUD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18" w:right="6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ermini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presentació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s’iniciarà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l’endemà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publicació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convocatòria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Butlletí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Oficial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Província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Barcelona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finalitzarà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16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setembre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2024.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presentació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implica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l’acceptació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través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mitjans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electrònics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reali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zarà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ravés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electrònica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l’Ajuntament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</w:p>
    <w:p>
      <w:pPr>
        <w:spacing w:before="0" w:after="0" w:line="203" w:lineRule="exact"/>
        <w:ind w:left="11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Manresa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l’adreça: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color w:val="0000FF"/>
          <w:spacing w:val="0"/>
          <w:w w:val="100"/>
          <w:position w:val="-1"/>
        </w:rPr>
      </w:r>
      <w:hyperlink r:id="rId16">
        <w:r>
          <w:rPr>
            <w:rFonts w:ascii="Arial" w:hAnsi="Arial" w:cs="Arial" w:eastAsia="Arial"/>
            <w:sz w:val="18"/>
            <w:szCs w:val="18"/>
            <w:color w:val="0000FF"/>
            <w:spacing w:val="0"/>
            <w:w w:val="100"/>
            <w:u w:val="single" w:color="0000FF"/>
            <w:position w:val="-1"/>
          </w:rPr>
          <w:t>http://</w:t>
        </w:r>
        <w:r>
          <w:rPr>
            <w:rFonts w:ascii="Arial" w:hAnsi="Arial" w:cs="Arial" w:eastAsia="Arial"/>
            <w:sz w:val="18"/>
            <w:szCs w:val="18"/>
            <w:color w:val="0000FF"/>
            <w:spacing w:val="0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18"/>
            <w:szCs w:val="18"/>
            <w:color w:val="0000FF"/>
            <w:spacing w:val="0"/>
            <w:w w:val="100"/>
            <w:u w:val="single" w:color="0000FF"/>
            <w:position w:val="-1"/>
          </w:rPr>
          <w:t>w</w:t>
        </w:r>
        <w:r>
          <w:rPr>
            <w:rFonts w:ascii="Arial" w:hAnsi="Arial" w:cs="Arial" w:eastAsia="Arial"/>
            <w:sz w:val="18"/>
            <w:szCs w:val="18"/>
            <w:color w:val="0000FF"/>
            <w:spacing w:val="0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18"/>
            <w:szCs w:val="18"/>
            <w:color w:val="0000FF"/>
            <w:spacing w:val="0"/>
            <w:w w:val="100"/>
            <w:u w:val="single" w:color="0000FF"/>
            <w:position w:val="-1"/>
          </w:rPr>
          <w:t>ww.manresa.cat/subve</w:t>
        </w:r>
        <w:r>
          <w:rPr>
            <w:rFonts w:ascii="Arial" w:hAnsi="Arial" w:cs="Arial" w:eastAsia="Arial"/>
            <w:sz w:val="18"/>
            <w:szCs w:val="18"/>
            <w:color w:val="0000FF"/>
            <w:spacing w:val="0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18"/>
            <w:szCs w:val="18"/>
            <w:color w:val="0000FF"/>
            <w:spacing w:val="0"/>
            <w:w w:val="100"/>
            <w:u w:val="single" w:color="0000FF"/>
            <w:position w:val="-1"/>
          </w:rPr>
          <w:t>ncions</w:t>
        </w:r>
        <w:r>
          <w:rPr>
            <w:rFonts w:ascii="Arial" w:hAnsi="Arial" w:cs="Arial" w:eastAsia="Arial"/>
            <w:sz w:val="18"/>
            <w:szCs w:val="18"/>
            <w:color w:val="0000FF"/>
            <w:spacing w:val="0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18"/>
            <w:szCs w:val="18"/>
            <w:color w:val="0000FF"/>
            <w:spacing w:val="0"/>
            <w:w w:val="100"/>
            <w:position w:val="-1"/>
          </w:rPr>
        </w:r>
        <w:r>
          <w:rPr>
            <w:rFonts w:ascii="Arial" w:hAnsi="Arial" w:cs="Arial" w:eastAsia="Arial"/>
            <w:sz w:val="18"/>
            <w:szCs w:val="18"/>
            <w:color w:val="0000FF"/>
            <w:spacing w:val="0"/>
            <w:w w:val="100"/>
            <w:position w:val="-1"/>
          </w:rPr>
        </w:r>
      </w:hyperlink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  <w:position w:val="0"/>
        </w:rPr>
      </w:r>
    </w:p>
    <w:p>
      <w:pPr>
        <w:spacing w:before="4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37" w:after="0" w:line="240" w:lineRule="auto"/>
        <w:ind w:left="118" w:right="6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persones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estan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obligades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instàncies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elemàticament,</w:t>
      </w:r>
      <w:r>
        <w:rPr>
          <w:rFonts w:ascii="Arial" w:hAnsi="Arial" w:cs="Arial" w:eastAsia="Arial"/>
          <w:sz w:val="18"/>
          <w:szCs w:val="18"/>
          <w:spacing w:val="1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podran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presentar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igualment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través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mitjans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ect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rònics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bé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l’Oficina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Municipal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d’Habitatge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(c.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Amigan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t,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núm.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5).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models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impresos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normalitzats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(annex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bases)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declaració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responsable</w:t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(annex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bases)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podran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obtenir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l’Oficina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municipal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d’Habitatge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pàgina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web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municipal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1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9pt;width:456.45pt;height:.1pt;mso-position-horizontal-relative:page;mso-position-vertical-relative:paragraph;z-index:-328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CRITERI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D’ATORGAMENT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Als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efectes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orgament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microcrèdits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tindrà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compte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l’ordre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presentació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esgotar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dotació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pressupo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ària.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L’atorgament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aju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realitzarà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erents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rondes.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primera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tindran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compte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aquelles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relatives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habitatges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dins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centre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històric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utat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(segons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plànol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l’annex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I).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dotació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pressupostària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prevista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cobreixi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l’import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totes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aquestes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procedirà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sorteig.</w:t>
      </w:r>
    </w:p>
    <w:p>
      <w:pPr>
        <w:jc w:val="both"/>
        <w:spacing w:after="0"/>
        <w:sectPr>
          <w:pgMar w:header="1222" w:footer="382" w:top="1340" w:bottom="280" w:left="1300" w:right="1300"/>
          <w:headerReference w:type="even" r:id="rId14"/>
          <w:footerReference w:type="even" r:id="rId15"/>
          <w:pgSz w:w="11920" w:h="16840"/>
        </w:sectPr>
      </w:pPr>
      <w:rPr/>
    </w:p>
    <w:p>
      <w:pPr>
        <w:spacing w:before="0" w:after="0" w:line="240" w:lineRule="auto"/>
        <w:ind w:left="138" w:right="87"/>
        <w:jc w:val="both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327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322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19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61.000839pt;width:11.0pt;height:155.451147pt;mso-position-horizontal-relative:page;mso-position-vertical-relative:page;z-index:-321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DYAKPZIE2N4C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realitzar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sorteig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s’assignarà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número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cada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l’àmbit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centre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històric,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segons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ordre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rada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registre,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triarà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aleatòriament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mitjança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ormàtic,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número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partir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s’assignaran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adjudicacions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esgotar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post.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8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Si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cop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aplicat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procedime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nt</w:t>
      </w:r>
      <w:r>
        <w:rPr>
          <w:rFonts w:ascii="Arial" w:hAnsi="Arial" w:cs="Arial" w:eastAsia="Arial"/>
          <w:sz w:val="18"/>
          <w:szCs w:val="18"/>
          <w:spacing w:val="2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d’assignació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microcrèdits</w:t>
      </w:r>
      <w:r>
        <w:rPr>
          <w:rFonts w:ascii="Arial" w:hAnsi="Arial" w:cs="Arial" w:eastAsia="Arial"/>
          <w:sz w:val="18"/>
          <w:szCs w:val="18"/>
          <w:spacing w:val="2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als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habitatges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centre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històric</w:t>
      </w:r>
      <w:r>
        <w:rPr>
          <w:rFonts w:ascii="Arial" w:hAnsi="Arial" w:cs="Arial" w:eastAsia="Arial"/>
          <w:sz w:val="18"/>
          <w:szCs w:val="18"/>
          <w:spacing w:val="2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s’esgota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dotació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pressupostària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convoca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òri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sobran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endran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habitatges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situa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qualsevol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zona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ciu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t.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5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aquest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sobrant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cobreixi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l’import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totes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aquestes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procedirà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eig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mateix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sistema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esme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ntat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anteriorment.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38" w:right="6952"/>
        <w:jc w:val="both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923pt;width:456.45pt;height:.1pt;mso-position-horizontal-relative:page;mso-position-vertical-relative:paragraph;z-index:-326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CONCESSIÓ</w:t>
      </w:r>
      <w:r>
        <w:rPr>
          <w:rFonts w:ascii="Arial" w:hAnsi="Arial" w:cs="Arial" w:eastAsia="Arial"/>
          <w:sz w:val="18"/>
          <w:szCs w:val="18"/>
          <w:spacing w:val="-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CRÈDIT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38" w:right="8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Emès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l’informe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part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comissió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tècnica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avaluadora,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l’òrgan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municipal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competent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adoptarà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resolució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d’atorgament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denegació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proposta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regidoria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delegada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d’habitatge.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8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resolució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s’haurà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d’adoptar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termini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mesos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partir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l’endemà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finalització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termini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ació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ds.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Transcorregut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termini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fixat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sense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s’hagi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notificat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una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resolució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expressa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s’entendrà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imada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resolucions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d’atorgame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podran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avançar-se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mesura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s,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encara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hagi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inalitzat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termini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presentació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sol·licituds.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8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resolució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notificarà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eressats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qualsevol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mitjans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previstos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Llei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estatal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39/2015,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procediment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admini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comú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administracions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públiques.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8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resolució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posa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administrativa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contra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mateixa,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interposar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recurs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enciós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administratiu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davan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d’un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jutjats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contenciós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administratiu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Barcelon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termini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mesos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comptar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següent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seva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notificació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Alternativament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forma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potestativa,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podrà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interposar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recurs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reposició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davan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l’òrgan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municipal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hagi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emès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resolució,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termini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d’un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següent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seva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notificació.</w:t>
      </w:r>
    </w:p>
    <w:p>
      <w:pPr>
        <w:spacing w:before="0" w:after="0" w:line="240" w:lineRule="auto"/>
        <w:ind w:left="138" w:right="8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L’atorgament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requerirà,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seva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plena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efectivi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signatura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d’un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conveni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annex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resolució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d’atorgament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allibera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beneficiari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trami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comunicació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sol·licitud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llicència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urban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stica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38" w:right="4652"/>
        <w:jc w:val="both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885pt;width:456.45pt;height:.1pt;mso-position-horizontal-relative:page;mso-position-vertical-relative:paragraph;z-index:-325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DISPONIBILITAT</w:t>
      </w:r>
      <w:r>
        <w:rPr>
          <w:rFonts w:ascii="Arial" w:hAnsi="Arial" w:cs="Arial" w:eastAsia="Arial"/>
          <w:sz w:val="18"/>
          <w:szCs w:val="18"/>
          <w:spacing w:val="-1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MICROCRÈDITS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CONCEDITS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38" w:right="8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disponibilitat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microcrèdits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concedits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farà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efectiva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termini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màxim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d’un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mes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partir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dia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següent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signatura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conveni,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d’acord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disposició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Tresoreria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municipal.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885pt;width:456.45pt;height:.1pt;mso-position-horizontal-relative:page;mso-position-vertical-relative:paragraph;z-index:-324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OBLIGACIONS</w:t>
      </w:r>
      <w:r>
        <w:rPr>
          <w:rFonts w:ascii="Arial" w:hAnsi="Arial" w:cs="Arial" w:eastAsia="Arial"/>
          <w:sz w:val="18"/>
          <w:szCs w:val="18"/>
          <w:spacing w:val="-1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18"/>
          <w:szCs w:val="18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PERSONES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BENEFICIÀRIES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bene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iciaris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hauran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de: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7" w:right="87" w:firstLine="-349"/>
        <w:jc w:val="left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Executar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obres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objecte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termini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sis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mesos,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comptar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des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dia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següe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nt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disponibili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98" w:right="-20"/>
        <w:jc w:val="left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Sotmetre’s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actuacions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comprovació.</w:t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47" w:right="87" w:firstLine="-349"/>
        <w:jc w:val="left"/>
        <w:tabs>
          <w:tab w:pos="84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•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Retornar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ermini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anys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quotes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mensuals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segons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condicions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fixades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2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resolució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d’atorgament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i/o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conveni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8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primera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quota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devolució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farà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efectiva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primer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dia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mes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següent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l’ingrés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2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l’imp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ort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aprova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it.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devolució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tindran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consideració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d’ingressos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dret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públic.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3" w:lineRule="exact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1.598892pt;width:456.45pt;height:.1pt;mso-position-horizontal-relative:page;mso-position-vertical-relative:paragraph;z-index:-323" coordorigin="1389,232" coordsize="9129,2">
            <v:shape style="position:absolute;left:1389;top:232;width:9129;height:2" coordorigin="1389,232" coordsize="9129,0" path="m1389,232l10518,232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JUSTIFICACIÓ</w:t>
      </w:r>
      <w:r>
        <w:rPr>
          <w:rFonts w:ascii="Arial" w:hAnsi="Arial" w:cs="Arial" w:eastAsia="Arial"/>
          <w:sz w:val="18"/>
          <w:szCs w:val="18"/>
          <w:spacing w:val="-1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18"/>
          <w:szCs w:val="18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MICR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RÈDITS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3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persones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beneficiàries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microcrèdits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han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l’Ajuntamen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Manresa,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termini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màxim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</w:p>
    <w:p>
      <w:pPr>
        <w:spacing w:before="0" w:after="0" w:line="240" w:lineRule="auto"/>
        <w:ind w:left="138" w:right="87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7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sos,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comp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des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l’endemà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disponibil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itat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crèdit,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documen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ació</w:t>
      </w:r>
      <w:r>
        <w:rPr>
          <w:rFonts w:ascii="Arial" w:hAnsi="Arial" w:cs="Arial" w:eastAsia="Arial"/>
          <w:sz w:val="18"/>
          <w:szCs w:val="18"/>
          <w:spacing w:val="9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icativa</w:t>
      </w:r>
      <w:r>
        <w:rPr>
          <w:rFonts w:ascii="Arial" w:hAnsi="Arial" w:cs="Arial" w:eastAsia="Arial"/>
          <w:sz w:val="18"/>
          <w:szCs w:val="18"/>
          <w:spacing w:val="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l’execució</w:t>
      </w:r>
      <w:r>
        <w:rPr>
          <w:rFonts w:ascii="Arial" w:hAnsi="Arial" w:cs="Arial" w:eastAsia="Arial"/>
          <w:sz w:val="18"/>
          <w:szCs w:val="18"/>
          <w:spacing w:val="1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obre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s,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d’acord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disposa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16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reguladore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jc w:val="left"/>
        <w:spacing w:after="0"/>
        <w:sectPr>
          <w:pgMar w:header="0" w:footer="0" w:top="2460" w:bottom="580" w:left="1280" w:right="1280"/>
          <w:headerReference w:type="odd" r:id="rId17"/>
          <w:footerReference w:type="odd" r:id="rId18"/>
          <w:pgSz w:w="11920" w:h="16840"/>
        </w:sectPr>
      </w:pPr>
      <w:rPr/>
    </w:p>
    <w:p>
      <w:pPr>
        <w:spacing w:before="15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03" w:lineRule="exact"/>
        <w:ind w:left="11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69.450005pt;margin-top:13.448919pt;width:456.45pt;height:.1pt;mso-position-horizontal-relative:page;mso-position-vertical-relative:paragraph;z-index:-320" coordorigin="1389,269" coordsize="9129,2">
            <v:shape style="position:absolute;left:1389;top:269;width:9129;height:2" coordorigin="1389,269" coordsize="9129,0" path="m1389,269l10518,269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INCOMPLIMENT</w:t>
      </w:r>
      <w:r>
        <w:rPr>
          <w:rFonts w:ascii="Arial" w:hAnsi="Arial" w:cs="Arial" w:eastAsia="Arial"/>
          <w:sz w:val="18"/>
          <w:szCs w:val="18"/>
          <w:spacing w:val="-1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REINTEGRAMEN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  <w:position w:val="-1"/>
        </w:rPr>
        <w:t>FORÇÓS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beneficiari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té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l’obligació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retornar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egrament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l’import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concedi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pendent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devolució,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casos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d’incomplimen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estableix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17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bases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reguladore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7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Una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vegada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acordat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reintegramen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2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forçós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incompliment,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l’Ajuntament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exigirà,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per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46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recaptatòria,</w:t>
      </w:r>
      <w:r>
        <w:rPr>
          <w:rFonts w:ascii="Arial" w:hAnsi="Arial" w:cs="Arial" w:eastAsia="Arial"/>
          <w:sz w:val="18"/>
          <w:szCs w:val="18"/>
          <w:spacing w:val="2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reintegrament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tot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l’import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crèdit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pendent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devolució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més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interessos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demora,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procedirà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con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béns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drets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bene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iciaris,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d’acord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amb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que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disposa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l’article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38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Llei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estatal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38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/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2003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legislació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d’Hisendes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Locals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eneral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Pressupo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ària.”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SEGON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Nacional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ubvencions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(BDNS)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publicar-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Butlle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Barcelona.</w:t>
      </w:r>
    </w:p>
    <w:sectPr>
      <w:pgMar w:header="1222" w:footer="382" w:top="1580" w:bottom="280" w:left="1300" w:right="1300"/>
      <w:headerReference w:type="even" r:id="rId20"/>
      <w:footerReference w:type="even" r:id="rId21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344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343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341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340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338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337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345" type="#_x0000_t75">
          <v:imagedata r:id="rId1" o:title="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342" type="#_x0000_t75">
          <v:imagedata r:id="rId1" o:title="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339" type="#_x0000_t75">
          <v:imagedata r:id="rId1" o:title=""/>
        </v:shape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  <w:evenAndOddHeader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ajmanresa.cat/validar" TargetMode="External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yperlink" Target="http://www.manresa.cat/subvencions" TargetMode="Externa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yperlink" Target="http://www.ajmanresa.cat/validar" TargetMode="External"/><Relationship Id="rId14" Type="http://schemas.openxmlformats.org/officeDocument/2006/relationships/header" Target="header4.xml"/><Relationship Id="rId15" Type="http://schemas.openxmlformats.org/officeDocument/2006/relationships/footer" Target="footer4.xml"/><Relationship Id="rId16" Type="http://schemas.openxmlformats.org/officeDocument/2006/relationships/hyperlink" Target="http://www.manresa.cat/subvencions" TargetMode="Externa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yperlink" Target="http://www.ajmanresa.cat/validar" TargetMode="External"/><Relationship Id="rId20" Type="http://schemas.openxmlformats.org/officeDocument/2006/relationships/header" Target="header6.xml"/><Relationship Id="rId21" Type="http://schemas.openxmlformats.org/officeDocument/2006/relationships/footer" Target="footer6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Manresa</dc:creator>
  <dc:title>Serveis del Territori</dc:title>
  <dcterms:created xsi:type="dcterms:W3CDTF">2024-03-26T14:45:25Z</dcterms:created>
  <dcterms:modified xsi:type="dcterms:W3CDTF">2024-03-26T14:45:25Z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2018-06-12T00:00:00Z</vt:filetime>
  </property>
  <property fmtid="{D5CDD505-2E9C-101B-9397-08002B2CF9AE}" pid="3" name="LastSaved">
    <vt:filetime>2024-03-26T00:00:00Z</vt:filetime>
  </property>
</Properties>
</file>