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1287"/>
        <w:gridCol w:w="524"/>
        <w:gridCol w:w="351"/>
        <w:gridCol w:w="456"/>
        <w:gridCol w:w="485"/>
        <w:gridCol w:w="14"/>
        <w:gridCol w:w="709"/>
        <w:gridCol w:w="130"/>
        <w:gridCol w:w="160"/>
        <w:gridCol w:w="579"/>
        <w:gridCol w:w="341"/>
        <w:gridCol w:w="438"/>
        <w:gridCol w:w="60"/>
        <w:gridCol w:w="163"/>
        <w:gridCol w:w="55"/>
        <w:gridCol w:w="708"/>
        <w:gridCol w:w="1572"/>
      </w:tblGrid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color w:val="FFFFFF"/>
                <w:sz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color w:val="FFFFFF"/>
                <w:sz w:val="22"/>
              </w:rPr>
              <w:t>A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  <w:r>
              <w:rPr>
                <w:rFonts w:cs="Arial"/>
                <w:b/>
                <w:color w:val="FFFFFF"/>
                <w:sz w:val="22"/>
              </w:rPr>
              <w:t>DATOS DE LA ENTIDAD SOLICITANTE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43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NOMBRE DE LA ENTIDAD  Y  LOCALIDAD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ind w:left="209"/>
              <w:rPr>
                <w:rFonts w:cs="Arial"/>
                <w:b/>
                <w:color w:val="FFFFFF"/>
                <w:sz w:val="22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310"/>
          <w:jc w:val="center"/>
        </w:trPr>
        <w:tc>
          <w:tcPr>
            <w:tcW w:w="3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TÉCNICO/A DE LA ENTIDAD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TELÉFONO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CORREO ELECTRÓNICO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00"/>
          <w:jc w:val="center"/>
        </w:trPr>
        <w:tc>
          <w:tcPr>
            <w:tcW w:w="3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  <w:tc>
          <w:tcPr>
            <w:tcW w:w="1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  <w:tc>
          <w:tcPr>
            <w:tcW w:w="3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52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color w:val="FFFFFF"/>
                <w:sz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</w:rPr>
              <w:t>B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  <w:r>
              <w:rPr>
                <w:rFonts w:cs="Arial"/>
                <w:b/>
                <w:color w:val="FFFFFF"/>
                <w:sz w:val="22"/>
              </w:rPr>
              <w:t>DATOS DEL PROGRAMA/ACTIVIDAD EJECUTADO: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5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>NOMBRE</w:t>
            </w:r>
            <w:r>
              <w:rPr>
                <w:rFonts w:cs="Arial"/>
                <w:b/>
                <w:sz w:val="16"/>
              </w:rPr>
              <w:t xml:space="preserve"> DEL PROGRAMA/ACTIVIDAD: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57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311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>FECHA/S DE REALIZACIÓN:</w:t>
            </w:r>
          </w:p>
        </w:tc>
        <w:tc>
          <w:tcPr>
            <w:tcW w:w="2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</w:pPr>
            <w:r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10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</w:rPr>
              <w:t>DURACIÓN: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6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LUGAR/ES DE REALIZACIÓN:</w:t>
            </w:r>
          </w:p>
        </w:tc>
        <w:tc>
          <w:tcPr>
            <w:tcW w:w="674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303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PARTICIPANTES: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339"/>
          <w:jc w:val="center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participantes:</w:t>
            </w:r>
          </w:p>
        </w:tc>
        <w:tc>
          <w:tcPr>
            <w:tcW w:w="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mujeres: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hombres:</w:t>
            </w:r>
          </w:p>
        </w:tc>
        <w:tc>
          <w:tcPr>
            <w:tcW w:w="10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Edades: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02"/>
          <w:jc w:val="center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de voluntarios/as:</w:t>
            </w:r>
          </w:p>
        </w:tc>
        <w:tc>
          <w:tcPr>
            <w:tcW w:w="25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7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de profesionales:</w:t>
            </w:r>
          </w:p>
        </w:tc>
        <w:tc>
          <w:tcPr>
            <w:tcW w:w="2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08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DESCRIPCIÓN DE ACTIVIDADES/ACCIONES </w:t>
            </w:r>
            <w:r>
              <w:rPr>
                <w:rFonts w:ascii="Arial" w:hAnsi="Arial" w:cs="Arial"/>
                <w:b/>
                <w:sz w:val="16"/>
              </w:rPr>
              <w:t>EFECTIVAMENTE REALIZADAS: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927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396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RESULTADOS DEL PROGRAMA Y/O ACTIVIDAD: CUMPLIMIENTO DE LOS OBJETIVOS Y EVALUACIÓN DEL PROYECTO CONFORME AL SISTEMA PLANTEADO EN </w:t>
            </w:r>
            <w:r>
              <w:rPr>
                <w:rFonts w:cs="Arial"/>
                <w:b/>
                <w:sz w:val="18"/>
                <w:szCs w:val="18"/>
              </w:rPr>
              <w:t>EL ANEXO I</w:t>
            </w:r>
            <w:r>
              <w:rPr>
                <w:rFonts w:cs="Arial"/>
                <w:b/>
                <w:sz w:val="16"/>
              </w:rPr>
              <w:t xml:space="preserve"> :</w:t>
            </w:r>
            <w:r>
              <w:rPr>
                <w:rFonts w:ascii="Verdana" w:eastAsia="Calibri" w:hAnsi="Verdana"/>
                <w:sz w:val="28"/>
                <w:szCs w:val="28"/>
                <w:lang w:eastAsia="en-US"/>
              </w:rPr>
              <w:t xml:space="preserve"> </w:t>
            </w:r>
            <w:r>
              <w:rPr>
                <w:rFonts w:cs="Arial"/>
                <w:b/>
                <w:sz w:val="16"/>
              </w:rPr>
              <w:t xml:space="preserve">los efectos, tanto positivos como negativos que se produzcan tras la implementación </w:t>
            </w:r>
            <w:r>
              <w:rPr>
                <w:rFonts w:cs="Arial"/>
                <w:b/>
                <w:sz w:val="16"/>
              </w:rPr>
              <w:t>del programa subvencionado.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991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7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CONSECUCIÓN DE LOS ODS: </w:t>
            </w:r>
            <w:r>
              <w:rPr>
                <w:rFonts w:cs="Arial"/>
                <w:sz w:val="16"/>
              </w:rPr>
              <w:t>Indique si el programa/actividad ha contribuido los ODS previstos en el anexo I (proyecto, y en caso afirmativo, indique qué ODS se han cumplido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1042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7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 xml:space="preserve">RECURSOS HUMANOS Y MATERIALES EMPLEADOS 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1042"/>
          <w:jc w:val="center"/>
        </w:trPr>
        <w:tc>
          <w:tcPr>
            <w:tcW w:w="849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45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ORGANIZACIÓN DEL VOLUNTARIADO EN LA ENTIDAD: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450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NOMBRE Y APELLIDOS DE LAS PERSONAS VOLUNTARIAS</w:t>
            </w: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DEDICACIÓN</w:t>
            </w:r>
          </w:p>
          <w:p w:rsidR="00D024A9" w:rsidRDefault="00852362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HORAS/SEMANA</w:t>
            </w: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BREVE DESCRIPCIÓN DE LAS TAREAS QUE REALIZA</w:t>
            </w: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CARACTERÍSTICAS DEL VOLUNTARIO/A: edad, formación, etc.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58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jc w:val="center"/>
              <w:rPr>
                <w:rFonts w:ascii="Arial" w:hAnsi="Arial" w:cs="Arial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10</w:t>
            </w:r>
          </w:p>
        </w:tc>
        <w:tc>
          <w:tcPr>
            <w:tcW w:w="803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GASTOS TOTALES  DEL PROGRAMA Y/O ACTIVIDAD: </w:t>
            </w:r>
            <w:r>
              <w:rPr>
                <w:rFonts w:cs="Arial"/>
                <w:sz w:val="16"/>
              </w:rPr>
              <w:t>adecuación al presupuesto inicial, imprevistos, ajustes obligados etc.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387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CONCEPTO DEL GASTO</w:t>
            </w: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IMPORTE</w:t>
            </w: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263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646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right"/>
            </w:pPr>
            <w:r>
              <w:rPr>
                <w:rFonts w:ascii="Arial" w:hAnsi="Arial" w:cs="Arial"/>
                <w:b/>
                <w:sz w:val="16"/>
              </w:rPr>
              <w:t>GASTO TOTAL</w:t>
            </w: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>
        <w:tblPrEx>
          <w:tblCellMar>
            <w:top w:w="0" w:type="dxa"/>
            <w:bottom w:w="0" w:type="dxa"/>
          </w:tblCellMar>
        </w:tblPrEx>
        <w:trPr>
          <w:cantSplit/>
          <w:trHeight w:val="646"/>
          <w:jc w:val="center"/>
        </w:trPr>
        <w:tc>
          <w:tcPr>
            <w:tcW w:w="54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OBSERVACIONES y/o ACLARACIONES PERTINENTES</w:t>
            </w: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  <w:p w:rsidR="00D024A9" w:rsidRDefault="00D024A9">
            <w:pPr>
              <w:jc w:val="right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</w:tbl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6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6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6"/>
          <w:szCs w:val="19"/>
        </w:rPr>
      </w:pPr>
    </w:p>
    <w:sectPr w:rsidR="00D024A9">
      <w:headerReference w:type="default" r:id="rId6"/>
      <w:pgSz w:w="11906" w:h="16838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52362">
      <w:r>
        <w:separator/>
      </w:r>
    </w:p>
  </w:endnote>
  <w:endnote w:type="continuationSeparator" w:id="0">
    <w:p w:rsidR="00000000" w:rsidRDefault="0085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52362">
      <w:r>
        <w:rPr>
          <w:color w:val="000000"/>
        </w:rPr>
        <w:separator/>
      </w:r>
    </w:p>
  </w:footnote>
  <w:footnote w:type="continuationSeparator" w:id="0">
    <w:p w:rsidR="00000000" w:rsidRDefault="00852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8AF" w:rsidRDefault="0085236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701043</wp:posOffset>
              </wp:positionH>
              <wp:positionV relativeFrom="paragraph">
                <wp:posOffset>7616</wp:posOffset>
              </wp:positionV>
              <wp:extent cx="4457700" cy="838203"/>
              <wp:effectExtent l="0" t="0" r="0" b="0"/>
              <wp:wrapSquare wrapText="bothSides"/>
              <wp:docPr id="1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382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1108AF" w:rsidRDefault="00852362">
                          <w:pPr>
                            <w:jc w:val="both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VOLUNTARIADO – 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NEXO II–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u w:val="single"/>
                            </w:rPr>
                            <w:t>MEMORIA EJECUCIÓN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DEL PROYECTO</w:t>
                          </w:r>
                        </w:p>
                        <w:p w:rsidR="001108AF" w:rsidRDefault="00852362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  <w:p w:rsidR="001108AF" w:rsidRDefault="00852362">
                          <w:pPr>
                            <w:jc w:val="both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szCs w:val="16"/>
                            </w:rPr>
                            <w:t>SUBVENCIONES A ENTIDADES SIN FIN DE LUCRO DE LA PROVINCIA DE ALICANTE CON DESTINO A PROGRAMAS Y ACTIVIDADES EN MATERIA DE VOLUNTARIADO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. </w:t>
                          </w:r>
                        </w:p>
                        <w:p w:rsidR="001108AF" w:rsidRDefault="00852362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ANUALIDAD 2024</w:t>
                          </w:r>
                        </w:p>
                        <w:p w:rsidR="001108AF" w:rsidRDefault="0085236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ctr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5.2pt;margin-top:.6pt;width:351pt;height:6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" filled="f" stroked="f">
              <v:textbox>
                <w:txbxContent>
                  <w:p w:rsidR="001108AF" w:rsidRDefault="00852362">
                    <w:pPr>
                      <w:jc w:val="both"/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VOLUNTARIADO – A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NEXO II–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u w:val="single"/>
                      </w:rPr>
                      <w:t>MEMORIA EJECUCIÓN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DEL PROYECTO</w:t>
                    </w:r>
                  </w:p>
                  <w:p w:rsidR="001108AF" w:rsidRDefault="00852362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  <w:p w:rsidR="001108AF" w:rsidRDefault="00852362">
                    <w:pPr>
                      <w:jc w:val="both"/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szCs w:val="16"/>
                      </w:rPr>
                      <w:t>SUBVENCIONES A ENTIDADES SIN FIN DE LUCRO DE LA PROVINCIA DE ALICANTE CON DESTINO A PROGRAMAS Y ACTIVIDADES EN MATERIA DE VOLUNTARIADO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. </w:t>
                    </w:r>
                  </w:p>
                  <w:p w:rsidR="001108AF" w:rsidRDefault="00852362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ANUALIDAD 2024</w:t>
                    </w:r>
                  </w:p>
                  <w:p w:rsidR="001108AF" w:rsidRDefault="0085236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-179707</wp:posOffset>
          </wp:positionH>
          <wp:positionV relativeFrom="paragraph">
            <wp:posOffset>-192408</wp:posOffset>
          </wp:positionV>
          <wp:extent cx="807716" cy="815973"/>
          <wp:effectExtent l="0" t="0" r="0" b="3177"/>
          <wp:wrapTopAndBottom/>
          <wp:docPr id="2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716" cy="81597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108AF" w:rsidRDefault="0085236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024A9"/>
    <w:rsid w:val="00852362"/>
    <w:rsid w:val="00D0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3A7FB-3F32-4953-B0D6-D5596893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rPr>
      <w:rFonts w:ascii="Bookman Old Style" w:hAnsi="Bookman Old Style"/>
      <w:b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rPr>
      <w:sz w:val="22"/>
    </w:rPr>
  </w:style>
  <w:style w:type="character" w:customStyle="1" w:styleId="TextoindependienteCar">
    <w:name w:val="Texto independiente Car"/>
    <w:rPr>
      <w:rFonts w:ascii="Bookman Old Style" w:hAnsi="Bookman Old Style"/>
      <w:b/>
      <w:sz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tulo2Car">
    <w:name w:val="Título 2 Ca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lastModifiedBy>GONZALEZ BONETE, MARIA TERESA</cp:lastModifiedBy>
  <cp:revision>2</cp:revision>
  <cp:lastPrinted>2023-01-23T11:17:00Z</cp:lastPrinted>
  <dcterms:created xsi:type="dcterms:W3CDTF">2024-02-29T11:42:00Z</dcterms:created>
  <dcterms:modified xsi:type="dcterms:W3CDTF">2024-02-29T11:42:00Z</dcterms:modified>
</cp:coreProperties>
</file>