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8A2" w:rsidRDefault="001A78A2" w:rsidP="001A78A2">
      <w:pPr>
        <w:pStyle w:val="Oin-oharrarentestua"/>
        <w:tabs>
          <w:tab w:val="clear" w:pos="5812"/>
        </w:tabs>
        <w:ind w:right="-12"/>
        <w:rPr>
          <w:sz w:val="12"/>
          <w:szCs w:val="12"/>
        </w:rPr>
      </w:pPr>
      <w:bookmarkStart w:id="0" w:name="_GoBack"/>
      <w:bookmarkEnd w:id="0"/>
    </w:p>
    <w:tbl>
      <w:tblPr>
        <w:tblW w:w="16302" w:type="dxa"/>
        <w:tblInd w:w="-3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8222"/>
        <w:gridCol w:w="2409"/>
      </w:tblGrid>
      <w:tr w:rsidR="001A78A2" w:rsidTr="007935FC">
        <w:trPr>
          <w:cantSplit/>
          <w:trHeight w:val="439"/>
        </w:trPr>
        <w:tc>
          <w:tcPr>
            <w:tcW w:w="13893" w:type="dxa"/>
            <w:gridSpan w:val="2"/>
          </w:tcPr>
          <w:p w:rsidR="001A78A2" w:rsidRPr="00CA0CB8" w:rsidRDefault="001A78A2" w:rsidP="007466CC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DIRU-LAGUNTZA LERROA  </w:t>
            </w:r>
            <w:r w:rsidRPr="00CA0CB8">
              <w:rPr>
                <w:b/>
                <w:sz w:val="16"/>
              </w:rPr>
              <w:t>/  LINEA DE SUBVENCIÓN</w:t>
            </w:r>
          </w:p>
          <w:p w:rsidR="001A78A2" w:rsidRPr="007436D9" w:rsidRDefault="001A78A2" w:rsidP="007466CC">
            <w:pPr>
              <w:tabs>
                <w:tab w:val="clear" w:pos="5812"/>
                <w:tab w:val="left" w:leader="dot" w:pos="6825"/>
              </w:tabs>
              <w:ind w:right="918"/>
              <w:rPr>
                <w:sz w:val="16"/>
                <w:szCs w:val="16"/>
              </w:rPr>
            </w:pPr>
          </w:p>
          <w:p w:rsidR="001A78A2" w:rsidRPr="007436D9" w:rsidRDefault="001A78A2" w:rsidP="001A78A2">
            <w:pPr>
              <w:tabs>
                <w:tab w:val="clear" w:pos="5812"/>
                <w:tab w:val="left" w:leader="dot" w:pos="13753"/>
              </w:tabs>
              <w:spacing w:before="60"/>
              <w:ind w:right="0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2409" w:type="dxa"/>
          </w:tcPr>
          <w:p w:rsidR="001A78A2" w:rsidRPr="00CA0CB8" w:rsidRDefault="001A78A2" w:rsidP="007466CC">
            <w:pPr>
              <w:tabs>
                <w:tab w:val="clear" w:pos="5812"/>
                <w:tab w:val="left" w:leader="dot" w:pos="9023"/>
              </w:tabs>
              <w:spacing w:before="40"/>
              <w:ind w:right="108"/>
              <w:jc w:val="left"/>
              <w:rPr>
                <w:b/>
                <w:i/>
                <w:sz w:val="16"/>
                <w:szCs w:val="16"/>
              </w:rPr>
            </w:pPr>
            <w:r w:rsidRPr="00CA0CB8">
              <w:rPr>
                <w:b/>
                <w:i/>
                <w:sz w:val="16"/>
                <w:szCs w:val="16"/>
              </w:rPr>
              <w:t>URTE EDO IKASTURTEA</w:t>
            </w:r>
          </w:p>
          <w:p w:rsidR="001A78A2" w:rsidRPr="00CA0CB8" w:rsidRDefault="001A78A2" w:rsidP="007466CC">
            <w:pPr>
              <w:tabs>
                <w:tab w:val="clear" w:pos="5812"/>
                <w:tab w:val="left" w:leader="dot" w:pos="9023"/>
              </w:tabs>
              <w:ind w:right="108"/>
              <w:jc w:val="left"/>
              <w:rPr>
                <w:b/>
                <w:sz w:val="16"/>
                <w:szCs w:val="16"/>
              </w:rPr>
            </w:pPr>
            <w:r w:rsidRPr="00CA0CB8">
              <w:rPr>
                <w:b/>
                <w:sz w:val="16"/>
                <w:szCs w:val="16"/>
              </w:rPr>
              <w:t>AÑO O CURSO:</w:t>
            </w:r>
          </w:p>
          <w:p w:rsidR="001A78A2" w:rsidRPr="007436D9" w:rsidRDefault="001A78A2" w:rsidP="007466CC">
            <w:pPr>
              <w:tabs>
                <w:tab w:val="clear" w:pos="5812"/>
                <w:tab w:val="left" w:leader="dot" w:pos="2198"/>
              </w:tabs>
              <w:spacing w:before="60"/>
              <w:ind w:right="0"/>
              <w:jc w:val="left"/>
              <w:rPr>
                <w:b/>
                <w:i/>
                <w:sz w:val="22"/>
                <w:szCs w:val="22"/>
              </w:rPr>
            </w:pPr>
            <w:r w:rsidRPr="00EE7CEE">
              <w:rPr>
                <w:sz w:val="12"/>
              </w:rPr>
              <w:tab/>
            </w:r>
          </w:p>
        </w:tc>
      </w:tr>
      <w:tr w:rsidR="001A78A2" w:rsidTr="007935FC">
        <w:trPr>
          <w:cantSplit/>
          <w:trHeight w:val="439"/>
        </w:trPr>
        <w:tc>
          <w:tcPr>
            <w:tcW w:w="5671" w:type="dxa"/>
          </w:tcPr>
          <w:p w:rsidR="001A78A2" w:rsidRPr="00CA0CB8" w:rsidRDefault="001A78A2" w:rsidP="009764DB">
            <w:pPr>
              <w:tabs>
                <w:tab w:val="clear" w:pos="5812"/>
              </w:tabs>
              <w:spacing w:before="60"/>
              <w:ind w:right="-68"/>
              <w:rPr>
                <w:b/>
                <w:sz w:val="16"/>
              </w:rPr>
            </w:pPr>
            <w:r>
              <w:rPr>
                <w:b/>
                <w:i/>
                <w:sz w:val="16"/>
              </w:rPr>
              <w:t>DIRULAGUNTZAREN TITULARRA</w:t>
            </w:r>
            <w:r w:rsidRPr="00CA0CB8">
              <w:rPr>
                <w:b/>
                <w:i/>
                <w:sz w:val="16"/>
              </w:rPr>
              <w:t xml:space="preserve">  </w:t>
            </w:r>
            <w:r w:rsidRPr="00CA0CB8">
              <w:rPr>
                <w:b/>
                <w:sz w:val="16"/>
              </w:rPr>
              <w:t xml:space="preserve">/  </w:t>
            </w:r>
            <w:r>
              <w:rPr>
                <w:b/>
                <w:sz w:val="16"/>
              </w:rPr>
              <w:t>TITULAR DE LA SUBVENCIÓN</w:t>
            </w:r>
          </w:p>
          <w:p w:rsidR="001A78A2" w:rsidRDefault="001A78A2" w:rsidP="001A78A2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A78A2" w:rsidRPr="00821E5F" w:rsidRDefault="001A78A2" w:rsidP="00524654">
            <w:pPr>
              <w:tabs>
                <w:tab w:val="clear" w:pos="5812"/>
                <w:tab w:val="left" w:leader="dot" w:pos="5531"/>
              </w:tabs>
              <w:spacing w:before="40"/>
              <w:ind w:right="0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  <w:tc>
          <w:tcPr>
            <w:tcW w:w="10631" w:type="dxa"/>
            <w:gridSpan w:val="2"/>
          </w:tcPr>
          <w:p w:rsidR="001A78A2" w:rsidRPr="00CA0CB8" w:rsidRDefault="001A78A2" w:rsidP="001A78A2">
            <w:pPr>
              <w:spacing w:before="40"/>
              <w:ind w:right="919"/>
              <w:rPr>
                <w:b/>
                <w:sz w:val="16"/>
              </w:rPr>
            </w:pPr>
            <w:r w:rsidRPr="00CA0CB8">
              <w:rPr>
                <w:b/>
                <w:i/>
                <w:sz w:val="16"/>
              </w:rPr>
              <w:t xml:space="preserve">PROIEKTUAREN IZENA  </w:t>
            </w:r>
            <w:r w:rsidRPr="00CA0CB8">
              <w:rPr>
                <w:b/>
                <w:sz w:val="16"/>
              </w:rPr>
              <w:t>/  DENOMINACIÓN DEL PROYECTO</w:t>
            </w:r>
          </w:p>
          <w:p w:rsidR="001A78A2" w:rsidRDefault="001A78A2" w:rsidP="007466CC">
            <w:pPr>
              <w:tabs>
                <w:tab w:val="clear" w:pos="5812"/>
                <w:tab w:val="left" w:leader="dot" w:pos="9023"/>
              </w:tabs>
              <w:spacing w:before="60"/>
              <w:ind w:right="108"/>
              <w:jc w:val="left"/>
              <w:rPr>
                <w:sz w:val="12"/>
              </w:rPr>
            </w:pPr>
          </w:p>
          <w:p w:rsidR="001A78A2" w:rsidRPr="008C03EE" w:rsidRDefault="001A78A2" w:rsidP="00524654">
            <w:pPr>
              <w:tabs>
                <w:tab w:val="clear" w:pos="5812"/>
                <w:tab w:val="left" w:leader="dot" w:pos="10420"/>
              </w:tabs>
              <w:spacing w:before="60"/>
              <w:ind w:right="108"/>
              <w:jc w:val="left"/>
              <w:rPr>
                <w:sz w:val="16"/>
                <w:szCs w:val="16"/>
              </w:rPr>
            </w:pPr>
            <w:r w:rsidRPr="00EE7CEE">
              <w:rPr>
                <w:sz w:val="12"/>
              </w:rPr>
              <w:tab/>
            </w:r>
          </w:p>
        </w:tc>
      </w:tr>
    </w:tbl>
    <w:p w:rsidR="001A78A2" w:rsidRPr="007B7287" w:rsidRDefault="001A78A2" w:rsidP="001A78A2">
      <w:pPr>
        <w:pStyle w:val="Oin-oharrarentestua"/>
        <w:tabs>
          <w:tab w:val="clear" w:pos="5812"/>
        </w:tabs>
        <w:ind w:right="-12"/>
        <w:rPr>
          <w:sz w:val="12"/>
          <w:szCs w:val="12"/>
        </w:rPr>
      </w:pPr>
    </w:p>
    <w:tbl>
      <w:tblPr>
        <w:tblW w:w="5114" w:type="pct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700"/>
        <w:gridCol w:w="991"/>
        <w:gridCol w:w="1021"/>
        <w:gridCol w:w="1242"/>
        <w:gridCol w:w="2126"/>
        <w:gridCol w:w="1128"/>
        <w:gridCol w:w="1082"/>
        <w:gridCol w:w="1082"/>
        <w:gridCol w:w="1102"/>
        <w:gridCol w:w="991"/>
        <w:gridCol w:w="1128"/>
        <w:gridCol w:w="7"/>
      </w:tblGrid>
      <w:tr w:rsidR="001B37BC" w:rsidRPr="007B7287" w:rsidTr="000F2B65">
        <w:trPr>
          <w:gridAfter w:val="1"/>
          <w:wAfter w:w="2" w:type="pct"/>
        </w:trPr>
        <w:tc>
          <w:tcPr>
            <w:tcW w:w="522" w:type="pct"/>
            <w:vAlign w:val="center"/>
          </w:tcPr>
          <w:p w:rsidR="001B37BC" w:rsidRPr="003D6DE6" w:rsidRDefault="001B37BC" w:rsidP="00544875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Hornitzaileren IFK</w:t>
            </w:r>
          </w:p>
          <w:p w:rsidR="001B37BC" w:rsidRPr="003D6DE6" w:rsidRDefault="001B37BC" w:rsidP="00544875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CIF proveedor/a</w:t>
            </w:r>
          </w:p>
        </w:tc>
        <w:tc>
          <w:tcPr>
            <w:tcW w:w="828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Hornitzailearen izena</w:t>
            </w:r>
          </w:p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Nombre de proveedor/a</w:t>
            </w:r>
          </w:p>
        </w:tc>
        <w:tc>
          <w:tcPr>
            <w:tcW w:w="304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3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 xml:space="preserve">Faktura Zk </w:t>
            </w:r>
          </w:p>
          <w:p w:rsidR="001B37BC" w:rsidRPr="003D6DE6" w:rsidRDefault="001B37BC" w:rsidP="007E5A97">
            <w:pPr>
              <w:spacing w:before="40"/>
              <w:ind w:left="-108" w:right="-113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Nº factura</w:t>
            </w:r>
          </w:p>
        </w:tc>
        <w:tc>
          <w:tcPr>
            <w:tcW w:w="313" w:type="pct"/>
            <w:vAlign w:val="center"/>
          </w:tcPr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Eguna</w:t>
            </w:r>
          </w:p>
          <w:p w:rsidR="001B37BC" w:rsidRPr="003D6DE6" w:rsidRDefault="001B37BC" w:rsidP="007E5A97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Fecha</w:t>
            </w:r>
          </w:p>
        </w:tc>
        <w:tc>
          <w:tcPr>
            <w:tcW w:w="381" w:type="pct"/>
            <w:vAlign w:val="center"/>
          </w:tcPr>
          <w:p w:rsidR="001B37BC" w:rsidRPr="003D6DE6" w:rsidRDefault="001B37BC" w:rsidP="001B37BC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Ordainketa data</w:t>
            </w:r>
          </w:p>
          <w:p w:rsidR="001B37BC" w:rsidRPr="003D6DE6" w:rsidRDefault="001B37BC" w:rsidP="001B37BC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Fecha de pago</w:t>
            </w:r>
          </w:p>
        </w:tc>
        <w:tc>
          <w:tcPr>
            <w:tcW w:w="65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Azalpena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Concepto</w:t>
            </w:r>
          </w:p>
        </w:tc>
        <w:tc>
          <w:tcPr>
            <w:tcW w:w="346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Zenbateko garbia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Base imponible</w:t>
            </w:r>
          </w:p>
        </w:tc>
        <w:tc>
          <w:tcPr>
            <w:tcW w:w="33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BEZ %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szCs w:val="18"/>
              </w:rPr>
              <w:t>% IVA</w:t>
            </w:r>
          </w:p>
        </w:tc>
        <w:tc>
          <w:tcPr>
            <w:tcW w:w="332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BEZ kopurua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Importe IVA</w:t>
            </w:r>
          </w:p>
        </w:tc>
        <w:tc>
          <w:tcPr>
            <w:tcW w:w="338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Guztira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Total</w:t>
            </w:r>
          </w:p>
        </w:tc>
        <w:tc>
          <w:tcPr>
            <w:tcW w:w="304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% egotzita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% imputado</w:t>
            </w:r>
          </w:p>
        </w:tc>
        <w:tc>
          <w:tcPr>
            <w:tcW w:w="346" w:type="pct"/>
            <w:vAlign w:val="center"/>
          </w:tcPr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i/>
                <w:szCs w:val="18"/>
              </w:rPr>
            </w:pPr>
            <w:r w:rsidRPr="003D6DE6">
              <w:rPr>
                <w:b/>
                <w:i/>
                <w:szCs w:val="18"/>
              </w:rPr>
              <w:t>Egotzitako zenbatekoa</w:t>
            </w:r>
          </w:p>
          <w:p w:rsidR="001B37BC" w:rsidRPr="003D6DE6" w:rsidRDefault="001B37BC" w:rsidP="001A78A2">
            <w:pPr>
              <w:spacing w:before="40"/>
              <w:ind w:left="-108" w:right="-111"/>
              <w:jc w:val="center"/>
              <w:rPr>
                <w:b/>
                <w:szCs w:val="18"/>
              </w:rPr>
            </w:pPr>
            <w:r w:rsidRPr="003D6DE6">
              <w:rPr>
                <w:b/>
                <w:szCs w:val="18"/>
              </w:rPr>
              <w:t>Cuantia imputada</w:t>
            </w: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B37BC" w:rsidRPr="007B7287" w:rsidTr="000F2B65">
        <w:trPr>
          <w:gridAfter w:val="1"/>
          <w:wAfter w:w="2" w:type="pct"/>
          <w:trHeight w:val="340"/>
        </w:trPr>
        <w:tc>
          <w:tcPr>
            <w:tcW w:w="522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8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13" w:type="pct"/>
            <w:vAlign w:val="center"/>
          </w:tcPr>
          <w:p w:rsidR="001B37BC" w:rsidRPr="00782F23" w:rsidRDefault="001B37BC" w:rsidP="007E5A97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81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65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2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38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04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346" w:type="pct"/>
            <w:vAlign w:val="center"/>
          </w:tcPr>
          <w:p w:rsidR="001B37BC" w:rsidRPr="00782F23" w:rsidRDefault="001B37BC" w:rsidP="007935FC">
            <w:pPr>
              <w:spacing w:beforeLines="60" w:before="144"/>
              <w:ind w:right="-12"/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0F2B65" w:rsidRPr="00014B96" w:rsidTr="003D6DE6">
        <w:tc>
          <w:tcPr>
            <w:tcW w:w="4010" w:type="pct"/>
            <w:gridSpan w:val="9"/>
            <w:shd w:val="clear" w:color="auto" w:fill="F2F2F2"/>
          </w:tcPr>
          <w:p w:rsidR="000F2B65" w:rsidRDefault="000F2B65" w:rsidP="007E5A97">
            <w:pPr>
              <w:spacing w:before="20" w:after="20"/>
              <w:ind w:left="-108" w:right="0"/>
              <w:jc w:val="right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ZENBATEKOA GUZTIRA</w:t>
            </w:r>
            <w:r w:rsidR="008E76A8">
              <w:rPr>
                <w:b/>
                <w:i/>
                <w:sz w:val="20"/>
              </w:rPr>
              <w:t xml:space="preserve"> (GASTUAK GUZTIRA)</w:t>
            </w:r>
          </w:p>
          <w:p w:rsidR="000F2B65" w:rsidRPr="00782F23" w:rsidRDefault="000F2B65" w:rsidP="007E5A97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 w:rsidRPr="00782F23">
              <w:rPr>
                <w:b/>
                <w:sz w:val="20"/>
              </w:rPr>
              <w:t>IMPORTE TOTAL</w:t>
            </w:r>
            <w:r w:rsidR="008E76A8">
              <w:rPr>
                <w:b/>
                <w:sz w:val="20"/>
              </w:rPr>
              <w:t xml:space="preserve"> (TOTAL GASTOS)</w:t>
            </w:r>
          </w:p>
        </w:tc>
        <w:tc>
          <w:tcPr>
            <w:tcW w:w="338" w:type="pct"/>
            <w:shd w:val="clear" w:color="auto" w:fill="F2F2F2"/>
            <w:vAlign w:val="center"/>
          </w:tcPr>
          <w:p w:rsidR="000F2B65" w:rsidRPr="00782F23" w:rsidRDefault="000F2B65" w:rsidP="000F2B65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>
              <w:rPr>
                <w:b/>
                <w:szCs w:val="18"/>
              </w:rPr>
              <w:t>€</w:t>
            </w:r>
          </w:p>
        </w:tc>
        <w:tc>
          <w:tcPr>
            <w:tcW w:w="304" w:type="pct"/>
            <w:shd w:val="clear" w:color="auto" w:fill="F2F2F2"/>
            <w:vAlign w:val="center"/>
          </w:tcPr>
          <w:p w:rsidR="000F2B65" w:rsidRPr="000F2B65" w:rsidRDefault="000F2B65" w:rsidP="000F2B65">
            <w:pPr>
              <w:spacing w:before="20" w:after="20"/>
              <w:ind w:right="0"/>
              <w:jc w:val="center"/>
              <w:rPr>
                <w:b/>
                <w:i/>
                <w:szCs w:val="18"/>
              </w:rPr>
            </w:pPr>
            <w:r w:rsidRPr="000F2B65">
              <w:rPr>
                <w:b/>
                <w:i/>
                <w:szCs w:val="18"/>
              </w:rPr>
              <w:t>N/A</w:t>
            </w:r>
          </w:p>
        </w:tc>
        <w:tc>
          <w:tcPr>
            <w:tcW w:w="348" w:type="pct"/>
            <w:gridSpan w:val="2"/>
            <w:shd w:val="clear" w:color="auto" w:fill="F2F2F2"/>
            <w:vAlign w:val="center"/>
          </w:tcPr>
          <w:p w:rsidR="000F2B65" w:rsidRPr="00782F23" w:rsidRDefault="000F2B65" w:rsidP="003156EA">
            <w:pPr>
              <w:spacing w:before="20" w:after="20"/>
              <w:ind w:left="-108" w:right="0"/>
              <w:jc w:val="right"/>
              <w:rPr>
                <w:b/>
                <w:szCs w:val="18"/>
              </w:rPr>
            </w:pPr>
            <w:r>
              <w:rPr>
                <w:b/>
                <w:szCs w:val="18"/>
              </w:rPr>
              <w:t>€</w:t>
            </w:r>
          </w:p>
        </w:tc>
      </w:tr>
    </w:tbl>
    <w:p w:rsidR="00544875" w:rsidRPr="001A78A2" w:rsidRDefault="00544875" w:rsidP="001A78A2">
      <w:pPr>
        <w:ind w:right="-12"/>
        <w:jc w:val="right"/>
        <w:rPr>
          <w:b/>
          <w:i/>
          <w:sz w:val="4"/>
          <w:szCs w:val="4"/>
        </w:rPr>
      </w:pPr>
    </w:p>
    <w:p w:rsidR="001A78A2" w:rsidRPr="00BA2743" w:rsidRDefault="001A78A2" w:rsidP="001A78A2">
      <w:pPr>
        <w:ind w:right="-12"/>
        <w:jc w:val="right"/>
        <w:rPr>
          <w:szCs w:val="18"/>
        </w:rPr>
      </w:pPr>
      <w:r w:rsidRPr="007B7287">
        <w:rPr>
          <w:b/>
          <w:i/>
          <w:szCs w:val="18"/>
        </w:rPr>
        <w:t>Toki gehiago behar izanez gero, fotokopiatu eta ordena jarraitu</w:t>
      </w:r>
      <w:r>
        <w:rPr>
          <w:b/>
          <w:i/>
          <w:szCs w:val="18"/>
        </w:rPr>
        <w:t xml:space="preserve"> </w:t>
      </w:r>
      <w:r w:rsidRPr="001A78A2">
        <w:rPr>
          <w:b/>
          <w:szCs w:val="18"/>
        </w:rPr>
        <w:t>/ En caso</w:t>
      </w:r>
      <w:r w:rsidRPr="00BA2743">
        <w:rPr>
          <w:b/>
          <w:szCs w:val="18"/>
        </w:rPr>
        <w:t xml:space="preserve"> de necesitar más espacio fotocopiar y continuar el orden</w:t>
      </w:r>
    </w:p>
    <w:p w:rsidR="001A78A2" w:rsidRPr="007B7287" w:rsidRDefault="001A78A2" w:rsidP="001A78A2">
      <w:pPr>
        <w:ind w:right="-12"/>
        <w:jc w:val="center"/>
        <w:rPr>
          <w:sz w:val="12"/>
          <w:szCs w:val="12"/>
        </w:rPr>
      </w:pPr>
    </w:p>
    <w:p w:rsidR="001A78A2" w:rsidRPr="007B7287" w:rsidRDefault="001A78A2" w:rsidP="001A78A2">
      <w:pPr>
        <w:ind w:right="-12"/>
        <w:jc w:val="center"/>
        <w:rPr>
          <w:sz w:val="20"/>
        </w:rPr>
      </w:pPr>
      <w:r w:rsidRPr="007B7287">
        <w:rPr>
          <w:sz w:val="20"/>
        </w:rPr>
        <w:t>Eguna/Fecha:</w:t>
      </w:r>
      <w:r w:rsidRPr="007B7287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7B7287">
        <w:rPr>
          <w:sz w:val="20"/>
        </w:rPr>
        <w:t>Elkartearen zigilua / Sello de la entidad:</w:t>
      </w:r>
    </w:p>
    <w:p w:rsidR="001A78A2" w:rsidRPr="00001B14" w:rsidRDefault="001A78A2" w:rsidP="001A78A2">
      <w:pPr>
        <w:ind w:right="-12"/>
        <w:rPr>
          <w:sz w:val="8"/>
          <w:szCs w:val="8"/>
        </w:rPr>
      </w:pPr>
    </w:p>
    <w:p w:rsidR="001A78A2" w:rsidRPr="007B7287" w:rsidRDefault="001A78A2" w:rsidP="001A78A2">
      <w:pPr>
        <w:ind w:left="-709" w:right="-12"/>
        <w:jc w:val="center"/>
        <w:rPr>
          <w:b/>
          <w:szCs w:val="18"/>
        </w:rPr>
      </w:pPr>
      <w:r w:rsidRPr="007B7287">
        <w:rPr>
          <w:b/>
          <w:szCs w:val="18"/>
        </w:rPr>
        <w:t xml:space="preserve">Idazkariaren sinadura </w:t>
      </w:r>
      <w:r w:rsidRPr="007B7287">
        <w:rPr>
          <w:szCs w:val="18"/>
        </w:rPr>
        <w:t xml:space="preserve">(izen-abizenak eta NAN-AIZ adieraziz):                  </w:t>
      </w:r>
      <w:r w:rsidRPr="007B7287">
        <w:rPr>
          <w:b/>
          <w:szCs w:val="18"/>
        </w:rPr>
        <w:t>Ontzat emana, Lehendakaria</w:t>
      </w:r>
      <w:r w:rsidRPr="007B7287">
        <w:rPr>
          <w:szCs w:val="18"/>
        </w:rPr>
        <w:t xml:space="preserve"> (izen-abizen</w:t>
      </w:r>
      <w:r w:rsidR="003D6DE6">
        <w:rPr>
          <w:szCs w:val="18"/>
        </w:rPr>
        <w:t>a</w:t>
      </w:r>
      <w:r w:rsidRPr="007B7287">
        <w:rPr>
          <w:szCs w:val="18"/>
        </w:rPr>
        <w:t>k eta NA</w:t>
      </w:r>
      <w:r>
        <w:rPr>
          <w:szCs w:val="18"/>
        </w:rPr>
        <w:t>N</w:t>
      </w:r>
      <w:r w:rsidRPr="007B7287">
        <w:rPr>
          <w:szCs w:val="18"/>
        </w:rPr>
        <w:t>-AIZ adieraziz):</w:t>
      </w:r>
    </w:p>
    <w:p w:rsidR="001A78A2" w:rsidRDefault="001A78A2" w:rsidP="001A78A2">
      <w:pPr>
        <w:ind w:left="-709" w:right="-12"/>
        <w:jc w:val="center"/>
        <w:rPr>
          <w:szCs w:val="18"/>
        </w:rPr>
      </w:pPr>
      <w:r w:rsidRPr="007B7287">
        <w:rPr>
          <w:b/>
          <w:szCs w:val="18"/>
        </w:rPr>
        <w:t>Firma de</w:t>
      </w:r>
      <w:r>
        <w:rPr>
          <w:b/>
          <w:szCs w:val="18"/>
        </w:rPr>
        <w:t xml:space="preserve">l </w:t>
      </w:r>
      <w:r w:rsidRPr="007B7287">
        <w:rPr>
          <w:b/>
          <w:szCs w:val="18"/>
        </w:rPr>
        <w:t>Secretar</w:t>
      </w:r>
      <w:r>
        <w:rPr>
          <w:b/>
          <w:szCs w:val="18"/>
        </w:rPr>
        <w:t>io/a</w:t>
      </w:r>
      <w:r w:rsidRPr="007B7287">
        <w:rPr>
          <w:b/>
          <w:szCs w:val="18"/>
        </w:rPr>
        <w:t xml:space="preserve"> </w:t>
      </w:r>
      <w:r w:rsidRPr="007B7287">
        <w:rPr>
          <w:szCs w:val="18"/>
        </w:rPr>
        <w:t xml:space="preserve">(con nombre, apellidos y DNI-NIE):             </w:t>
      </w:r>
      <w:r w:rsidRPr="007B7287">
        <w:rPr>
          <w:b/>
          <w:szCs w:val="18"/>
        </w:rPr>
        <w:t>Visto Bueno</w:t>
      </w:r>
      <w:r>
        <w:rPr>
          <w:b/>
          <w:szCs w:val="18"/>
        </w:rPr>
        <w:t xml:space="preserve"> del Presidente/a</w:t>
      </w:r>
      <w:r w:rsidRPr="007B7287">
        <w:rPr>
          <w:szCs w:val="18"/>
        </w:rPr>
        <w:t xml:space="preserve"> (con nombre, apellidos y </w:t>
      </w:r>
      <w:r>
        <w:rPr>
          <w:szCs w:val="18"/>
        </w:rPr>
        <w:t>D</w:t>
      </w:r>
      <w:r w:rsidRPr="007B7287">
        <w:rPr>
          <w:szCs w:val="18"/>
        </w:rPr>
        <w:t>NI-NIE):</w:t>
      </w: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p w:rsidR="001A78A2" w:rsidRDefault="001A78A2" w:rsidP="001A78A2">
      <w:pPr>
        <w:ind w:left="-709" w:right="-12"/>
        <w:jc w:val="center"/>
        <w:rPr>
          <w:sz w:val="10"/>
          <w:szCs w:val="10"/>
        </w:rPr>
      </w:pPr>
    </w:p>
    <w:tbl>
      <w:tblPr>
        <w:tblW w:w="16302" w:type="dxa"/>
        <w:tblInd w:w="-318" w:type="dxa"/>
        <w:tblLook w:val="04A0" w:firstRow="1" w:lastRow="0" w:firstColumn="1" w:lastColumn="0" w:noHBand="0" w:noVBand="1"/>
      </w:tblPr>
      <w:tblGrid>
        <w:gridCol w:w="8151"/>
        <w:gridCol w:w="8151"/>
      </w:tblGrid>
      <w:tr w:rsidR="001A78A2" w:rsidRPr="00071790" w:rsidTr="001A78A2">
        <w:trPr>
          <w:trHeight w:val="465"/>
        </w:trPr>
        <w:tc>
          <w:tcPr>
            <w:tcW w:w="8151" w:type="dxa"/>
          </w:tcPr>
          <w:p w:rsidR="001A78A2" w:rsidRPr="001A78A2" w:rsidRDefault="001A78A2" w:rsidP="001A78A2">
            <w:pPr>
              <w:widowControl w:val="0"/>
              <w:autoSpaceDE w:val="0"/>
              <w:autoSpaceDN w:val="0"/>
              <w:adjustRightInd w:val="0"/>
              <w:ind w:right="146"/>
            </w:pPr>
            <w:r w:rsidRPr="00071790">
              <w:rPr>
                <w:i/>
                <w:szCs w:val="18"/>
              </w:rPr>
              <w:t xml:space="preserve">* </w:t>
            </w:r>
            <w:r w:rsidRPr="001A78A2">
              <w:rPr>
                <w:i/>
              </w:rPr>
              <w:t>Ez da beharrezkoa momentu honetan fakturak edo bestelako agiriak aurkeztea. Udalak aurkeztu daitezen eskatuko ditu, aleatorioki, behin aurkeztutako dokumentazioa aztertuta.</w:t>
            </w:r>
          </w:p>
        </w:tc>
        <w:tc>
          <w:tcPr>
            <w:tcW w:w="8151" w:type="dxa"/>
          </w:tcPr>
          <w:p w:rsidR="001A78A2" w:rsidRPr="001A78A2" w:rsidRDefault="001A78A2" w:rsidP="001A78A2">
            <w:pPr>
              <w:widowControl w:val="0"/>
              <w:autoSpaceDE w:val="0"/>
              <w:autoSpaceDN w:val="0"/>
              <w:adjustRightInd w:val="0"/>
              <w:ind w:right="146"/>
            </w:pPr>
            <w:r w:rsidRPr="00071790">
              <w:rPr>
                <w:szCs w:val="18"/>
              </w:rPr>
              <w:t xml:space="preserve">* </w:t>
            </w:r>
            <w:r w:rsidRPr="006D759D">
              <w:t xml:space="preserve">No será necesario presentar las facturas u otros justificantes en este momento. El Ayuntamiento </w:t>
            </w:r>
            <w:r>
              <w:t>los requerirá para su presentación</w:t>
            </w:r>
            <w:r w:rsidRPr="006D759D">
              <w:t>, aleatoriamente, una vez analizada la documentación presentada.</w:t>
            </w:r>
          </w:p>
        </w:tc>
      </w:tr>
    </w:tbl>
    <w:p w:rsidR="006C6F29" w:rsidRPr="001A78A2" w:rsidRDefault="006C6F29" w:rsidP="001A78A2">
      <w:pPr>
        <w:ind w:right="-12"/>
        <w:rPr>
          <w:sz w:val="2"/>
          <w:szCs w:val="2"/>
        </w:rPr>
      </w:pPr>
    </w:p>
    <w:sectPr w:rsidR="006C6F29" w:rsidRPr="001A78A2" w:rsidSect="00291582">
      <w:headerReference w:type="default" r:id="rId7"/>
      <w:pgSz w:w="16838" w:h="11906" w:orient="landscape"/>
      <w:pgMar w:top="284" w:right="395" w:bottom="284" w:left="720" w:header="277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D62" w:rsidRDefault="006A4D62" w:rsidP="00291582">
      <w:r>
        <w:separator/>
      </w:r>
    </w:p>
  </w:endnote>
  <w:endnote w:type="continuationSeparator" w:id="0">
    <w:p w:rsidR="006A4D62" w:rsidRDefault="006A4D62" w:rsidP="0029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D62" w:rsidRDefault="006A4D62" w:rsidP="00291582">
      <w:r>
        <w:separator/>
      </w:r>
    </w:p>
  </w:footnote>
  <w:footnote w:type="continuationSeparator" w:id="0">
    <w:p w:rsidR="006A4D62" w:rsidRDefault="006A4D62" w:rsidP="00291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582" w:rsidRPr="00CA0CB8" w:rsidRDefault="00250AA0" w:rsidP="00291582">
    <w:pPr>
      <w:pStyle w:val="Goiburua"/>
      <w:tabs>
        <w:tab w:val="left" w:pos="567"/>
      </w:tabs>
      <w:ind w:left="2552" w:right="-567"/>
      <w:jc w:val="center"/>
      <w:rPr>
        <w:b/>
        <w:color w:val="FF0000"/>
        <w:sz w:val="32"/>
        <w:szCs w:val="32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0">
          <wp:simplePos x="0" y="0"/>
          <wp:positionH relativeFrom="column">
            <wp:posOffset>295275</wp:posOffset>
          </wp:positionH>
          <wp:positionV relativeFrom="paragraph">
            <wp:posOffset>3175</wp:posOffset>
          </wp:positionV>
          <wp:extent cx="1181100" cy="527685"/>
          <wp:effectExtent l="0" t="0" r="0" b="5715"/>
          <wp:wrapSquare wrapText="bothSides"/>
          <wp:docPr id="1" name="Irudia 1" descr="\\NAS01\Plantill\IRUN MARCA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NAS01\Plantill\IRUN MARCA.WM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1582" w:rsidRPr="00CA0CB8">
      <w:rPr>
        <w:b/>
        <w:i/>
        <w:noProof/>
        <w:color w:val="FF0000"/>
        <w:sz w:val="32"/>
        <w:szCs w:val="32"/>
        <w:lang w:val="es-ES"/>
      </w:rPr>
      <w:t xml:space="preserve">UDAL </w:t>
    </w:r>
    <w:r w:rsidR="00291582" w:rsidRPr="00CA0CB8">
      <w:rPr>
        <w:b/>
        <w:i/>
        <w:color w:val="FF0000"/>
        <w:sz w:val="32"/>
        <w:szCs w:val="32"/>
      </w:rPr>
      <w:t xml:space="preserve">DIRULAGUNTZAK  </w:t>
    </w:r>
    <w:r w:rsidR="00291582" w:rsidRPr="00CA0CB8">
      <w:rPr>
        <w:b/>
        <w:color w:val="FF0000"/>
        <w:sz w:val="32"/>
        <w:szCs w:val="32"/>
      </w:rPr>
      <w:t>/  SUBVENCIONES MUNICIPALES</w:t>
    </w:r>
  </w:p>
  <w:p w:rsidR="00291582" w:rsidRDefault="00291582" w:rsidP="00291582">
    <w:pPr>
      <w:tabs>
        <w:tab w:val="clear" w:pos="5812"/>
        <w:tab w:val="left" w:pos="567"/>
        <w:tab w:val="left" w:pos="9242"/>
        <w:tab w:val="left" w:pos="9639"/>
      </w:tabs>
      <w:spacing w:before="120"/>
      <w:ind w:left="2552" w:right="-374"/>
      <w:jc w:val="center"/>
      <w:rPr>
        <w:b/>
        <w:color w:val="FF0000"/>
        <w:sz w:val="22"/>
        <w:szCs w:val="22"/>
        <w:u w:val="single"/>
      </w:rPr>
    </w:pPr>
    <w:r>
      <w:rPr>
        <w:b/>
        <w:i/>
        <w:color w:val="FF0000"/>
        <w:sz w:val="22"/>
        <w:szCs w:val="22"/>
        <w:u w:val="single"/>
      </w:rPr>
      <w:t>FAKTUREN ZERREN</w:t>
    </w:r>
    <w:r w:rsidR="00C33046">
      <w:rPr>
        <w:b/>
        <w:i/>
        <w:color w:val="FF0000"/>
        <w:sz w:val="22"/>
        <w:szCs w:val="22"/>
        <w:u w:val="single"/>
      </w:rPr>
      <w:t>D</w:t>
    </w:r>
    <w:r>
      <w:rPr>
        <w:b/>
        <w:i/>
        <w:color w:val="FF0000"/>
        <w:sz w:val="22"/>
        <w:szCs w:val="22"/>
        <w:u w:val="single"/>
      </w:rPr>
      <w:t>A</w:t>
    </w:r>
    <w:r w:rsidRPr="00CA0CB8">
      <w:rPr>
        <w:b/>
        <w:color w:val="FF0000"/>
        <w:sz w:val="22"/>
        <w:szCs w:val="22"/>
      </w:rPr>
      <w:t xml:space="preserve">  /  </w:t>
    </w:r>
    <w:r>
      <w:rPr>
        <w:b/>
        <w:color w:val="FF0000"/>
        <w:sz w:val="22"/>
        <w:szCs w:val="22"/>
        <w:u w:val="single"/>
      </w:rPr>
      <w:t>RELACIÓN DE FACTURAS</w:t>
    </w:r>
  </w:p>
  <w:p w:rsidR="00291582" w:rsidRDefault="00291582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8A2"/>
    <w:rsid w:val="000876D3"/>
    <w:rsid w:val="000A659D"/>
    <w:rsid w:val="000D39E8"/>
    <w:rsid w:val="000F2B65"/>
    <w:rsid w:val="00122407"/>
    <w:rsid w:val="001A78A2"/>
    <w:rsid w:val="001B37BC"/>
    <w:rsid w:val="00250AA0"/>
    <w:rsid w:val="00291582"/>
    <w:rsid w:val="002C49BC"/>
    <w:rsid w:val="003156EA"/>
    <w:rsid w:val="003D6DE6"/>
    <w:rsid w:val="003E66A5"/>
    <w:rsid w:val="003F12C1"/>
    <w:rsid w:val="00417E16"/>
    <w:rsid w:val="00524654"/>
    <w:rsid w:val="00544875"/>
    <w:rsid w:val="005E0278"/>
    <w:rsid w:val="005F4FC1"/>
    <w:rsid w:val="0064536F"/>
    <w:rsid w:val="00653A5F"/>
    <w:rsid w:val="006A4D62"/>
    <w:rsid w:val="006C6F29"/>
    <w:rsid w:val="007466CC"/>
    <w:rsid w:val="00782F23"/>
    <w:rsid w:val="007935FC"/>
    <w:rsid w:val="007D3830"/>
    <w:rsid w:val="007E5A97"/>
    <w:rsid w:val="00862972"/>
    <w:rsid w:val="00880512"/>
    <w:rsid w:val="008B3D64"/>
    <w:rsid w:val="008D1A2E"/>
    <w:rsid w:val="008E76A8"/>
    <w:rsid w:val="0092502E"/>
    <w:rsid w:val="009510ED"/>
    <w:rsid w:val="009764DB"/>
    <w:rsid w:val="00980EF6"/>
    <w:rsid w:val="00A65CB7"/>
    <w:rsid w:val="00A906CA"/>
    <w:rsid w:val="00AD0AF5"/>
    <w:rsid w:val="00AF4733"/>
    <w:rsid w:val="00B616E1"/>
    <w:rsid w:val="00C33046"/>
    <w:rsid w:val="00CD2526"/>
    <w:rsid w:val="00E069F8"/>
    <w:rsid w:val="00E80654"/>
    <w:rsid w:val="00F07825"/>
    <w:rsid w:val="00F3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Orri-oina">
    <w:name w:val="footer"/>
    <w:basedOn w:val="Normala"/>
    <w:link w:val="Orri-oinaKar"/>
    <w:rsid w:val="00291582"/>
    <w:pPr>
      <w:tabs>
        <w:tab w:val="clear" w:pos="5812"/>
        <w:tab w:val="center" w:pos="4252"/>
        <w:tab w:val="right" w:pos="8504"/>
      </w:tabs>
    </w:pPr>
  </w:style>
  <w:style w:type="character" w:customStyle="1" w:styleId="Orri-oinaKar">
    <w:name w:val="Orri-oina Kar"/>
    <w:link w:val="Orri-oina"/>
    <w:rsid w:val="00291582"/>
    <w:rPr>
      <w:sz w:val="18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1A78A2"/>
    <w:pPr>
      <w:tabs>
        <w:tab w:val="left" w:pos="5812"/>
      </w:tabs>
      <w:ind w:right="170"/>
      <w:jc w:val="both"/>
    </w:pPr>
    <w:rPr>
      <w:sz w:val="18"/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rsid w:val="001A78A2"/>
    <w:rPr>
      <w:sz w:val="20"/>
    </w:rPr>
  </w:style>
  <w:style w:type="character" w:customStyle="1" w:styleId="Oin-oharrarentestuaKar">
    <w:name w:val="Oin-oharraren testua Kar"/>
    <w:link w:val="Oin-oharrarentestua"/>
    <w:rsid w:val="001A78A2"/>
    <w:rPr>
      <w:lang w:val="es-ES_tradnl"/>
    </w:rPr>
  </w:style>
  <w:style w:type="paragraph" w:styleId="Goiburua">
    <w:name w:val="header"/>
    <w:basedOn w:val="Normala"/>
    <w:link w:val="GoiburuaKar"/>
    <w:rsid w:val="001A78A2"/>
    <w:pPr>
      <w:tabs>
        <w:tab w:val="clear" w:pos="5812"/>
        <w:tab w:val="center" w:pos="4819"/>
        <w:tab w:val="right" w:pos="9071"/>
      </w:tabs>
    </w:pPr>
  </w:style>
  <w:style w:type="character" w:customStyle="1" w:styleId="GoiburuaKar">
    <w:name w:val="Goiburua Kar"/>
    <w:link w:val="Goiburua"/>
    <w:rsid w:val="001A78A2"/>
    <w:rPr>
      <w:sz w:val="18"/>
      <w:lang w:val="es-ES_tradnl"/>
    </w:rPr>
  </w:style>
  <w:style w:type="paragraph" w:styleId="Orri-oina">
    <w:name w:val="footer"/>
    <w:basedOn w:val="Normala"/>
    <w:link w:val="Orri-oinaKar"/>
    <w:rsid w:val="00291582"/>
    <w:pPr>
      <w:tabs>
        <w:tab w:val="clear" w:pos="5812"/>
        <w:tab w:val="center" w:pos="4252"/>
        <w:tab w:val="right" w:pos="8504"/>
      </w:tabs>
    </w:pPr>
  </w:style>
  <w:style w:type="character" w:customStyle="1" w:styleId="Orri-oinaKar">
    <w:name w:val="Orri-oina Kar"/>
    <w:link w:val="Orri-oina"/>
    <w:rsid w:val="00291582"/>
    <w:rPr>
      <w:sz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\\NAS01\Plantill\IRUN%20MARCA.WMF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FF69A80B.dotm</Template>
  <TotalTime>0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IRUN / IRUNGO UDALA</Company>
  <LinksUpToDate>false</LinksUpToDate>
  <CharactersWithSpaces>1580</CharactersWithSpaces>
  <SharedDoc>false</SharedDoc>
  <HLinks>
    <vt:vector size="6" baseType="variant">
      <vt:variant>
        <vt:i4>2818096</vt:i4>
      </vt:variant>
      <vt:variant>
        <vt:i4>-1</vt:i4>
      </vt:variant>
      <vt:variant>
        <vt:i4>2049</vt:i4>
      </vt:variant>
      <vt:variant>
        <vt:i4>1</vt:i4>
      </vt:variant>
      <vt:variant>
        <vt:lpwstr>\\NAS01\Plantill\IRUN MARCA.WMF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GOYOGANA_UNAI</dc:creator>
  <cp:lastModifiedBy>NAVA_MAITANE</cp:lastModifiedBy>
  <cp:revision>2</cp:revision>
  <cp:lastPrinted>2018-05-08T12:58:00Z</cp:lastPrinted>
  <dcterms:created xsi:type="dcterms:W3CDTF">2024-02-28T09:57:00Z</dcterms:created>
  <dcterms:modified xsi:type="dcterms:W3CDTF">2024-02-28T09:57:00Z</dcterms:modified>
</cp:coreProperties>
</file>