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0BBE" w:rsidRDefault="00C96846" w:rsidP="00C96846">
      <w:pPr>
        <w:jc w:val="center"/>
        <w:rPr>
          <w:rFonts w:ascii="Calibri" w:hAnsi="Calibri"/>
          <w:b/>
          <w:sz w:val="28"/>
          <w:szCs w:val="28"/>
        </w:rPr>
      </w:pPr>
      <w:bookmarkStart w:id="0" w:name="_GoBack"/>
      <w:bookmarkEnd w:id="0"/>
      <w:r w:rsidRPr="00654B37">
        <w:rPr>
          <w:rFonts w:ascii="Calibri" w:hAnsi="Calibri"/>
          <w:b/>
          <w:sz w:val="28"/>
          <w:szCs w:val="28"/>
        </w:rPr>
        <w:t xml:space="preserve">ANEXO I </w:t>
      </w:r>
    </w:p>
    <w:p w:rsidR="00C96846" w:rsidRPr="00654B37" w:rsidRDefault="00C96846" w:rsidP="00C96846">
      <w:pPr>
        <w:jc w:val="center"/>
        <w:rPr>
          <w:rFonts w:ascii="Calibri" w:hAnsi="Calibri"/>
          <w:b/>
          <w:sz w:val="28"/>
          <w:szCs w:val="28"/>
        </w:rPr>
      </w:pPr>
      <w:r w:rsidRPr="00654B37">
        <w:rPr>
          <w:rFonts w:ascii="Calibri" w:hAnsi="Calibri"/>
          <w:b/>
          <w:sz w:val="28"/>
          <w:szCs w:val="28"/>
        </w:rPr>
        <w:t>FORMULARIO DE SOLICITUD</w:t>
      </w:r>
      <w:r w:rsidR="001A6106" w:rsidRPr="00654B37">
        <w:rPr>
          <w:rFonts w:ascii="Calibri" w:hAnsi="Calibri"/>
          <w:b/>
          <w:sz w:val="28"/>
          <w:szCs w:val="28"/>
        </w:rPr>
        <w:t xml:space="preserve"> </w:t>
      </w:r>
    </w:p>
    <w:p w:rsidR="00654B37" w:rsidRPr="000E33A7" w:rsidRDefault="00654B37" w:rsidP="00C96846">
      <w:pPr>
        <w:jc w:val="center"/>
        <w:rPr>
          <w:rFonts w:ascii="Albertus Extra Bold" w:hAnsi="Albertus Extra Bold"/>
        </w:rPr>
      </w:pPr>
    </w:p>
    <w:p w:rsidR="004E4547" w:rsidRPr="00F076DB" w:rsidRDefault="00654B37" w:rsidP="00F076DB">
      <w:pPr>
        <w:jc w:val="center"/>
        <w:rPr>
          <w:rFonts w:ascii="Calibri" w:hAnsi="Calibri"/>
          <w:b/>
          <w:sz w:val="10"/>
          <w:szCs w:val="10"/>
        </w:rPr>
      </w:pPr>
      <w:r w:rsidRPr="00654B37">
        <w:rPr>
          <w:rFonts w:ascii="Calibri" w:hAnsi="Calibri"/>
          <w:b/>
          <w:sz w:val="24"/>
          <w:szCs w:val="28"/>
        </w:rPr>
        <w:t>PRO</w:t>
      </w:r>
      <w:r w:rsidR="00ED69BC">
        <w:rPr>
          <w:rFonts w:ascii="Calibri" w:hAnsi="Calibri"/>
          <w:b/>
          <w:sz w:val="24"/>
          <w:szCs w:val="28"/>
        </w:rPr>
        <w:t>GRAMA</w:t>
      </w:r>
      <w:r w:rsidRPr="00654B37">
        <w:rPr>
          <w:rFonts w:ascii="Calibri" w:hAnsi="Calibri"/>
          <w:b/>
          <w:sz w:val="24"/>
          <w:szCs w:val="28"/>
        </w:rPr>
        <w:t xml:space="preserve"> ERASMUS+: KA1</w:t>
      </w:r>
      <w:r w:rsidR="00ED69BC">
        <w:rPr>
          <w:rFonts w:ascii="Calibri" w:hAnsi="Calibri"/>
          <w:b/>
          <w:sz w:val="24"/>
          <w:szCs w:val="28"/>
        </w:rPr>
        <w:t>71</w:t>
      </w:r>
      <w:r w:rsidRPr="00654B37">
        <w:rPr>
          <w:rFonts w:ascii="Calibri" w:hAnsi="Calibri"/>
          <w:b/>
          <w:sz w:val="24"/>
          <w:szCs w:val="28"/>
        </w:rPr>
        <w:t xml:space="preserve"> / MOVILIDAD ENTRE PAÍSES DEL PROGRAMA Y </w:t>
      </w:r>
      <w:r w:rsidR="00ED69BC">
        <w:rPr>
          <w:rFonts w:ascii="Calibri" w:hAnsi="Calibri"/>
          <w:b/>
          <w:sz w:val="24"/>
          <w:szCs w:val="28"/>
        </w:rPr>
        <w:t xml:space="preserve">TERCEROS </w:t>
      </w:r>
      <w:r w:rsidRPr="00654B37">
        <w:rPr>
          <w:rFonts w:ascii="Calibri" w:hAnsi="Calibri"/>
          <w:b/>
          <w:sz w:val="24"/>
          <w:szCs w:val="28"/>
        </w:rPr>
        <w:t xml:space="preserve">PAÍSES </w:t>
      </w:r>
      <w:r w:rsidR="00ED69BC">
        <w:rPr>
          <w:rFonts w:ascii="Calibri" w:hAnsi="Calibri"/>
          <w:b/>
          <w:sz w:val="24"/>
          <w:szCs w:val="28"/>
        </w:rPr>
        <w:t xml:space="preserve">NO </w:t>
      </w:r>
      <w:r w:rsidRPr="00654B37">
        <w:rPr>
          <w:rFonts w:ascii="Calibri" w:hAnsi="Calibri"/>
          <w:b/>
          <w:sz w:val="24"/>
          <w:szCs w:val="28"/>
        </w:rPr>
        <w:t>ASOCIADOS</w:t>
      </w:r>
      <w:r>
        <w:rPr>
          <w:rFonts w:ascii="Calibri" w:hAnsi="Calibri"/>
          <w:b/>
          <w:sz w:val="24"/>
          <w:szCs w:val="28"/>
        </w:rPr>
        <w:t xml:space="preserve"> </w:t>
      </w:r>
      <w:r w:rsidR="00ED69BC">
        <w:rPr>
          <w:rFonts w:ascii="Calibri" w:hAnsi="Calibri"/>
          <w:b/>
          <w:sz w:val="24"/>
          <w:szCs w:val="28"/>
        </w:rPr>
        <w:t>AL PROGRAMA</w:t>
      </w:r>
    </w:p>
    <w:p w:rsidR="00654B37" w:rsidRDefault="00654B37" w:rsidP="00654B37">
      <w:pPr>
        <w:jc w:val="center"/>
        <w:rPr>
          <w:rFonts w:ascii="Calibri" w:hAnsi="Calibri"/>
          <w:b/>
          <w:sz w:val="24"/>
          <w:szCs w:val="28"/>
        </w:rPr>
      </w:pPr>
      <w:r w:rsidRPr="00654B37">
        <w:rPr>
          <w:rFonts w:ascii="Calibri" w:hAnsi="Calibri"/>
          <w:b/>
          <w:sz w:val="24"/>
          <w:szCs w:val="28"/>
        </w:rPr>
        <w:t xml:space="preserve">CONVOCATORIA DE PLAZAS DE MOVILIDAD </w:t>
      </w:r>
      <w:r w:rsidR="00ED69BC">
        <w:rPr>
          <w:rFonts w:ascii="Calibri" w:hAnsi="Calibri"/>
          <w:b/>
          <w:sz w:val="24"/>
          <w:szCs w:val="28"/>
        </w:rPr>
        <w:t>ESTUDIANTES</w:t>
      </w:r>
    </w:p>
    <w:p w:rsidR="00F076DB" w:rsidRPr="00654B37" w:rsidRDefault="00F076DB" w:rsidP="00654B37">
      <w:pPr>
        <w:jc w:val="center"/>
        <w:rPr>
          <w:rFonts w:ascii="Calibri" w:hAnsi="Calibri"/>
          <w:b/>
          <w:sz w:val="24"/>
          <w:szCs w:val="28"/>
        </w:rPr>
      </w:pPr>
    </w:p>
    <w:p w:rsidR="00E7211E" w:rsidRPr="00E7211E" w:rsidRDefault="00E7211E" w:rsidP="00E7211E">
      <w:pPr>
        <w:ind w:left="720"/>
        <w:jc w:val="center"/>
        <w:rPr>
          <w:b/>
        </w:rPr>
      </w:pPr>
      <w:r w:rsidRPr="00E7211E">
        <w:rPr>
          <w:b/>
        </w:rPr>
        <w:t xml:space="preserve">Universidad </w:t>
      </w:r>
      <w:r w:rsidR="00ED69BC">
        <w:rPr>
          <w:b/>
        </w:rPr>
        <w:t>Nacional del Centro de la Provincia de Buenos Aires. Argentina</w:t>
      </w:r>
      <w:r w:rsidRPr="00E7211E">
        <w:rPr>
          <w:b/>
        </w:rPr>
        <w:t>.</w:t>
      </w:r>
    </w:p>
    <w:p w:rsidR="00654B37" w:rsidRPr="00E7211E" w:rsidRDefault="00E7211E" w:rsidP="00E7211E">
      <w:pPr>
        <w:jc w:val="center"/>
        <w:rPr>
          <w:rFonts w:ascii="Calibri" w:hAnsi="Calibri"/>
          <w:b/>
          <w:sz w:val="20"/>
        </w:rPr>
      </w:pPr>
      <w:r w:rsidRPr="00E7211E">
        <w:rPr>
          <w:b/>
        </w:rPr>
        <w:t>Universida</w:t>
      </w:r>
      <w:r w:rsidR="00ED69BC">
        <w:rPr>
          <w:b/>
        </w:rPr>
        <w:t>de Federal da Bahia</w:t>
      </w:r>
      <w:r w:rsidRPr="00E7211E">
        <w:rPr>
          <w:b/>
        </w:rPr>
        <w:t>.</w:t>
      </w:r>
      <w:r w:rsidR="00ED69BC">
        <w:rPr>
          <w:b/>
        </w:rPr>
        <w:t xml:space="preserve"> Brasil.</w:t>
      </w:r>
    </w:p>
    <w:p w:rsidR="006E0BBE" w:rsidRPr="00E7211E" w:rsidRDefault="006E0BBE" w:rsidP="00654B37">
      <w:pPr>
        <w:rPr>
          <w:rFonts w:ascii="Calibri" w:hAnsi="Calibri"/>
          <w:b/>
          <w:sz w:val="20"/>
        </w:rPr>
      </w:pPr>
    </w:p>
    <w:p w:rsidR="006E0BBE" w:rsidRPr="00654B37" w:rsidRDefault="006E0BBE" w:rsidP="00654B37">
      <w:pPr>
        <w:rPr>
          <w:rFonts w:ascii="Calibri" w:hAnsi="Calibri"/>
          <w:sz w:val="20"/>
        </w:rPr>
      </w:pPr>
    </w:p>
    <w:p w:rsidR="00C96846" w:rsidRPr="00AA78B2" w:rsidRDefault="00C96846" w:rsidP="00E7211E">
      <w:pPr>
        <w:numPr>
          <w:ilvl w:val="0"/>
          <w:numId w:val="11"/>
        </w:numPr>
        <w:rPr>
          <w:rFonts w:ascii="Albertus Extra Bold" w:hAnsi="Albertus Extra Bold"/>
          <w:b/>
        </w:rPr>
      </w:pPr>
      <w:r w:rsidRPr="00AA78B2">
        <w:rPr>
          <w:rFonts w:ascii="Albertus Extra Bold" w:hAnsi="Albertus Extra Bold"/>
          <w:b/>
        </w:rPr>
        <w:t xml:space="preserve"> DATOS PERSONALES </w:t>
      </w: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5400"/>
      </w:tblGrid>
      <w:tr w:rsidR="00C96846" w:rsidRPr="00541EB9" w:rsidTr="0063040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5040" w:type="dxa"/>
            <w:shd w:val="clear" w:color="auto" w:fill="F3F3F3"/>
          </w:tcPr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 xml:space="preserve">Apellidos: </w:t>
            </w:r>
          </w:p>
        </w:tc>
        <w:tc>
          <w:tcPr>
            <w:tcW w:w="5400" w:type="dxa"/>
            <w:shd w:val="clear" w:color="auto" w:fill="F3F3F3"/>
          </w:tcPr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Nombre:</w:t>
            </w:r>
          </w:p>
        </w:tc>
      </w:tr>
      <w:tr w:rsidR="00C96846" w:rsidRPr="00541EB9" w:rsidTr="0063040D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040" w:type="dxa"/>
            <w:shd w:val="clear" w:color="auto" w:fill="F3F3F3"/>
          </w:tcPr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 xml:space="preserve">N.I.F: </w:t>
            </w:r>
          </w:p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</w:p>
        </w:tc>
        <w:tc>
          <w:tcPr>
            <w:tcW w:w="5400" w:type="dxa"/>
            <w:shd w:val="clear" w:color="auto" w:fill="F3F3F3"/>
          </w:tcPr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Nacionalidad:</w:t>
            </w:r>
          </w:p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</w:p>
        </w:tc>
      </w:tr>
      <w:tr w:rsidR="00C96846" w:rsidRPr="00541EB9" w:rsidTr="00C96846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5040" w:type="dxa"/>
            <w:shd w:val="clear" w:color="auto" w:fill="F3F3F3"/>
          </w:tcPr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Teléfono:</w:t>
            </w:r>
          </w:p>
        </w:tc>
        <w:tc>
          <w:tcPr>
            <w:tcW w:w="5400" w:type="dxa"/>
            <w:shd w:val="clear" w:color="auto" w:fill="F3F3F3"/>
          </w:tcPr>
          <w:p w:rsidR="00E7211E" w:rsidRPr="00541EB9" w:rsidRDefault="00C96846" w:rsidP="0063040D">
            <w:pPr>
              <w:rPr>
                <w:rFonts w:ascii="Albertus Extra Bold" w:hAnsi="Albertus Extra Bold"/>
              </w:rPr>
            </w:pPr>
            <w:r>
              <w:rPr>
                <w:rFonts w:ascii="Albertus Extra Bold" w:hAnsi="Albertus Extra Bold"/>
              </w:rPr>
              <w:t>E</w:t>
            </w:r>
            <w:r w:rsidRPr="00541EB9">
              <w:rPr>
                <w:rFonts w:ascii="Albertus Extra Bold" w:hAnsi="Albertus Extra Bold"/>
              </w:rPr>
              <w:t>-mail</w:t>
            </w:r>
            <w:r>
              <w:rPr>
                <w:rFonts w:ascii="Albertus Extra Bold" w:hAnsi="Albertus Extra Bold"/>
              </w:rPr>
              <w:t xml:space="preserve">: </w:t>
            </w:r>
          </w:p>
        </w:tc>
      </w:tr>
    </w:tbl>
    <w:p w:rsidR="008F1A60" w:rsidRDefault="008F1A60" w:rsidP="008F1A60">
      <w:pPr>
        <w:ind w:left="720"/>
        <w:rPr>
          <w:rFonts w:ascii="Albertus Extra Bold" w:hAnsi="Albertus Extra Bold"/>
          <w:b/>
        </w:rPr>
      </w:pPr>
    </w:p>
    <w:p w:rsidR="00C96846" w:rsidRPr="008F1A60" w:rsidRDefault="008F1A60" w:rsidP="008F1A60">
      <w:pPr>
        <w:numPr>
          <w:ilvl w:val="0"/>
          <w:numId w:val="11"/>
        </w:numPr>
        <w:rPr>
          <w:rFonts w:ascii="Albertus Extra Bold" w:hAnsi="Albertus Extra Bold"/>
          <w:b/>
        </w:rPr>
      </w:pPr>
      <w:r w:rsidRPr="008F1A60">
        <w:rPr>
          <w:rFonts w:ascii="Albertus Extra Bold" w:hAnsi="Albertus Extra Bold"/>
          <w:b/>
        </w:rPr>
        <w:t>DATOS DE LA MOVILIDAD</w:t>
      </w:r>
    </w:p>
    <w:tbl>
      <w:tblPr>
        <w:tblW w:w="10501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7"/>
        <w:gridCol w:w="2073"/>
        <w:gridCol w:w="1329"/>
        <w:gridCol w:w="4191"/>
        <w:gridCol w:w="61"/>
      </w:tblGrid>
      <w:tr w:rsidR="008F1A60" w:rsidRPr="00383404" w:rsidTr="00375E48">
        <w:tblPrEx>
          <w:tblCellMar>
            <w:top w:w="0" w:type="dxa"/>
            <w:bottom w:w="0" w:type="dxa"/>
          </w:tblCellMar>
        </w:tblPrEx>
        <w:trPr>
          <w:gridAfter w:val="1"/>
          <w:wAfter w:w="61" w:type="dxa"/>
          <w:trHeight w:val="842"/>
        </w:trPr>
        <w:tc>
          <w:tcPr>
            <w:tcW w:w="4920" w:type="dxa"/>
            <w:gridSpan w:val="2"/>
            <w:shd w:val="clear" w:color="auto" w:fill="F3F3F3"/>
          </w:tcPr>
          <w:p w:rsidR="008F1A60" w:rsidRPr="008F1A60" w:rsidRDefault="008F1A60" w:rsidP="008F1A60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  Nombre de la Universidad de destino: </w:t>
            </w:r>
          </w:p>
          <w:p w:rsidR="008F1A60" w:rsidRPr="008F1A60" w:rsidRDefault="008F1A60" w:rsidP="008F1A60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8F1A60">
            <w:pPr>
              <w:rPr>
                <w:rFonts w:ascii="Albertus Extra Bold" w:hAnsi="Albertus Extra Bold"/>
              </w:rPr>
            </w:pPr>
          </w:p>
        </w:tc>
        <w:tc>
          <w:tcPr>
            <w:tcW w:w="5520" w:type="dxa"/>
            <w:gridSpan w:val="2"/>
            <w:shd w:val="clear" w:color="auto" w:fill="F3F3F3"/>
          </w:tcPr>
          <w:p w:rsidR="008F1A60" w:rsidRPr="008F1A60" w:rsidRDefault="008F1A60" w:rsidP="008F1A60">
            <w:pPr>
              <w:rPr>
                <w:rFonts w:ascii="Albertus Extra Bold" w:hAnsi="Albertus Extra Bold"/>
              </w:rPr>
            </w:pPr>
            <w:r>
              <w:rPr>
                <w:rFonts w:ascii="Albertus Extra Bold" w:hAnsi="Albertus Extra Bold"/>
              </w:rPr>
              <w:t xml:space="preserve">País </w:t>
            </w:r>
          </w:p>
          <w:p w:rsidR="008F1A60" w:rsidRPr="008F1A60" w:rsidRDefault="008F1A60" w:rsidP="008F1A60">
            <w:pPr>
              <w:rPr>
                <w:rFonts w:ascii="Albertus Extra Bold" w:hAnsi="Albertus Extra Bold"/>
              </w:rPr>
            </w:pPr>
          </w:p>
        </w:tc>
      </w:tr>
      <w:tr w:rsidR="008F1A60" w:rsidRPr="00383404" w:rsidTr="00375E48">
        <w:tblPrEx>
          <w:tblCellMar>
            <w:top w:w="0" w:type="dxa"/>
            <w:bottom w:w="0" w:type="dxa"/>
          </w:tblCellMar>
        </w:tblPrEx>
        <w:trPr>
          <w:gridAfter w:val="1"/>
          <w:wAfter w:w="61" w:type="dxa"/>
          <w:trHeight w:val="1111"/>
        </w:trPr>
        <w:tc>
          <w:tcPr>
            <w:tcW w:w="10440" w:type="dxa"/>
            <w:gridSpan w:val="4"/>
            <w:shd w:val="clear" w:color="auto" w:fill="F3F3F3"/>
          </w:tcPr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Persona de contacto en </w:t>
            </w:r>
            <w:smartTag w:uri="urn:schemas-microsoft-com:office:smarttags" w:element="PersonName">
              <w:smartTagPr>
                <w:attr w:name="ProductID" w:val="la Universidad"/>
              </w:smartTagPr>
              <w:r w:rsidRPr="008F1A60">
                <w:rPr>
                  <w:rFonts w:ascii="Albertus Extra Bold" w:hAnsi="Albertus Extra Bold"/>
                </w:rPr>
                <w:t>la Universidad</w:t>
              </w:r>
            </w:smartTag>
            <w:r w:rsidRPr="008F1A60">
              <w:rPr>
                <w:rFonts w:ascii="Albertus Extra Bold" w:hAnsi="Albertus Extra Bold"/>
              </w:rPr>
              <w:t xml:space="preserve"> de destino</w:t>
            </w: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Nombre: </w:t>
            </w: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Cargo: </w:t>
            </w: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E-mail: </w:t>
            </w:r>
          </w:p>
        </w:tc>
      </w:tr>
      <w:tr w:rsidR="008F1A60" w:rsidRPr="00383404" w:rsidTr="00375E48">
        <w:tblPrEx>
          <w:tblCellMar>
            <w:top w:w="0" w:type="dxa"/>
            <w:bottom w:w="0" w:type="dxa"/>
          </w:tblCellMar>
        </w:tblPrEx>
        <w:trPr>
          <w:gridAfter w:val="1"/>
          <w:wAfter w:w="61" w:type="dxa"/>
          <w:trHeight w:val="491"/>
        </w:trPr>
        <w:tc>
          <w:tcPr>
            <w:tcW w:w="10440" w:type="dxa"/>
            <w:gridSpan w:val="4"/>
            <w:shd w:val="clear" w:color="auto" w:fill="F3F3F3"/>
          </w:tcPr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>Fechas de la movilidad</w:t>
            </w:r>
            <w:r>
              <w:rPr>
                <w:rFonts w:ascii="Albertus Extra Bold" w:hAnsi="Albertus Extra Bold"/>
              </w:rPr>
              <w:t xml:space="preserve"> según carta de invitación</w:t>
            </w:r>
            <w:r w:rsidRPr="008F1A60">
              <w:rPr>
                <w:rFonts w:ascii="Albertus Extra Bold" w:hAnsi="Albertus Extra Bold"/>
              </w:rPr>
              <w:t xml:space="preserve">: </w:t>
            </w:r>
          </w:p>
        </w:tc>
      </w:tr>
      <w:tr w:rsidR="008F1A60" w:rsidRPr="00383404" w:rsidTr="00375E48">
        <w:tblPrEx>
          <w:tblCellMar>
            <w:top w:w="0" w:type="dxa"/>
            <w:bottom w:w="0" w:type="dxa"/>
          </w:tblCellMar>
        </w:tblPrEx>
        <w:trPr>
          <w:gridAfter w:val="1"/>
          <w:wAfter w:w="61" w:type="dxa"/>
          <w:trHeight w:val="491"/>
        </w:trPr>
        <w:tc>
          <w:tcPr>
            <w:tcW w:w="10440" w:type="dxa"/>
            <w:gridSpan w:val="4"/>
            <w:shd w:val="clear" w:color="auto" w:fill="F3F3F3"/>
          </w:tcPr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>Idioma de la movilidad:</w:t>
            </w:r>
          </w:p>
        </w:tc>
      </w:tr>
      <w:tr w:rsidR="008F1A60" w:rsidRPr="00383404" w:rsidTr="00375E48">
        <w:tblPrEx>
          <w:tblCellMar>
            <w:top w:w="0" w:type="dxa"/>
            <w:bottom w:w="0" w:type="dxa"/>
          </w:tblCellMar>
        </w:tblPrEx>
        <w:trPr>
          <w:gridAfter w:val="1"/>
          <w:wAfter w:w="61" w:type="dxa"/>
          <w:trHeight w:val="709"/>
        </w:trPr>
        <w:tc>
          <w:tcPr>
            <w:tcW w:w="10440" w:type="dxa"/>
            <w:gridSpan w:val="4"/>
            <w:shd w:val="clear" w:color="auto" w:fill="F3F3F3"/>
          </w:tcPr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>Breve explicación de la actividad a realizar en destino:</w:t>
            </w: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</w:tc>
      </w:tr>
      <w:tr w:rsidR="008F1A60" w:rsidRPr="00383404" w:rsidTr="00375E48">
        <w:tblPrEx>
          <w:shd w:val="clear" w:color="auto" w:fill="F3F3F3"/>
          <w:tblCellMar>
            <w:top w:w="0" w:type="dxa"/>
            <w:bottom w:w="0" w:type="dxa"/>
          </w:tblCellMar>
        </w:tblPrEx>
        <w:trPr>
          <w:trHeight w:val="1692"/>
        </w:trPr>
        <w:tc>
          <w:tcPr>
            <w:tcW w:w="2847" w:type="dxa"/>
            <w:shd w:val="clear" w:color="auto" w:fill="F3F3F3"/>
          </w:tcPr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Fecha:</w:t>
            </w: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___________________</w:t>
            </w: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Firma del solicitante</w:t>
            </w:r>
          </w:p>
        </w:tc>
        <w:tc>
          <w:tcPr>
            <w:tcW w:w="3402" w:type="dxa"/>
            <w:gridSpan w:val="2"/>
            <w:shd w:val="clear" w:color="auto" w:fill="F3F3F3"/>
          </w:tcPr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Fecha:</w:t>
            </w: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___________________</w:t>
            </w:r>
          </w:p>
          <w:p w:rsidR="008F1A60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 xml:space="preserve">Firma del </w:t>
            </w:r>
            <w:r>
              <w:rPr>
                <w:rFonts w:ascii="Verdana" w:hAnsi="Verdana"/>
              </w:rPr>
              <w:t>Director de Tesis</w:t>
            </w:r>
          </w:p>
        </w:tc>
        <w:tc>
          <w:tcPr>
            <w:tcW w:w="4252" w:type="dxa"/>
            <w:gridSpan w:val="2"/>
            <w:shd w:val="clear" w:color="auto" w:fill="F3F3F3"/>
          </w:tcPr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Fecha:</w:t>
            </w: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___________________</w:t>
            </w:r>
          </w:p>
          <w:p w:rsidR="008F1A60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 xml:space="preserve">Firma del </w:t>
            </w:r>
            <w:r>
              <w:rPr>
                <w:rFonts w:ascii="Verdana" w:hAnsi="Verdana"/>
              </w:rPr>
              <w:t>Coordinador del Doctorado</w:t>
            </w:r>
          </w:p>
        </w:tc>
      </w:tr>
    </w:tbl>
    <w:p w:rsidR="008F1A60" w:rsidRDefault="008F1A60" w:rsidP="008F1A60">
      <w:pPr>
        <w:ind w:left="720"/>
        <w:rPr>
          <w:rFonts w:ascii="Albertus Extra Bold" w:hAnsi="Albertus Extra Bold"/>
          <w:b/>
        </w:rPr>
      </w:pPr>
    </w:p>
    <w:p w:rsidR="008F1A60" w:rsidRDefault="008F1A60" w:rsidP="004E4547">
      <w:pPr>
        <w:ind w:right="-1216"/>
        <w:jc w:val="both"/>
        <w:rPr>
          <w:rFonts w:ascii="Albertus Extra Bold" w:hAnsi="Albertus Extra Bold"/>
          <w:b/>
          <w:sz w:val="24"/>
          <w:szCs w:val="24"/>
        </w:rPr>
      </w:pPr>
    </w:p>
    <w:p w:rsidR="00C96846" w:rsidRPr="006E0BBE" w:rsidRDefault="006E0BBE" w:rsidP="004E4547">
      <w:pPr>
        <w:ind w:right="-1216"/>
        <w:jc w:val="both"/>
        <w:rPr>
          <w:rFonts w:ascii="Albertus Extra Bold" w:hAnsi="Albertus Extra Bold"/>
          <w:b/>
          <w:sz w:val="24"/>
          <w:szCs w:val="24"/>
        </w:rPr>
      </w:pPr>
      <w:r w:rsidRPr="006E0BBE">
        <w:rPr>
          <w:rFonts w:ascii="Albertus Extra Bold" w:hAnsi="Albertus Extra Bold"/>
          <w:b/>
          <w:sz w:val="24"/>
          <w:szCs w:val="24"/>
        </w:rPr>
        <w:t>DIRIGIDO AL SERVICIO DE RELACIONES INTERNACIONALES</w:t>
      </w:r>
    </w:p>
    <w:sectPr w:rsidR="00C96846" w:rsidRPr="006E0BBE" w:rsidSect="00654B37">
      <w:headerReference w:type="default" r:id="rId7"/>
      <w:pgSz w:w="11906" w:h="16838"/>
      <w:pgMar w:top="1985" w:right="1134" w:bottom="1134" w:left="1418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E48" w:rsidRDefault="00375E48">
      <w:r>
        <w:separator/>
      </w:r>
    </w:p>
  </w:endnote>
  <w:endnote w:type="continuationSeparator" w:id="0">
    <w:p w:rsidR="00375E48" w:rsidRDefault="00375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E48" w:rsidRDefault="00375E48">
      <w:r>
        <w:separator/>
      </w:r>
    </w:p>
  </w:footnote>
  <w:footnote w:type="continuationSeparator" w:id="0">
    <w:p w:rsidR="00375E48" w:rsidRDefault="00375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B37" w:rsidRDefault="00EA6DD2" w:rsidP="006E0BBE">
    <w:pPr>
      <w:pStyle w:val="Encabezado"/>
      <w:spacing w:before="240"/>
      <w:ind w:left="-426"/>
    </w:pPr>
    <w:r w:rsidRPr="00103760">
      <w:rPr>
        <w:noProof/>
      </w:rPr>
      <w:drawing>
        <wp:inline distT="0" distB="0" distL="0" distR="0">
          <wp:extent cx="4030980" cy="723900"/>
          <wp:effectExtent l="0" t="0" r="0" b="0"/>
          <wp:docPr id="1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098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4304030</wp:posOffset>
          </wp:positionH>
          <wp:positionV relativeFrom="paragraph">
            <wp:posOffset>401955</wp:posOffset>
          </wp:positionV>
          <wp:extent cx="1749425" cy="545465"/>
          <wp:effectExtent l="0" t="0" r="0" b="0"/>
          <wp:wrapTight wrapText="bothSides">
            <wp:wrapPolygon edited="0">
              <wp:start x="0" y="0"/>
              <wp:lineTo x="0" y="21122"/>
              <wp:lineTo x="21404" y="21122"/>
              <wp:lineTo x="21404" y="0"/>
              <wp:lineTo x="0" y="0"/>
            </wp:wrapPolygon>
          </wp:wrapTight>
          <wp:docPr id="3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6728460</wp:posOffset>
              </wp:positionH>
              <wp:positionV relativeFrom="paragraph">
                <wp:posOffset>-349885</wp:posOffset>
              </wp:positionV>
              <wp:extent cx="365760" cy="274320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54B37" w:rsidRDefault="00654B37" w:rsidP="00654B37"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529.8pt;margin-top:-27.55pt;width:28.8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" strokecolor="white">
              <v:textbox>
                <w:txbxContent>
                  <w:p w:rsidR="00654B37" w:rsidRDefault="00654B37" w:rsidP="00654B37"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:rsidR="00B421D3" w:rsidRDefault="00B421D3">
    <w:pPr>
      <w:pStyle w:val="Encabezado"/>
      <w:ind w:left="454"/>
      <w:rPr>
        <w:rFonts w:ascii="Garamond" w:hAnsi="Garamond"/>
        <w:b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F2053"/>
    <w:multiLevelType w:val="hybridMultilevel"/>
    <w:tmpl w:val="491E4FF8"/>
    <w:lvl w:ilvl="0" w:tplc="177425F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C1D75"/>
    <w:multiLevelType w:val="hybridMultilevel"/>
    <w:tmpl w:val="44A032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94821"/>
    <w:multiLevelType w:val="multilevel"/>
    <w:tmpl w:val="CE2C0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F51FDC"/>
    <w:multiLevelType w:val="hybridMultilevel"/>
    <w:tmpl w:val="314E0A10"/>
    <w:lvl w:ilvl="0" w:tplc="E9422874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A6F16"/>
    <w:multiLevelType w:val="hybridMultilevel"/>
    <w:tmpl w:val="20969D76"/>
    <w:lvl w:ilvl="0" w:tplc="225A59CA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34306A"/>
    <w:multiLevelType w:val="hybridMultilevel"/>
    <w:tmpl w:val="03587E80"/>
    <w:lvl w:ilvl="0" w:tplc="E408A172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64A12"/>
    <w:multiLevelType w:val="multilevel"/>
    <w:tmpl w:val="AFDE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50D6A"/>
    <w:multiLevelType w:val="multilevel"/>
    <w:tmpl w:val="9E90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AA45AD"/>
    <w:multiLevelType w:val="multilevel"/>
    <w:tmpl w:val="8DD22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005A39"/>
    <w:multiLevelType w:val="multilevel"/>
    <w:tmpl w:val="0C8CA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B86045"/>
    <w:multiLevelType w:val="multilevel"/>
    <w:tmpl w:val="0058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2"/>
  </w:num>
  <w:num w:numId="5">
    <w:abstractNumId w:val="9"/>
  </w:num>
  <w:num w:numId="6">
    <w:abstractNumId w:val="8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219"/>
    <w:rsid w:val="00065490"/>
    <w:rsid w:val="00082403"/>
    <w:rsid w:val="000B31D9"/>
    <w:rsid w:val="000B7E0C"/>
    <w:rsid w:val="000C09EA"/>
    <w:rsid w:val="000D058C"/>
    <w:rsid w:val="001652CC"/>
    <w:rsid w:val="0018607B"/>
    <w:rsid w:val="00194C69"/>
    <w:rsid w:val="001A6106"/>
    <w:rsid w:val="001F2EBB"/>
    <w:rsid w:val="0020064D"/>
    <w:rsid w:val="002D6053"/>
    <w:rsid w:val="002F2A8C"/>
    <w:rsid w:val="003424E1"/>
    <w:rsid w:val="00375E48"/>
    <w:rsid w:val="00394EDD"/>
    <w:rsid w:val="003A355B"/>
    <w:rsid w:val="003D7D27"/>
    <w:rsid w:val="003F54CD"/>
    <w:rsid w:val="00401219"/>
    <w:rsid w:val="00456CDC"/>
    <w:rsid w:val="00460DBC"/>
    <w:rsid w:val="00476A08"/>
    <w:rsid w:val="0048680B"/>
    <w:rsid w:val="00487E62"/>
    <w:rsid w:val="004E4547"/>
    <w:rsid w:val="004E5EE6"/>
    <w:rsid w:val="004F3701"/>
    <w:rsid w:val="00540C22"/>
    <w:rsid w:val="00596664"/>
    <w:rsid w:val="005D32D5"/>
    <w:rsid w:val="005E4DAB"/>
    <w:rsid w:val="00617D7D"/>
    <w:rsid w:val="0063040D"/>
    <w:rsid w:val="00652A56"/>
    <w:rsid w:val="00654B37"/>
    <w:rsid w:val="006552EB"/>
    <w:rsid w:val="00672CAD"/>
    <w:rsid w:val="006779AB"/>
    <w:rsid w:val="00687FDD"/>
    <w:rsid w:val="00694EDF"/>
    <w:rsid w:val="006E0BBE"/>
    <w:rsid w:val="007469DF"/>
    <w:rsid w:val="00752835"/>
    <w:rsid w:val="007D49D7"/>
    <w:rsid w:val="007D7F2A"/>
    <w:rsid w:val="008267C3"/>
    <w:rsid w:val="00852023"/>
    <w:rsid w:val="008F1A60"/>
    <w:rsid w:val="00944541"/>
    <w:rsid w:val="00962CA3"/>
    <w:rsid w:val="009925C5"/>
    <w:rsid w:val="009C1309"/>
    <w:rsid w:val="009F69D9"/>
    <w:rsid w:val="00A46512"/>
    <w:rsid w:val="00A46647"/>
    <w:rsid w:val="00A60FE6"/>
    <w:rsid w:val="00A9585B"/>
    <w:rsid w:val="00A96C7A"/>
    <w:rsid w:val="00AA78B2"/>
    <w:rsid w:val="00AD0D27"/>
    <w:rsid w:val="00B17ACE"/>
    <w:rsid w:val="00B421D3"/>
    <w:rsid w:val="00B429BA"/>
    <w:rsid w:val="00B87149"/>
    <w:rsid w:val="00B9220F"/>
    <w:rsid w:val="00B94E65"/>
    <w:rsid w:val="00BF2E26"/>
    <w:rsid w:val="00C96846"/>
    <w:rsid w:val="00DB69C9"/>
    <w:rsid w:val="00E07215"/>
    <w:rsid w:val="00E7211E"/>
    <w:rsid w:val="00E95E73"/>
    <w:rsid w:val="00EA6DD2"/>
    <w:rsid w:val="00ED69BC"/>
    <w:rsid w:val="00EE442E"/>
    <w:rsid w:val="00F076DB"/>
    <w:rsid w:val="00F23183"/>
    <w:rsid w:val="00F26FBF"/>
    <w:rsid w:val="00F3059B"/>
    <w:rsid w:val="00F63973"/>
    <w:rsid w:val="00F76E73"/>
    <w:rsid w:val="00F8238E"/>
    <w:rsid w:val="00FD1F7C"/>
    <w:rsid w:val="00FE0413"/>
    <w:rsid w:val="00FE0F98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F604E815-E217-467C-A0E6-B9567246D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62CA3"/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962CA3"/>
    <w:rPr>
      <w:color w:val="0000FF"/>
      <w:u w:val="single"/>
    </w:rPr>
  </w:style>
  <w:style w:type="paragraph" w:styleId="Sangradetextonormal">
    <w:name w:val="Body Text Indent"/>
    <w:basedOn w:val="Normal"/>
    <w:rsid w:val="00EE442E"/>
    <w:pPr>
      <w:spacing w:after="120"/>
      <w:ind w:left="283"/>
    </w:pPr>
    <w:rPr>
      <w:rFonts w:ascii="Times New Roman" w:hAnsi="Times New Roman" w:cs="Times New Roman"/>
      <w:sz w:val="20"/>
      <w:szCs w:val="20"/>
    </w:rPr>
  </w:style>
  <w:style w:type="character" w:customStyle="1" w:styleId="EncabezadoCar">
    <w:name w:val="Encabezado Car"/>
    <w:link w:val="Encabezado"/>
    <w:uiPriority w:val="99"/>
    <w:rsid w:val="00654B37"/>
    <w:rPr>
      <w:rFonts w:ascii="Arial" w:hAnsi="Arial" w:cs="Arial"/>
      <w:sz w:val="22"/>
      <w:szCs w:val="22"/>
    </w:rPr>
  </w:style>
  <w:style w:type="paragraph" w:styleId="Prrafodelista">
    <w:name w:val="List Paragraph"/>
    <w:basedOn w:val="Normal"/>
    <w:uiPriority w:val="34"/>
    <w:qFormat/>
    <w:rsid w:val="00654B37"/>
    <w:pPr>
      <w:ind w:left="720"/>
      <w:contextualSpacing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czaldivar\Personal\Papel%20vicerrectorad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vicerrectorado.dot</Template>
  <TotalTime>0</TotalTime>
  <Pages>1</Pages>
  <Words>140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FORMULARIO DE SOLICITUD</vt:lpstr>
    </vt:vector>
  </TitlesOfParts>
  <Company>Universidad de Burgos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FORMULARIO DE SOLICITUD</dc:title>
  <dc:subject/>
  <dc:creator>Cristina Zaldivar</dc:creator>
  <cp:keywords/>
  <cp:lastModifiedBy>MARIA ASUNCION ALBUIN DELGADO</cp:lastModifiedBy>
  <cp:revision>2</cp:revision>
  <cp:lastPrinted>2016-11-11T12:08:00Z</cp:lastPrinted>
  <dcterms:created xsi:type="dcterms:W3CDTF">2024-02-21T09:16:00Z</dcterms:created>
  <dcterms:modified xsi:type="dcterms:W3CDTF">2024-02-21T09:16:00Z</dcterms:modified>
</cp:coreProperties>
</file>