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7C7" w:rsidRPr="00F92DFC" w:rsidRDefault="007C07C7" w:rsidP="007C07C7">
      <w:bookmarkStart w:id="0" w:name="_GoBack"/>
      <w:bookmarkEnd w:id="0"/>
      <w:r w:rsidRPr="00F92DFC">
        <w:t xml:space="preserve">EXTRACTE DE L’ACORD DE LA JUNTA DE GOVERN LOCAL </w:t>
      </w:r>
      <w:r w:rsidR="00B939DC">
        <w:t xml:space="preserve">DE L’AJUNTAMENT DEL PRAT DE LLOBREGAT </w:t>
      </w:r>
      <w:r w:rsidRPr="00F92DFC">
        <w:t xml:space="preserve">DE </w:t>
      </w:r>
      <w:r w:rsidRPr="00156507">
        <w:t>DATA</w:t>
      </w:r>
      <w:r w:rsidR="00682AC2" w:rsidRPr="00156507">
        <w:t xml:space="preserve"> </w:t>
      </w:r>
      <w:r w:rsidR="00156507" w:rsidRPr="00156507">
        <w:t>7</w:t>
      </w:r>
      <w:r w:rsidR="00682AC2" w:rsidRPr="00156507">
        <w:t xml:space="preserve"> </w:t>
      </w:r>
      <w:r w:rsidR="000168B1" w:rsidRPr="00156507">
        <w:t xml:space="preserve">DE </w:t>
      </w:r>
      <w:r w:rsidR="00CA780B" w:rsidRPr="00156507">
        <w:t>FEBRER</w:t>
      </w:r>
      <w:r w:rsidR="006F36E9">
        <w:t xml:space="preserve"> DE 202</w:t>
      </w:r>
      <w:r w:rsidR="00CA780B">
        <w:t>4</w:t>
      </w:r>
      <w:r w:rsidR="00B939DC" w:rsidRPr="00F41CD3">
        <w:rPr>
          <w:color w:val="1F497D"/>
        </w:rPr>
        <w:t>,</w:t>
      </w:r>
      <w:r w:rsidRPr="00F92DFC">
        <w:t xml:space="preserve"> DE CONVOCATÒRIA PÚBLICA DE</w:t>
      </w:r>
      <w:r w:rsidR="00020C96">
        <w:t xml:space="preserve">LS PREMIS </w:t>
      </w:r>
      <w:r w:rsidR="007D751C">
        <w:t>DEL XV</w:t>
      </w:r>
      <w:r w:rsidR="00E82114">
        <w:t>I</w:t>
      </w:r>
      <w:r w:rsidR="007D751C">
        <w:t xml:space="preserve"> CONCURS D’IDEES I/O PROJECTES EMPRESARIALS “EL PRAT EMPRÈN MARTA MAYORDOMO” </w:t>
      </w:r>
      <w:r w:rsidRPr="00F92DFC">
        <w:t xml:space="preserve"> </w:t>
      </w:r>
    </w:p>
    <w:p w:rsidR="007C07C7" w:rsidRPr="00F92DFC" w:rsidRDefault="007C07C7" w:rsidP="007C07C7"/>
    <w:p w:rsidR="007C07C7" w:rsidRPr="00F92DFC" w:rsidRDefault="007C07C7" w:rsidP="007C07C7">
      <w:r w:rsidRPr="00F92DFC">
        <w:t>De conformitat amb allò previst en els articles 17.3.b i 20.8.a de la Llei 38/2003, de 17 de novembre, general de subvencions, es fa públic l’extracte de la convocatòria el text complet de la qual es pot consultar en la Base de Dades Nacional de Subvencions  (</w:t>
      </w:r>
      <w:hyperlink r:id="rId7" w:history="1">
        <w:r w:rsidRPr="00F92DFC">
          <w:rPr>
            <w:rStyle w:val="Hipervnculo"/>
          </w:rPr>
          <w:t>http://www.pap.minhap.gob.es/bdnstrans</w:t>
        </w:r>
      </w:hyperlink>
      <w:r w:rsidRPr="00F92DFC">
        <w:t xml:space="preserve">) i a la seu </w:t>
      </w:r>
      <w:r>
        <w:t>e</w:t>
      </w:r>
      <w:r w:rsidRPr="00F92DFC">
        <w:t>lectr</w:t>
      </w:r>
      <w:r>
        <w:t>ò</w:t>
      </w:r>
      <w:r w:rsidRPr="00F92DFC">
        <w:t>nica de l’Ajuntament (http:/seu.elprat.cat):</w:t>
      </w:r>
    </w:p>
    <w:p w:rsidR="007C07C7" w:rsidRPr="00F92DFC" w:rsidRDefault="007C07C7" w:rsidP="007C07C7"/>
    <w:p w:rsidR="007C07C7" w:rsidRPr="00F92DFC" w:rsidRDefault="007C07C7" w:rsidP="007C07C7">
      <w:r w:rsidRPr="00F92DFC">
        <w:t>Primer.- Beneficiaris</w:t>
      </w:r>
      <w:bookmarkStart w:id="1" w:name="_Hlk124423919"/>
    </w:p>
    <w:p w:rsidR="007C07C7" w:rsidRPr="00F92DFC" w:rsidRDefault="007C07C7" w:rsidP="007C07C7"/>
    <w:bookmarkEnd w:id="1"/>
    <w:p w:rsidR="007D751C" w:rsidRDefault="00682AC2" w:rsidP="007D751C">
      <w:r w:rsidRPr="00F84ABD">
        <w:t>Podran sol·licitar subvenció</w:t>
      </w:r>
      <w:r>
        <w:t xml:space="preserve"> </w:t>
      </w:r>
      <w:r w:rsidR="007D751C">
        <w:t xml:space="preserve">tots aquells projectes que, o bé s’hagin endegat o bé hagin iniciat el procés d’endegar-se i </w:t>
      </w:r>
      <w:r w:rsidR="007D751C" w:rsidRPr="00F84ABD">
        <w:t>que compleixin les condicions següents:</w:t>
      </w:r>
      <w:r w:rsidR="007D751C">
        <w:t xml:space="preserve"> </w:t>
      </w:r>
    </w:p>
    <w:p w:rsidR="007D751C" w:rsidRDefault="007D751C" w:rsidP="007D751C"/>
    <w:p w:rsidR="007D751C" w:rsidRDefault="007D751C" w:rsidP="007D751C">
      <w:pPr>
        <w:numPr>
          <w:ilvl w:val="0"/>
          <w:numId w:val="15"/>
        </w:numPr>
      </w:pPr>
      <w:r w:rsidRPr="00C00F0F">
        <w:rPr>
          <w:rFonts w:cs="Verdana"/>
          <w:lang w:eastAsia="ca-ES"/>
        </w:rPr>
        <w:t>Persones físiques o jurídiques que hagin realitzat un pla d’empresa dintre dels</w:t>
      </w:r>
      <w:r>
        <w:rPr>
          <w:rFonts w:cs="Verdana"/>
          <w:lang w:eastAsia="ca-ES"/>
        </w:rPr>
        <w:t xml:space="preserve"> </w:t>
      </w:r>
      <w:r w:rsidRPr="00C00F0F">
        <w:rPr>
          <w:rFonts w:cs="Verdana"/>
          <w:lang w:eastAsia="ca-ES"/>
        </w:rPr>
        <w:t>següents períodes:</w:t>
      </w:r>
      <w:r>
        <w:t xml:space="preserve"> </w:t>
      </w:r>
    </w:p>
    <w:p w:rsidR="007D751C" w:rsidRPr="00C00F0F" w:rsidRDefault="007D751C" w:rsidP="007D751C">
      <w:pPr>
        <w:numPr>
          <w:ilvl w:val="0"/>
          <w:numId w:val="15"/>
        </w:numPr>
        <w:rPr>
          <w:rFonts w:cs="Verdana"/>
          <w:lang w:eastAsia="ca-ES"/>
        </w:rPr>
      </w:pPr>
      <w:r w:rsidRPr="00C00F0F">
        <w:rPr>
          <w:rFonts w:cs="Verdana"/>
          <w:lang w:eastAsia="ca-ES"/>
        </w:rPr>
        <w:t>Haver elaborat un pla d'empresa amb el suport i l'assessorament del Servei de</w:t>
      </w:r>
      <w:r>
        <w:rPr>
          <w:rFonts w:cs="Verdana"/>
          <w:lang w:eastAsia="ca-ES"/>
        </w:rPr>
        <w:t xml:space="preserve"> </w:t>
      </w:r>
      <w:r w:rsidRPr="00C00F0F">
        <w:rPr>
          <w:rFonts w:cs="Verdana"/>
          <w:lang w:eastAsia="ca-ES"/>
        </w:rPr>
        <w:t>Creació d’Empreses de l'Àrea de Desenvolupament Econòmic de l’Ajuntament del</w:t>
      </w:r>
      <w:r>
        <w:rPr>
          <w:rFonts w:cs="Verdana"/>
          <w:lang w:eastAsia="ca-ES"/>
        </w:rPr>
        <w:t xml:space="preserve"> </w:t>
      </w:r>
      <w:r w:rsidRPr="00C00F0F">
        <w:rPr>
          <w:rFonts w:cs="Verdana"/>
          <w:lang w:eastAsia="ca-ES"/>
        </w:rPr>
        <w:t>Prat de Llobregat, entre el 16 d'octubre de 202</w:t>
      </w:r>
      <w:r w:rsidR="00E82114">
        <w:rPr>
          <w:rFonts w:cs="Verdana"/>
          <w:lang w:eastAsia="ca-ES"/>
        </w:rPr>
        <w:t>2</w:t>
      </w:r>
      <w:r w:rsidRPr="00C00F0F">
        <w:rPr>
          <w:rFonts w:cs="Verdana"/>
          <w:lang w:eastAsia="ca-ES"/>
        </w:rPr>
        <w:t xml:space="preserve"> i el 15 d'octubre de 202</w:t>
      </w:r>
      <w:r w:rsidR="00E82114">
        <w:rPr>
          <w:rFonts w:cs="Verdana"/>
          <w:lang w:eastAsia="ca-ES"/>
        </w:rPr>
        <w:t>3</w:t>
      </w:r>
      <w:r>
        <w:rPr>
          <w:rFonts w:cs="Verdana"/>
          <w:lang w:eastAsia="ca-ES"/>
        </w:rPr>
        <w:t>.</w:t>
      </w:r>
      <w:r w:rsidRPr="00C00F0F">
        <w:rPr>
          <w:rFonts w:cs="Verdana"/>
          <w:lang w:eastAsia="ca-ES"/>
        </w:rPr>
        <w:t xml:space="preserve"> </w:t>
      </w:r>
    </w:p>
    <w:p w:rsidR="007D751C" w:rsidRDefault="007D751C" w:rsidP="007D751C">
      <w:pPr>
        <w:numPr>
          <w:ilvl w:val="0"/>
          <w:numId w:val="15"/>
        </w:numPr>
      </w:pPr>
      <w:r w:rsidRPr="00C00F0F">
        <w:rPr>
          <w:rFonts w:cs="Verdana"/>
          <w:lang w:eastAsia="ca-ES"/>
        </w:rPr>
        <w:t>Tenir la seva activitat econòmica instal·lada al municipi del Prat de Llobregat o bé</w:t>
      </w:r>
      <w:r>
        <w:t xml:space="preserve"> </w:t>
      </w:r>
      <w:r w:rsidRPr="00C00F0F">
        <w:rPr>
          <w:rFonts w:cs="Verdana"/>
          <w:lang w:eastAsia="ca-ES"/>
        </w:rPr>
        <w:t>que prevegin que la hi instal·laran.</w:t>
      </w:r>
      <w:r>
        <w:t xml:space="preserve"> </w:t>
      </w:r>
    </w:p>
    <w:p w:rsidR="00682AC2" w:rsidRDefault="007D751C" w:rsidP="007D751C">
      <w:pPr>
        <w:numPr>
          <w:ilvl w:val="0"/>
          <w:numId w:val="15"/>
        </w:numPr>
      </w:pPr>
      <w:r w:rsidRPr="00C00F0F">
        <w:rPr>
          <w:rFonts w:cs="Verdana"/>
          <w:lang w:eastAsia="ca-ES"/>
        </w:rPr>
        <w:t>Estar al corrent de pagaments amb la Tresoreria General de la Seguretat Social,</w:t>
      </w:r>
      <w:r>
        <w:rPr>
          <w:rFonts w:cs="Verdana"/>
          <w:lang w:eastAsia="ca-ES"/>
        </w:rPr>
        <w:t xml:space="preserve"> </w:t>
      </w:r>
      <w:r w:rsidRPr="00C00F0F">
        <w:rPr>
          <w:rFonts w:cs="Verdana"/>
          <w:lang w:eastAsia="ca-ES"/>
        </w:rPr>
        <w:t>amb l’Ajuntament del Prat i de les obligacions tributàries amb l’Agència Tributària.</w:t>
      </w:r>
    </w:p>
    <w:p w:rsidR="00682AC2" w:rsidRDefault="00682AC2" w:rsidP="00682AC2"/>
    <w:p w:rsidR="00682AC2" w:rsidRPr="00F92DFC" w:rsidRDefault="007D751C" w:rsidP="00682AC2">
      <w:pPr>
        <w:rPr>
          <w:color w:val="1F497D"/>
        </w:rPr>
      </w:pPr>
      <w:r>
        <w:rPr>
          <w:rFonts w:cs="Verdana"/>
          <w:sz w:val="19"/>
          <w:szCs w:val="19"/>
          <w:lang w:eastAsia="ca-ES"/>
        </w:rPr>
        <w:t xml:space="preserve">No podran presentar-se a cap de les categories de premis les candidatures que ja van </w:t>
      </w:r>
      <w:r w:rsidRPr="00430DAE">
        <w:rPr>
          <w:rFonts w:cs="Verdana"/>
          <w:sz w:val="19"/>
          <w:szCs w:val="19"/>
          <w:lang w:eastAsia="ca-ES"/>
        </w:rPr>
        <w:t>participar en edicions anteriors.</w:t>
      </w:r>
    </w:p>
    <w:p w:rsidR="007C07C7" w:rsidRPr="00F92DFC" w:rsidRDefault="007C07C7" w:rsidP="007C07C7"/>
    <w:p w:rsidR="007C07C7" w:rsidRPr="00F92DFC" w:rsidRDefault="007C07C7" w:rsidP="007C07C7">
      <w:r w:rsidRPr="00F92DFC">
        <w:t>Segon.- Objecte</w:t>
      </w:r>
    </w:p>
    <w:p w:rsidR="007C07C7" w:rsidRPr="00F92DFC" w:rsidRDefault="007C07C7" w:rsidP="007C07C7">
      <w:pPr>
        <w:rPr>
          <w:color w:val="1F497D"/>
        </w:rPr>
      </w:pPr>
    </w:p>
    <w:p w:rsidR="007C07C7" w:rsidRPr="00DA3907" w:rsidRDefault="007D751C" w:rsidP="007D751C">
      <w:pPr>
        <w:autoSpaceDE w:val="0"/>
        <w:autoSpaceDN w:val="0"/>
        <w:adjustRightInd w:val="0"/>
      </w:pPr>
      <w:r w:rsidRPr="007D751C">
        <w:t>L’objecte d’aquestes bases és regular l’atorgament dels premis del XV</w:t>
      </w:r>
      <w:r w:rsidR="00E82114">
        <w:t>I</w:t>
      </w:r>
      <w:r w:rsidRPr="007D751C">
        <w:t xml:space="preserve"> Concurs d'idees i/o</w:t>
      </w:r>
      <w:r>
        <w:t xml:space="preserve"> </w:t>
      </w:r>
      <w:r w:rsidRPr="007D751C">
        <w:t xml:space="preserve">projectes empresarials "El Prat Emprèn Marta </w:t>
      </w:r>
      <w:proofErr w:type="spellStart"/>
      <w:r w:rsidRPr="007D751C">
        <w:t>Mayordomo</w:t>
      </w:r>
      <w:proofErr w:type="spellEnd"/>
      <w:r w:rsidRPr="007D751C">
        <w:t>", amb l’objectiu de reconèixer i</w:t>
      </w:r>
      <w:r>
        <w:t xml:space="preserve"> </w:t>
      </w:r>
      <w:r w:rsidRPr="007D751C">
        <w:t>d’impulsar la creació de</w:t>
      </w:r>
      <w:r>
        <w:t xml:space="preserve"> </w:t>
      </w:r>
      <w:r w:rsidRPr="007D751C">
        <w:t>noves activitats empresarials al municipi.</w:t>
      </w:r>
    </w:p>
    <w:p w:rsidR="007C07C7" w:rsidRPr="00F92DFC" w:rsidRDefault="007C07C7" w:rsidP="007C07C7"/>
    <w:p w:rsidR="007C07C7" w:rsidRPr="00F92DFC" w:rsidRDefault="007C07C7" w:rsidP="007C07C7">
      <w:r w:rsidRPr="00F92DFC">
        <w:t>Tercer.- Bases reguladores</w:t>
      </w:r>
    </w:p>
    <w:p w:rsidR="007C07C7" w:rsidRPr="00F92DFC" w:rsidRDefault="007C07C7" w:rsidP="007C07C7">
      <w:pPr>
        <w:rPr>
          <w:color w:val="1F497D"/>
        </w:rPr>
      </w:pPr>
    </w:p>
    <w:p w:rsidR="007C07C7" w:rsidRDefault="007E4540" w:rsidP="007C07C7">
      <w:r>
        <w:t>Bases reguladores per a la concessió de subvencions</w:t>
      </w:r>
      <w:r w:rsidR="007D751C" w:rsidRPr="007D751C">
        <w:t xml:space="preserve"> </w:t>
      </w:r>
      <w:r w:rsidR="007D751C">
        <w:t>dels premis del XV</w:t>
      </w:r>
      <w:r w:rsidR="00CE3BF5">
        <w:t>I</w:t>
      </w:r>
      <w:r w:rsidR="007D751C">
        <w:t xml:space="preserve"> concurs d’idees i/o projectes empresarials “El Prat Emprèn Marta </w:t>
      </w:r>
      <w:proofErr w:type="spellStart"/>
      <w:r w:rsidR="007D751C">
        <w:t>Mayordomo</w:t>
      </w:r>
      <w:proofErr w:type="spellEnd"/>
      <w:r w:rsidR="007D751C">
        <w:t>”</w:t>
      </w:r>
      <w:r w:rsidR="006F36E9">
        <w:t xml:space="preserve">, publicades en el BOPB de </w:t>
      </w:r>
      <w:r w:rsidR="00E82114">
        <w:t>3</w:t>
      </w:r>
      <w:r w:rsidR="006F36E9">
        <w:t xml:space="preserve"> de </w:t>
      </w:r>
      <w:r w:rsidR="00E82114">
        <w:t>gener</w:t>
      </w:r>
      <w:r w:rsidR="006F36E9">
        <w:t xml:space="preserve"> de 202</w:t>
      </w:r>
      <w:r w:rsidR="00E82114">
        <w:t>4</w:t>
      </w:r>
      <w:r>
        <w:t>.</w:t>
      </w:r>
    </w:p>
    <w:p w:rsidR="00D9737D" w:rsidRDefault="00D9737D" w:rsidP="007C07C7"/>
    <w:p w:rsidR="007C07C7" w:rsidRPr="00F92DFC" w:rsidRDefault="007C07C7" w:rsidP="007C07C7"/>
    <w:p w:rsidR="007C07C7" w:rsidRPr="00F92DFC" w:rsidRDefault="007C07C7" w:rsidP="007C07C7">
      <w:r w:rsidRPr="00F92DFC">
        <w:t>Quart.- Quantia</w:t>
      </w:r>
    </w:p>
    <w:p w:rsidR="007C07C7" w:rsidRPr="00F92DFC" w:rsidRDefault="007C07C7" w:rsidP="007C07C7">
      <w:pPr>
        <w:rPr>
          <w:color w:val="1F497D"/>
        </w:rPr>
      </w:pPr>
    </w:p>
    <w:p w:rsidR="00682AC2" w:rsidRDefault="00682AC2" w:rsidP="00682AC2">
      <w:bookmarkStart w:id="2" w:name="_Hlk125445704"/>
      <w:r>
        <w:t xml:space="preserve">L’import màxim destinat a la concessió de les subvencions previstes </w:t>
      </w:r>
      <w:r w:rsidR="00687EAB">
        <w:t xml:space="preserve">en aquesta convocatòria és de </w:t>
      </w:r>
      <w:r w:rsidR="00E82114">
        <w:t>12</w:t>
      </w:r>
      <w:r>
        <w:t>.000 euros, a càrrec de la partida pressupostària</w:t>
      </w:r>
      <w:r w:rsidR="00473BE9">
        <w:t xml:space="preserve"> 202</w:t>
      </w:r>
      <w:r w:rsidR="00E82114">
        <w:t>4</w:t>
      </w:r>
      <w:r>
        <w:t xml:space="preserve"> (</w:t>
      </w:r>
      <w:r w:rsidR="007E4540">
        <w:t>0</w:t>
      </w:r>
      <w:r>
        <w:t xml:space="preserve">51) </w:t>
      </w:r>
      <w:r w:rsidR="00EA36A3">
        <w:t>433</w:t>
      </w:r>
      <w:r>
        <w:t xml:space="preserve"> </w:t>
      </w:r>
      <w:r w:rsidR="00EA36A3">
        <w:t>48914</w:t>
      </w:r>
      <w:r>
        <w:t xml:space="preserve"> Transferències corrents</w:t>
      </w:r>
      <w:r w:rsidR="00EA36A3">
        <w:t xml:space="preserve"> premis Marta </w:t>
      </w:r>
      <w:proofErr w:type="spellStart"/>
      <w:r w:rsidR="00EA36A3">
        <w:t>Mayordomo</w:t>
      </w:r>
      <w:proofErr w:type="spellEnd"/>
      <w:r w:rsidR="00EA36A3">
        <w:t xml:space="preserve"> </w:t>
      </w:r>
      <w:r>
        <w:t>i centre de cost 502 206.</w:t>
      </w:r>
    </w:p>
    <w:p w:rsidR="00EA36A3" w:rsidRDefault="00EA36A3" w:rsidP="00682AC2"/>
    <w:p w:rsidR="00EA36A3" w:rsidRDefault="00EA36A3" w:rsidP="00EA36A3">
      <w:r>
        <w:t>Les candidatures premiades per a cada modalitat</w:t>
      </w:r>
      <w:r w:rsidR="00156507">
        <w:t xml:space="preserve"> seran les següents</w:t>
      </w:r>
      <w:r>
        <w:t>:</w:t>
      </w:r>
    </w:p>
    <w:p w:rsidR="00EA36A3" w:rsidRDefault="00EA36A3" w:rsidP="00EA36A3"/>
    <w:p w:rsidR="00E82114" w:rsidRPr="00156507" w:rsidRDefault="00E82114" w:rsidP="00156507">
      <w:pPr>
        <w:numPr>
          <w:ilvl w:val="0"/>
          <w:numId w:val="18"/>
        </w:numPr>
        <w:autoSpaceDE w:val="0"/>
        <w:autoSpaceDN w:val="0"/>
        <w:adjustRightInd w:val="0"/>
        <w:rPr>
          <w:rFonts w:cs="Verdana"/>
          <w:lang w:eastAsia="ca-ES"/>
        </w:rPr>
      </w:pPr>
      <w:r w:rsidRPr="00156507">
        <w:rPr>
          <w:rFonts w:cs="Verdana,Bold"/>
          <w:bCs/>
          <w:lang w:eastAsia="ca-ES"/>
        </w:rPr>
        <w:t>Premi a la millor idea i/o projecte empresarial 2023</w:t>
      </w:r>
      <w:r w:rsidR="00156507" w:rsidRPr="00156507">
        <w:rPr>
          <w:rFonts w:cs="Verdana,Bold"/>
          <w:bCs/>
          <w:lang w:eastAsia="ca-ES"/>
        </w:rPr>
        <w:t>:</w:t>
      </w:r>
      <w:r w:rsidRPr="00156507">
        <w:rPr>
          <w:rFonts w:cs="Verdana,Bold"/>
          <w:bCs/>
          <w:lang w:eastAsia="ca-ES"/>
        </w:rPr>
        <w:t xml:space="preserve"> </w:t>
      </w:r>
      <w:r w:rsidR="00156507" w:rsidRPr="00156507">
        <w:rPr>
          <w:rFonts w:cs="Verdana"/>
          <w:lang w:eastAsia="ca-ES"/>
        </w:rPr>
        <w:t xml:space="preserve">Primer 3.000 €, segon 1.000€ i tercer </w:t>
      </w:r>
      <w:proofErr w:type="spellStart"/>
      <w:r w:rsidR="00156507" w:rsidRPr="00156507">
        <w:rPr>
          <w:rFonts w:cs="Verdana"/>
          <w:lang w:eastAsia="ca-ES"/>
        </w:rPr>
        <w:t>mentoratge</w:t>
      </w:r>
      <w:proofErr w:type="spellEnd"/>
      <w:r w:rsidR="00156507" w:rsidRPr="00156507">
        <w:rPr>
          <w:rFonts w:cs="Verdana"/>
          <w:lang w:eastAsia="ca-ES"/>
        </w:rPr>
        <w:t xml:space="preserve"> per part de SECOT valorat en 1.000€</w:t>
      </w:r>
    </w:p>
    <w:p w:rsidR="00E82114" w:rsidRPr="00156507" w:rsidRDefault="00E82114" w:rsidP="00156507">
      <w:pPr>
        <w:numPr>
          <w:ilvl w:val="0"/>
          <w:numId w:val="18"/>
        </w:numPr>
        <w:autoSpaceDE w:val="0"/>
        <w:autoSpaceDN w:val="0"/>
        <w:adjustRightInd w:val="0"/>
      </w:pPr>
      <w:r w:rsidRPr="00156507">
        <w:rPr>
          <w:rFonts w:cs="Verdana,Bold"/>
          <w:bCs/>
          <w:lang w:eastAsia="ca-ES"/>
        </w:rPr>
        <w:t>Premi a la millor idea i/o projecte empresarial en matèria de comerç i/o turisme 2023</w:t>
      </w:r>
      <w:r w:rsidR="00156507" w:rsidRPr="00156507">
        <w:rPr>
          <w:rFonts w:cs="Verdana,Bold"/>
          <w:bCs/>
          <w:lang w:eastAsia="ca-ES"/>
        </w:rPr>
        <w:t xml:space="preserve">: </w:t>
      </w:r>
      <w:r w:rsidR="00156507" w:rsidRPr="00156507">
        <w:rPr>
          <w:rFonts w:cs="Verdana"/>
          <w:lang w:eastAsia="ca-ES"/>
        </w:rPr>
        <w:t xml:space="preserve">Primer 3.000 €, segon 1.000€ i tercer </w:t>
      </w:r>
      <w:proofErr w:type="spellStart"/>
      <w:r w:rsidR="00156507" w:rsidRPr="00156507">
        <w:rPr>
          <w:rFonts w:cs="Verdana"/>
          <w:lang w:eastAsia="ca-ES"/>
        </w:rPr>
        <w:t>mentoratge</w:t>
      </w:r>
      <w:proofErr w:type="spellEnd"/>
      <w:r w:rsidR="00156507" w:rsidRPr="00156507">
        <w:rPr>
          <w:rFonts w:cs="Verdana"/>
          <w:lang w:eastAsia="ca-ES"/>
        </w:rPr>
        <w:t xml:space="preserve"> per part de SECOT valorat en 1.000€</w:t>
      </w:r>
      <w:r w:rsidRPr="00156507">
        <w:rPr>
          <w:rFonts w:cs="Verdana"/>
          <w:lang w:eastAsia="ca-ES"/>
        </w:rPr>
        <w:t>.</w:t>
      </w:r>
      <w:r w:rsidRPr="00156507">
        <w:t xml:space="preserve"> </w:t>
      </w:r>
    </w:p>
    <w:p w:rsidR="00E82114" w:rsidRDefault="00E82114" w:rsidP="00156507">
      <w:pPr>
        <w:numPr>
          <w:ilvl w:val="0"/>
          <w:numId w:val="18"/>
        </w:numPr>
        <w:autoSpaceDE w:val="0"/>
        <w:autoSpaceDN w:val="0"/>
        <w:adjustRightInd w:val="0"/>
        <w:jc w:val="left"/>
        <w:rPr>
          <w:rFonts w:cs="Verdana"/>
          <w:lang w:eastAsia="ca-ES"/>
        </w:rPr>
      </w:pPr>
      <w:r w:rsidRPr="00156507">
        <w:rPr>
          <w:rFonts w:cs="Verdana,Bold"/>
          <w:bCs/>
          <w:lang w:eastAsia="ca-ES"/>
        </w:rPr>
        <w:t>Premi a la millor idea i/o projecte empresarial d’economia social i cooperativa 2023</w:t>
      </w:r>
      <w:r w:rsidR="00156507" w:rsidRPr="00156507">
        <w:rPr>
          <w:rFonts w:cs="Verdana,Bold"/>
          <w:bCs/>
          <w:lang w:eastAsia="ca-ES"/>
        </w:rPr>
        <w:t>:</w:t>
      </w:r>
      <w:r w:rsidRPr="00156507">
        <w:rPr>
          <w:rFonts w:cs="Verdana,Bold"/>
          <w:bCs/>
          <w:lang w:eastAsia="ca-ES"/>
        </w:rPr>
        <w:t xml:space="preserve"> </w:t>
      </w:r>
      <w:r w:rsidR="00156507" w:rsidRPr="00156507">
        <w:rPr>
          <w:rFonts w:cs="Verdana"/>
          <w:lang w:eastAsia="ca-ES"/>
        </w:rPr>
        <w:t xml:space="preserve">Primer 3.000 €, segon 1.000€ i tercer </w:t>
      </w:r>
      <w:proofErr w:type="spellStart"/>
      <w:r w:rsidR="00156507" w:rsidRPr="00156507">
        <w:rPr>
          <w:rFonts w:cs="Verdana"/>
          <w:lang w:eastAsia="ca-ES"/>
        </w:rPr>
        <w:t>mentoratge</w:t>
      </w:r>
      <w:proofErr w:type="spellEnd"/>
      <w:r w:rsidR="00156507" w:rsidRPr="00156507">
        <w:rPr>
          <w:rFonts w:cs="Verdana"/>
          <w:lang w:eastAsia="ca-ES"/>
        </w:rPr>
        <w:t xml:space="preserve"> per part de SECOT valorat en 1.000€.</w:t>
      </w:r>
      <w:r w:rsidRPr="00156507">
        <w:rPr>
          <w:rFonts w:cs="Verdana"/>
          <w:lang w:eastAsia="ca-ES"/>
        </w:rPr>
        <w:t>.</w:t>
      </w:r>
    </w:p>
    <w:p w:rsidR="00682AC2" w:rsidRDefault="00682AC2" w:rsidP="00682AC2"/>
    <w:p w:rsidR="007C07C7" w:rsidRPr="00F92DFC" w:rsidRDefault="00EA36A3" w:rsidP="00682AC2">
      <w:pPr>
        <w:rPr>
          <w:color w:val="1F497D"/>
        </w:rPr>
      </w:pPr>
      <w:r w:rsidRPr="001A1963">
        <w:rPr>
          <w:rFonts w:cs="Verdana"/>
          <w:lang w:eastAsia="ca-ES"/>
        </w:rPr>
        <w:t>Es podran concedir diplomes o mencions especials, sense dotació econòmica, als projectes finalistes. Els premis no es podran acumular en una mateixa iniciativa empresarial.</w:t>
      </w:r>
      <w:bookmarkEnd w:id="2"/>
    </w:p>
    <w:p w:rsidR="007C07C7" w:rsidRPr="00F92DFC" w:rsidRDefault="007C07C7" w:rsidP="007C07C7"/>
    <w:p w:rsidR="007C07C7" w:rsidRPr="00F92DFC" w:rsidRDefault="007C07C7" w:rsidP="007C07C7">
      <w:r w:rsidRPr="00F92DFC">
        <w:t>Cinquè.- Termini de presentació de sol·licituds</w:t>
      </w:r>
    </w:p>
    <w:p w:rsidR="007C07C7" w:rsidRPr="00F92DFC" w:rsidRDefault="007C07C7" w:rsidP="007C07C7">
      <w:pPr>
        <w:rPr>
          <w:color w:val="1F497D"/>
        </w:rPr>
      </w:pPr>
    </w:p>
    <w:p w:rsidR="007E4540" w:rsidRDefault="007E4540" w:rsidP="007E4540">
      <w:bookmarkStart w:id="3" w:name="_Hlk125445715"/>
      <w:r>
        <w:t xml:space="preserve">Des del dia següent a la data de publicació de la convocatòria i fins </w:t>
      </w:r>
      <w:r w:rsidRPr="00C740E9">
        <w:t xml:space="preserve">el </w:t>
      </w:r>
      <w:r w:rsidR="00E82114">
        <w:t>2</w:t>
      </w:r>
      <w:r w:rsidR="00156507">
        <w:t>0</w:t>
      </w:r>
      <w:r w:rsidRPr="00C740E9">
        <w:t xml:space="preserve"> de </w:t>
      </w:r>
      <w:r w:rsidR="00EA36A3">
        <w:t>febrer</w:t>
      </w:r>
      <w:r w:rsidRPr="00C740E9">
        <w:t xml:space="preserve"> de </w:t>
      </w:r>
      <w:r w:rsidR="006F36E9">
        <w:t>202</w:t>
      </w:r>
      <w:r w:rsidR="00E82114">
        <w:t>4</w:t>
      </w:r>
      <w:r>
        <w:t>.</w:t>
      </w:r>
      <w:bookmarkEnd w:id="3"/>
    </w:p>
    <w:p w:rsidR="007C07C7" w:rsidRPr="00F92DFC" w:rsidRDefault="007C07C7" w:rsidP="007C07C7"/>
    <w:p w:rsidR="007C07C7" w:rsidRPr="00F92DFC" w:rsidRDefault="007C07C7" w:rsidP="007C07C7"/>
    <w:p w:rsidR="007C07C7" w:rsidRPr="00F92DFC" w:rsidRDefault="007C07C7" w:rsidP="007C07C7"/>
    <w:p w:rsidR="00825950" w:rsidRPr="00800D44" w:rsidRDefault="00825950" w:rsidP="00800D44"/>
    <w:sectPr w:rsidR="00825950" w:rsidRPr="00800D44" w:rsidSect="00D819C4">
      <w:footerReference w:type="default" r:id="rId8"/>
      <w:footerReference w:type="first" r:id="rId9"/>
      <w:pgSz w:w="11906" w:h="16838"/>
      <w:pgMar w:top="1672" w:right="1701" w:bottom="1418" w:left="1701" w:header="567" w:footer="323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3A13" w:rsidRDefault="00E33A13">
      <w:r>
        <w:separator/>
      </w:r>
    </w:p>
  </w:endnote>
  <w:endnote w:type="continuationSeparator" w:id="0">
    <w:p w:rsidR="00E33A13" w:rsidRDefault="00E33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,Bold">
    <w:altName w:val="Verdan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907" w:rsidRPr="00513A67" w:rsidRDefault="00DA3907" w:rsidP="00A82139">
    <w:pPr>
      <w:pStyle w:val="Piedepgina"/>
      <w:ind w:left="-1100" w:right="-1160"/>
      <w:jc w:val="center"/>
      <w:rPr>
        <w:rFonts w:cs="Frutiger-LightCn"/>
        <w:sz w:val="12"/>
        <w:szCs w:val="12"/>
        <w:lang w:val="en-GB" w:eastAsia="es-ES_tradnl"/>
      </w:rPr>
    </w:pPr>
    <w:r w:rsidRPr="00513A67">
      <w:rPr>
        <w:rFonts w:cs="Frutiger-LightCn"/>
        <w:sz w:val="12"/>
        <w:szCs w:val="12"/>
        <w:lang w:val="es-ES_tradnl" w:eastAsia="es-ES_tradnl"/>
      </w:rPr>
      <w:t xml:space="preserve">| C. de Les </w:t>
    </w:r>
    <w:proofErr w:type="spellStart"/>
    <w:r w:rsidRPr="00513A67">
      <w:rPr>
        <w:rFonts w:cs="Frutiger-LightCn"/>
        <w:sz w:val="12"/>
        <w:szCs w:val="12"/>
        <w:lang w:val="es-ES_tradnl" w:eastAsia="es-ES_tradnl"/>
      </w:rPr>
      <w:t>Moreres</w:t>
    </w:r>
    <w:proofErr w:type="spellEnd"/>
    <w:r w:rsidRPr="00513A67">
      <w:rPr>
        <w:rFonts w:cs="Frutiger-LightCn"/>
        <w:sz w:val="12"/>
        <w:szCs w:val="12"/>
        <w:lang w:val="es-ES_tradnl" w:eastAsia="es-ES_tradnl"/>
      </w:rPr>
      <w:t xml:space="preserve">, 48 (Centre de </w:t>
    </w:r>
    <w:proofErr w:type="spellStart"/>
    <w:r w:rsidRPr="00513A67">
      <w:rPr>
        <w:rFonts w:cs="Frutiger-LightCn"/>
        <w:sz w:val="12"/>
        <w:szCs w:val="12"/>
        <w:lang w:val="es-ES_tradnl" w:eastAsia="es-ES_tradnl"/>
      </w:rPr>
      <w:t>Promoció</w:t>
    </w:r>
    <w:proofErr w:type="spellEnd"/>
    <w:r w:rsidRPr="00513A67">
      <w:rPr>
        <w:rFonts w:cs="Frutiger-LightCn"/>
        <w:sz w:val="12"/>
        <w:szCs w:val="12"/>
        <w:lang w:val="es-ES_tradnl" w:eastAsia="es-ES_tradnl"/>
      </w:rPr>
      <w:t xml:space="preserve"> </w:t>
    </w:r>
    <w:proofErr w:type="spellStart"/>
    <w:r w:rsidRPr="00513A67">
      <w:rPr>
        <w:rFonts w:cs="Frutiger-LightCn"/>
        <w:sz w:val="12"/>
        <w:szCs w:val="12"/>
        <w:lang w:val="es-ES_tradnl" w:eastAsia="es-ES_tradnl"/>
      </w:rPr>
      <w:t>Econòmica</w:t>
    </w:r>
    <w:proofErr w:type="spellEnd"/>
    <w:r w:rsidRPr="00513A67">
      <w:rPr>
        <w:rFonts w:cs="Frutiger-LightCn"/>
        <w:sz w:val="12"/>
        <w:szCs w:val="12"/>
        <w:lang w:val="es-ES_tradnl" w:eastAsia="es-ES_tradnl"/>
      </w:rPr>
      <w:t xml:space="preserve">), 08820 El Prat de Llobregat. </w:t>
    </w:r>
    <w:r>
      <w:rPr>
        <w:rFonts w:cs="Frutiger-LightCn"/>
        <w:sz w:val="12"/>
        <w:szCs w:val="12"/>
        <w:lang w:val="en-GB" w:eastAsia="es-ES_tradnl"/>
      </w:rPr>
      <w:t>Tel. 93 478 68 78. Fax 93 478 51 47. www.elprat.cat. NIF P0816800G</w:t>
    </w:r>
  </w:p>
  <w:p w:rsidR="00DA3907" w:rsidRPr="00C31F0E" w:rsidRDefault="00DA3907" w:rsidP="007B6C46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687EAB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NUMPAGES  \* MERGEFORMAT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687EAB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907" w:rsidRPr="00513A67" w:rsidRDefault="00DA3907" w:rsidP="00A82139">
    <w:pPr>
      <w:pStyle w:val="Piedepgina"/>
      <w:ind w:left="-1100" w:right="-1160"/>
      <w:jc w:val="center"/>
      <w:rPr>
        <w:rFonts w:cs="Frutiger-LightCn"/>
        <w:sz w:val="12"/>
        <w:szCs w:val="12"/>
        <w:lang w:val="en-GB" w:eastAsia="es-ES_tradnl"/>
      </w:rPr>
    </w:pPr>
    <w:r w:rsidRPr="00513A67">
      <w:rPr>
        <w:rFonts w:cs="Frutiger-LightCn"/>
        <w:sz w:val="12"/>
        <w:szCs w:val="12"/>
        <w:lang w:val="es-ES_tradnl" w:eastAsia="es-ES_tradnl"/>
      </w:rPr>
      <w:t xml:space="preserve">| C. de Les </w:t>
    </w:r>
    <w:proofErr w:type="spellStart"/>
    <w:r w:rsidRPr="00513A67">
      <w:rPr>
        <w:rFonts w:cs="Frutiger-LightCn"/>
        <w:sz w:val="12"/>
        <w:szCs w:val="12"/>
        <w:lang w:val="es-ES_tradnl" w:eastAsia="es-ES_tradnl"/>
      </w:rPr>
      <w:t>Moreres</w:t>
    </w:r>
    <w:proofErr w:type="spellEnd"/>
    <w:r w:rsidRPr="00513A67">
      <w:rPr>
        <w:rFonts w:cs="Frutiger-LightCn"/>
        <w:sz w:val="12"/>
        <w:szCs w:val="12"/>
        <w:lang w:val="es-ES_tradnl" w:eastAsia="es-ES_tradnl"/>
      </w:rPr>
      <w:t xml:space="preserve">, 48 (Centre de </w:t>
    </w:r>
    <w:proofErr w:type="spellStart"/>
    <w:r w:rsidRPr="00513A67">
      <w:rPr>
        <w:rFonts w:cs="Frutiger-LightCn"/>
        <w:sz w:val="12"/>
        <w:szCs w:val="12"/>
        <w:lang w:val="es-ES_tradnl" w:eastAsia="es-ES_tradnl"/>
      </w:rPr>
      <w:t>Promoció</w:t>
    </w:r>
    <w:proofErr w:type="spellEnd"/>
    <w:r w:rsidRPr="00513A67">
      <w:rPr>
        <w:rFonts w:cs="Frutiger-LightCn"/>
        <w:sz w:val="12"/>
        <w:szCs w:val="12"/>
        <w:lang w:val="es-ES_tradnl" w:eastAsia="es-ES_tradnl"/>
      </w:rPr>
      <w:t xml:space="preserve"> </w:t>
    </w:r>
    <w:proofErr w:type="spellStart"/>
    <w:r w:rsidRPr="00513A67">
      <w:rPr>
        <w:rFonts w:cs="Frutiger-LightCn"/>
        <w:sz w:val="12"/>
        <w:szCs w:val="12"/>
        <w:lang w:val="es-ES_tradnl" w:eastAsia="es-ES_tradnl"/>
      </w:rPr>
      <w:t>Econòmica</w:t>
    </w:r>
    <w:proofErr w:type="spellEnd"/>
    <w:r w:rsidRPr="00513A67">
      <w:rPr>
        <w:rFonts w:cs="Frutiger-LightCn"/>
        <w:sz w:val="12"/>
        <w:szCs w:val="12"/>
        <w:lang w:val="es-ES_tradnl" w:eastAsia="es-ES_tradnl"/>
      </w:rPr>
      <w:t xml:space="preserve">), 08820 El Prat de Llobregat. </w:t>
    </w:r>
    <w:r>
      <w:rPr>
        <w:rFonts w:cs="Frutiger-LightCn"/>
        <w:sz w:val="12"/>
        <w:szCs w:val="12"/>
        <w:lang w:val="en-GB" w:eastAsia="es-ES_tradnl"/>
      </w:rPr>
      <w:t>Tel. 93 478 68 78. Fax 93 478 51 47. www.elprat.cat. NIF P0816800G</w:t>
    </w:r>
  </w:p>
  <w:p w:rsidR="00DA3907" w:rsidRPr="00C31F0E" w:rsidRDefault="00DA3907" w:rsidP="0082742B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D9737D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 w:rsidRPr="00C31F0E">
      <w:rPr>
        <w:rFonts w:cs="Frutiger-LightCn"/>
        <w:sz w:val="16"/>
        <w:szCs w:val="16"/>
        <w:lang w:val="en-GB" w:eastAsia="es-ES_tradnl"/>
      </w:rPr>
      <w:t>/</w:t>
    </w: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NUMPAGES  \* MERGEFORMAT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D9737D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3A13" w:rsidRDefault="00E33A13">
      <w:r>
        <w:separator/>
      </w:r>
    </w:p>
  </w:footnote>
  <w:footnote w:type="continuationSeparator" w:id="0">
    <w:p w:rsidR="00E33A13" w:rsidRDefault="00E33A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B394E9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B120F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458C12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B347B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53A9F4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D08778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52A0F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138BE6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56822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21221A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D80842"/>
    <w:multiLevelType w:val="hybridMultilevel"/>
    <w:tmpl w:val="17043FB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BFF5857"/>
    <w:multiLevelType w:val="hybridMultilevel"/>
    <w:tmpl w:val="88D60DC0"/>
    <w:lvl w:ilvl="0" w:tplc="736093E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5B0922"/>
    <w:multiLevelType w:val="hybridMultilevel"/>
    <w:tmpl w:val="21ECC162"/>
    <w:lvl w:ilvl="0" w:tplc="3A7879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CA704F"/>
    <w:multiLevelType w:val="hybridMultilevel"/>
    <w:tmpl w:val="A824EA7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4B3BCD"/>
    <w:multiLevelType w:val="hybridMultilevel"/>
    <w:tmpl w:val="D6425FF6"/>
    <w:lvl w:ilvl="0" w:tplc="736093E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195C99"/>
    <w:multiLevelType w:val="hybridMultilevel"/>
    <w:tmpl w:val="41084492"/>
    <w:lvl w:ilvl="0" w:tplc="736093E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C33972"/>
    <w:multiLevelType w:val="hybridMultilevel"/>
    <w:tmpl w:val="F8708A72"/>
    <w:lvl w:ilvl="0" w:tplc="736093E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7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5"/>
  </w:num>
  <w:num w:numId="13">
    <w:abstractNumId w:val="12"/>
  </w:num>
  <w:num w:numId="14">
    <w:abstractNumId w:val="13"/>
  </w:num>
  <w:num w:numId="15">
    <w:abstractNumId w:val="11"/>
  </w:num>
  <w:num w:numId="16">
    <w:abstractNumId w:val="10"/>
  </w:num>
  <w:num w:numId="17">
    <w:abstractNumId w:val="14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3074" fill="f" fillcolor="white">
      <v:fill color="white" on="f"/>
      <v:stroke weight="1.25pt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168B1"/>
    <w:rsid w:val="00020C96"/>
    <w:rsid w:val="00022194"/>
    <w:rsid w:val="00086460"/>
    <w:rsid w:val="000A3A92"/>
    <w:rsid w:val="000B3A0F"/>
    <w:rsid w:val="000D3BCA"/>
    <w:rsid w:val="001407A3"/>
    <w:rsid w:val="00156507"/>
    <w:rsid w:val="00162FC7"/>
    <w:rsid w:val="00196747"/>
    <w:rsid w:val="001A130A"/>
    <w:rsid w:val="001B4442"/>
    <w:rsid w:val="001F70F3"/>
    <w:rsid w:val="0021442D"/>
    <w:rsid w:val="00235DE0"/>
    <w:rsid w:val="00242DEA"/>
    <w:rsid w:val="00251214"/>
    <w:rsid w:val="00265481"/>
    <w:rsid w:val="0026578F"/>
    <w:rsid w:val="00267BDF"/>
    <w:rsid w:val="00272180"/>
    <w:rsid w:val="002727F4"/>
    <w:rsid w:val="00313C83"/>
    <w:rsid w:val="00342DA5"/>
    <w:rsid w:val="00344EF1"/>
    <w:rsid w:val="0034771F"/>
    <w:rsid w:val="00357DAB"/>
    <w:rsid w:val="00370AB0"/>
    <w:rsid w:val="00373A9C"/>
    <w:rsid w:val="00386193"/>
    <w:rsid w:val="003B70C3"/>
    <w:rsid w:val="003C79C7"/>
    <w:rsid w:val="00416B97"/>
    <w:rsid w:val="00417992"/>
    <w:rsid w:val="00422A27"/>
    <w:rsid w:val="004459D4"/>
    <w:rsid w:val="00453B8C"/>
    <w:rsid w:val="0046678E"/>
    <w:rsid w:val="00473BE9"/>
    <w:rsid w:val="004814FC"/>
    <w:rsid w:val="00487A21"/>
    <w:rsid w:val="00503DBB"/>
    <w:rsid w:val="00513A67"/>
    <w:rsid w:val="00522C8D"/>
    <w:rsid w:val="0053023D"/>
    <w:rsid w:val="00530573"/>
    <w:rsid w:val="00534C93"/>
    <w:rsid w:val="00537820"/>
    <w:rsid w:val="0055194C"/>
    <w:rsid w:val="005674E6"/>
    <w:rsid w:val="00580860"/>
    <w:rsid w:val="00581897"/>
    <w:rsid w:val="005A7356"/>
    <w:rsid w:val="005C0439"/>
    <w:rsid w:val="00606913"/>
    <w:rsid w:val="006134E2"/>
    <w:rsid w:val="00634A46"/>
    <w:rsid w:val="00641353"/>
    <w:rsid w:val="0066272C"/>
    <w:rsid w:val="00664F72"/>
    <w:rsid w:val="00682AC2"/>
    <w:rsid w:val="00687EAB"/>
    <w:rsid w:val="00693682"/>
    <w:rsid w:val="006B207F"/>
    <w:rsid w:val="006B4F5C"/>
    <w:rsid w:val="006B5797"/>
    <w:rsid w:val="006F36E9"/>
    <w:rsid w:val="00725934"/>
    <w:rsid w:val="00746338"/>
    <w:rsid w:val="00747AAA"/>
    <w:rsid w:val="007514C8"/>
    <w:rsid w:val="00765ED7"/>
    <w:rsid w:val="00771AFF"/>
    <w:rsid w:val="007A0902"/>
    <w:rsid w:val="007B6C46"/>
    <w:rsid w:val="007C07C7"/>
    <w:rsid w:val="007D5EDA"/>
    <w:rsid w:val="007D751C"/>
    <w:rsid w:val="007E4540"/>
    <w:rsid w:val="00800D44"/>
    <w:rsid w:val="00804CE3"/>
    <w:rsid w:val="00810568"/>
    <w:rsid w:val="00825950"/>
    <w:rsid w:val="0082742B"/>
    <w:rsid w:val="00833229"/>
    <w:rsid w:val="008371AF"/>
    <w:rsid w:val="00840B1F"/>
    <w:rsid w:val="0084257E"/>
    <w:rsid w:val="00843134"/>
    <w:rsid w:val="008454BE"/>
    <w:rsid w:val="00852B5C"/>
    <w:rsid w:val="00865A02"/>
    <w:rsid w:val="00866557"/>
    <w:rsid w:val="00873B20"/>
    <w:rsid w:val="00881737"/>
    <w:rsid w:val="00887BCA"/>
    <w:rsid w:val="008A0E71"/>
    <w:rsid w:val="008A29DF"/>
    <w:rsid w:val="008B74FB"/>
    <w:rsid w:val="008D00C1"/>
    <w:rsid w:val="00920201"/>
    <w:rsid w:val="00931435"/>
    <w:rsid w:val="009374CA"/>
    <w:rsid w:val="00952889"/>
    <w:rsid w:val="0098248C"/>
    <w:rsid w:val="00984D07"/>
    <w:rsid w:val="009B2DA4"/>
    <w:rsid w:val="009C0F89"/>
    <w:rsid w:val="009E44A6"/>
    <w:rsid w:val="009F7305"/>
    <w:rsid w:val="00A211BC"/>
    <w:rsid w:val="00A21389"/>
    <w:rsid w:val="00A234A2"/>
    <w:rsid w:val="00A344E4"/>
    <w:rsid w:val="00A82139"/>
    <w:rsid w:val="00A93935"/>
    <w:rsid w:val="00A95CF0"/>
    <w:rsid w:val="00AB0E38"/>
    <w:rsid w:val="00AC1D74"/>
    <w:rsid w:val="00AE07C1"/>
    <w:rsid w:val="00B273A0"/>
    <w:rsid w:val="00B741CE"/>
    <w:rsid w:val="00B939DC"/>
    <w:rsid w:val="00BC3475"/>
    <w:rsid w:val="00BC3AA0"/>
    <w:rsid w:val="00BD33A2"/>
    <w:rsid w:val="00BE4976"/>
    <w:rsid w:val="00BF36D6"/>
    <w:rsid w:val="00C01089"/>
    <w:rsid w:val="00C1135B"/>
    <w:rsid w:val="00C31F0E"/>
    <w:rsid w:val="00C62987"/>
    <w:rsid w:val="00C92F05"/>
    <w:rsid w:val="00C9449B"/>
    <w:rsid w:val="00C953B1"/>
    <w:rsid w:val="00CA780B"/>
    <w:rsid w:val="00CE0F22"/>
    <w:rsid w:val="00CE3BF5"/>
    <w:rsid w:val="00CF0475"/>
    <w:rsid w:val="00D01BFF"/>
    <w:rsid w:val="00D3753E"/>
    <w:rsid w:val="00D61433"/>
    <w:rsid w:val="00D819C4"/>
    <w:rsid w:val="00D9737D"/>
    <w:rsid w:val="00DA3907"/>
    <w:rsid w:val="00DC0325"/>
    <w:rsid w:val="00DE073A"/>
    <w:rsid w:val="00E14DA8"/>
    <w:rsid w:val="00E2448A"/>
    <w:rsid w:val="00E31824"/>
    <w:rsid w:val="00E33A13"/>
    <w:rsid w:val="00E467CE"/>
    <w:rsid w:val="00E72EAF"/>
    <w:rsid w:val="00E75B4B"/>
    <w:rsid w:val="00E82114"/>
    <w:rsid w:val="00E86EB7"/>
    <w:rsid w:val="00EA36A3"/>
    <w:rsid w:val="00ED5C8F"/>
    <w:rsid w:val="00EE707B"/>
    <w:rsid w:val="00EF7075"/>
    <w:rsid w:val="00F23CE9"/>
    <w:rsid w:val="00F41CD3"/>
    <w:rsid w:val="00F63BEA"/>
    <w:rsid w:val="00F73D6F"/>
    <w:rsid w:val="00FA30B1"/>
    <w:rsid w:val="00FB5050"/>
    <w:rsid w:val="00FC7760"/>
    <w:rsid w:val="00FC79BA"/>
    <w:rsid w:val="00FD469B"/>
    <w:rsid w:val="00FE5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="f" fillcolor="white">
      <v:fill color="white" on="f"/>
      <v:stroke weight="1.25pt"/>
    </o:shapedefaults>
    <o:shapelayout v:ext="edit">
      <o:idmap v:ext="edit" data="1"/>
    </o:shapelayout>
  </w:shapeDefaults>
  <w:decimalSymbol w:val=","/>
  <w:listSeparator w:val=";"/>
  <w15:chartTrackingRefBased/>
  <w15:docId w15:val="{C32E3C9A-8B29-4B5F-8AB6-C5258008B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C0F89"/>
    <w:pPr>
      <w:jc w:val="both"/>
    </w:pPr>
    <w:rPr>
      <w:rFonts w:ascii="Arial" w:hAnsi="Arial"/>
      <w:sz w:val="18"/>
      <w:lang w:val="ca-ES"/>
    </w:rPr>
  </w:style>
  <w:style w:type="paragraph" w:styleId="Ttulo1">
    <w:name w:val="heading 1"/>
    <w:basedOn w:val="Normal"/>
    <w:next w:val="Encabezado"/>
    <w:qFormat/>
    <w:pPr>
      <w:keepNext/>
      <w:spacing w:before="120" w:after="120"/>
      <w:jc w:val="center"/>
      <w:outlineLvl w:val="0"/>
    </w:pPr>
    <w:rPr>
      <w:b/>
      <w:sz w:val="24"/>
      <w:u w:val="single"/>
      <w:lang w:val="es-ES_tradnl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sz w:val="24"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Epgrafe">
    <w:name w:val="Epígrafe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sz w:val="24"/>
      <w:lang w:val="es-ES_tradnl"/>
    </w:rPr>
  </w:style>
  <w:style w:type="character" w:styleId="Nmerodepgina">
    <w:name w:val="page number"/>
    <w:basedOn w:val="Fuentedeprrafopredeter"/>
    <w:semiHidden/>
  </w:style>
  <w:style w:type="character" w:customStyle="1" w:styleId="EncabezadoCar">
    <w:name w:val="Encabezado Car"/>
    <w:link w:val="Encabezado"/>
    <w:uiPriority w:val="99"/>
    <w:locked/>
    <w:rsid w:val="0066272C"/>
    <w:rPr>
      <w:rFonts w:ascii="Verdana" w:hAnsi="Verdana"/>
      <w:lang w:val="ca-ES" w:eastAsia="es-ES" w:bidi="ar-SA"/>
    </w:rPr>
  </w:style>
  <w:style w:type="paragraph" w:customStyle="1" w:styleId="Arial9">
    <w:name w:val="Arial 9"/>
    <w:basedOn w:val="Normal"/>
    <w:rsid w:val="00664F72"/>
    <w:rPr>
      <w:vanish/>
      <w:color w:val="FF0000"/>
      <w:szCs w:val="18"/>
    </w:rPr>
  </w:style>
  <w:style w:type="character" w:styleId="Hipervnculo">
    <w:name w:val="Hyperlink"/>
    <w:uiPriority w:val="99"/>
    <w:unhideWhenUsed/>
    <w:rsid w:val="007C07C7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19C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D819C4"/>
    <w:rPr>
      <w:rFonts w:ascii="Tahoma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pap.minhap.gob.es/bdnstran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AUPAC\EXE\aup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aupac</Template>
  <TotalTime>0</TotalTime>
  <Pages>1</Pages>
  <Words>494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Tipo de Documento de Identificación (1)</vt:lpstr>
    </vt:vector>
  </TitlesOfParts>
  <Company>GADD</Company>
  <LinksUpToDate>false</LinksUpToDate>
  <CharactersWithSpaces>3208</CharactersWithSpaces>
  <SharedDoc>false</SharedDoc>
  <HLinks>
    <vt:vector size="6" baseType="variant">
      <vt:variant>
        <vt:i4>4128810</vt:i4>
      </vt:variant>
      <vt:variant>
        <vt:i4>0</vt:i4>
      </vt:variant>
      <vt:variant>
        <vt:i4>0</vt:i4>
      </vt:variant>
      <vt:variant>
        <vt:i4>5</vt:i4>
      </vt:variant>
      <vt:variant>
        <vt:lpwstr>http://www.pap.minhap.gob.es/bdnstrans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Tipo de Documento de Identificación (1)</dc:title>
  <dc:subject/>
  <dc:creator>Isidro Castro Alvarez</dc:creator>
  <cp:keywords/>
  <cp:lastModifiedBy>Martin Sanchez, Roberto</cp:lastModifiedBy>
  <cp:revision>2</cp:revision>
  <cp:lastPrinted>2009-10-06T07:22:00Z</cp:lastPrinted>
  <dcterms:created xsi:type="dcterms:W3CDTF">2024-02-09T07:52:00Z</dcterms:created>
  <dcterms:modified xsi:type="dcterms:W3CDTF">2024-02-09T07:52:00Z</dcterms:modified>
</cp:coreProperties>
</file>