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40"/>
        <w:gridCol w:w="2036"/>
        <w:gridCol w:w="340"/>
        <w:gridCol w:w="1833"/>
        <w:gridCol w:w="340"/>
        <w:gridCol w:w="2255"/>
      </w:tblGrid>
      <w:tr w:rsidR="00932971" w:rsidRPr="000F00E2" w14:paraId="448ADA38" w14:textId="77777777" w:rsidTr="00D362C6">
        <w:trPr>
          <w:jc w:val="center"/>
        </w:trPr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0501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20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DB668" w14:textId="77777777"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>A CORUÑA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BA034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83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B1DBE70" w14:textId="77777777"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>FERROL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1F9678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225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69DC53E1" w14:textId="77777777"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 xml:space="preserve">OUTROS </w:t>
            </w:r>
            <w:r w:rsidRPr="000F00E2">
              <w:rPr>
                <w:b/>
                <w:bCs/>
                <w:sz w:val="22"/>
                <w:szCs w:val="22"/>
                <w:lang w:val="gl-ES"/>
              </w:rPr>
              <w:t>(indicar)</w:t>
            </w:r>
          </w:p>
        </w:tc>
      </w:tr>
      <w:tr w:rsidR="00932971" w:rsidRPr="000F00E2" w14:paraId="3548DF03" w14:textId="77777777" w:rsidTr="00D362C6">
        <w:trPr>
          <w:jc w:val="center"/>
        </w:trPr>
        <w:tc>
          <w:tcPr>
            <w:tcW w:w="4549" w:type="dxa"/>
            <w:gridSpan w:val="4"/>
            <w:tcBorders>
              <w:top w:val="single" w:sz="6" w:space="0" w:color="auto"/>
              <w:right w:val="single" w:sz="6" w:space="0" w:color="auto"/>
            </w:tcBorders>
          </w:tcPr>
          <w:p w14:paraId="1DE27D5F" w14:textId="77777777" w:rsidR="00932971" w:rsidRPr="000F00E2" w:rsidRDefault="00932971" w:rsidP="00173D63">
            <w:pPr>
              <w:pStyle w:val="Textopredeterminado"/>
              <w:widowControl/>
              <w:jc w:val="right"/>
              <w:rPr>
                <w:sz w:val="8"/>
                <w:szCs w:val="8"/>
                <w:lang w:val="gl-ES"/>
              </w:rPr>
            </w:pPr>
          </w:p>
          <w:p w14:paraId="14F075FD" w14:textId="77777777" w:rsidR="00932971" w:rsidRPr="000F00E2" w:rsidRDefault="00932971" w:rsidP="00173D63">
            <w:pPr>
              <w:pStyle w:val="Textopredeterminado"/>
              <w:widowControl/>
              <w:jc w:val="right"/>
              <w:rPr>
                <w:lang w:val="gl-E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EB2188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2255" w:type="dxa"/>
            <w:tcBorders>
              <w:top w:val="single" w:sz="4" w:space="0" w:color="auto"/>
              <w:bottom w:val="single" w:sz="4" w:space="0" w:color="auto"/>
            </w:tcBorders>
          </w:tcPr>
          <w:p w14:paraId="42724835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6CC54804" w14:textId="77777777" w:rsidTr="00173D63">
        <w:trPr>
          <w:jc w:val="center"/>
        </w:trPr>
        <w:tc>
          <w:tcPr>
            <w:tcW w:w="7144" w:type="dxa"/>
            <w:gridSpan w:val="6"/>
          </w:tcPr>
          <w:p w14:paraId="47A0540D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(Marcar o que corresponda)                 </w:t>
            </w:r>
          </w:p>
        </w:tc>
      </w:tr>
    </w:tbl>
    <w:p w14:paraId="6768C4BA" w14:textId="77777777" w:rsidR="00932971" w:rsidRPr="002C336D" w:rsidRDefault="00932971" w:rsidP="00932971">
      <w:pPr>
        <w:pStyle w:val="Textopredeterminado"/>
        <w:widowControl/>
        <w:rPr>
          <w:lang w:val="gl-ES"/>
        </w:rPr>
      </w:pPr>
    </w:p>
    <w:p w14:paraId="394FF667" w14:textId="77777777" w:rsidR="00932971" w:rsidRPr="002C336D" w:rsidRDefault="00932971" w:rsidP="00932971">
      <w:pPr>
        <w:pStyle w:val="Textopredeterminado"/>
        <w:widowControl/>
        <w:rPr>
          <w:lang w:val="gl-ES"/>
        </w:rPr>
      </w:pPr>
    </w:p>
    <w:p w14:paraId="4BAC974C" w14:textId="77777777" w:rsidR="00932971" w:rsidRPr="002C336D" w:rsidRDefault="00932971" w:rsidP="00932971">
      <w:pPr>
        <w:pStyle w:val="Textopredeterminado"/>
        <w:widowControl/>
        <w:jc w:val="both"/>
        <w:rPr>
          <w:sz w:val="22"/>
          <w:szCs w:val="22"/>
          <w:lang w:val="gl-ES"/>
        </w:rPr>
      </w:pPr>
      <w:r w:rsidRPr="002C336D">
        <w:rPr>
          <w:sz w:val="22"/>
          <w:szCs w:val="22"/>
          <w:lang w:val="gl-ES"/>
        </w:rPr>
        <w:t>D./Dª. _________________________________</w:t>
      </w:r>
      <w:r>
        <w:rPr>
          <w:sz w:val="22"/>
          <w:szCs w:val="22"/>
          <w:lang w:val="gl-ES"/>
        </w:rPr>
        <w:t>_______</w:t>
      </w:r>
      <w:r w:rsidRPr="002C336D">
        <w:rPr>
          <w:sz w:val="22"/>
          <w:szCs w:val="22"/>
          <w:lang w:val="gl-ES"/>
        </w:rPr>
        <w:t>____________, veciño/a dese Concello de Neda, con domicilio en _______________</w:t>
      </w:r>
      <w:r>
        <w:rPr>
          <w:sz w:val="22"/>
          <w:szCs w:val="22"/>
          <w:lang w:val="gl-ES"/>
        </w:rPr>
        <w:t>______</w:t>
      </w:r>
      <w:r w:rsidRPr="002C336D">
        <w:rPr>
          <w:sz w:val="22"/>
          <w:szCs w:val="22"/>
          <w:lang w:val="gl-ES"/>
        </w:rPr>
        <w:t>_______________________, nº. de teléfono/s ________</w:t>
      </w:r>
      <w:r w:rsidR="00200C4A">
        <w:rPr>
          <w:sz w:val="22"/>
          <w:szCs w:val="22"/>
          <w:lang w:val="gl-ES"/>
        </w:rPr>
        <w:t>_______</w:t>
      </w:r>
      <w:r w:rsidRPr="002C336D">
        <w:rPr>
          <w:sz w:val="22"/>
          <w:szCs w:val="22"/>
          <w:lang w:val="gl-ES"/>
        </w:rPr>
        <w:t>________</w:t>
      </w:r>
      <w:r>
        <w:rPr>
          <w:sz w:val="22"/>
          <w:szCs w:val="22"/>
          <w:lang w:val="gl-ES"/>
        </w:rPr>
        <w:t xml:space="preserve"> </w:t>
      </w:r>
      <w:r w:rsidRPr="002C336D">
        <w:rPr>
          <w:sz w:val="22"/>
          <w:szCs w:val="22"/>
          <w:lang w:val="gl-ES"/>
        </w:rPr>
        <w:t>________</w:t>
      </w:r>
      <w:r w:rsidR="00200C4A">
        <w:rPr>
          <w:sz w:val="22"/>
          <w:szCs w:val="22"/>
          <w:lang w:val="gl-ES"/>
        </w:rPr>
        <w:t>____</w:t>
      </w:r>
      <w:r w:rsidRPr="002C336D">
        <w:rPr>
          <w:sz w:val="22"/>
          <w:szCs w:val="22"/>
          <w:lang w:val="gl-ES"/>
        </w:rPr>
        <w:t>____________, correo electrónico __________</w:t>
      </w:r>
      <w:r>
        <w:rPr>
          <w:sz w:val="22"/>
          <w:szCs w:val="22"/>
          <w:lang w:val="gl-ES"/>
        </w:rPr>
        <w:t>__________</w:t>
      </w:r>
      <w:r w:rsidRPr="002C336D">
        <w:rPr>
          <w:sz w:val="22"/>
          <w:szCs w:val="22"/>
          <w:lang w:val="gl-ES"/>
        </w:rPr>
        <w:t xml:space="preserve">_______________ en posesión do D.N.I. nº. _____________________ , </w:t>
      </w:r>
      <w:r>
        <w:rPr>
          <w:sz w:val="22"/>
          <w:szCs w:val="22"/>
          <w:lang w:val="gl-ES"/>
        </w:rPr>
        <w:t>informado</w:t>
      </w:r>
      <w:r w:rsidRPr="002C336D">
        <w:rPr>
          <w:sz w:val="22"/>
          <w:szCs w:val="22"/>
          <w:lang w:val="gl-ES"/>
        </w:rPr>
        <w:t xml:space="preserve">/a da convocatoria para acceder a estas axudas, </w:t>
      </w:r>
    </w:p>
    <w:p w14:paraId="37351C32" w14:textId="77777777" w:rsidR="00932971" w:rsidRPr="002C336D" w:rsidRDefault="00932971" w:rsidP="00932971">
      <w:pPr>
        <w:pStyle w:val="Textopredeterminado"/>
        <w:widowControl/>
        <w:jc w:val="both"/>
        <w:rPr>
          <w:lang w:val="gl-ES"/>
        </w:rPr>
      </w:pPr>
    </w:p>
    <w:tbl>
      <w:tblPr>
        <w:tblW w:w="5167" w:type="pct"/>
        <w:tblLook w:val="0000" w:firstRow="0" w:lastRow="0" w:firstColumn="0" w:lastColumn="0" w:noHBand="0" w:noVBand="0"/>
      </w:tblPr>
      <w:tblGrid>
        <w:gridCol w:w="8788"/>
      </w:tblGrid>
      <w:tr w:rsidR="00932971" w:rsidRPr="000F00E2" w14:paraId="681F54B3" w14:textId="77777777" w:rsidTr="00173D63">
        <w:trPr>
          <w:trHeight w:val="171"/>
        </w:trPr>
        <w:tc>
          <w:tcPr>
            <w:tcW w:w="50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877EFD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0F00E2">
              <w:rPr>
                <w:b/>
                <w:bCs/>
                <w:sz w:val="22"/>
                <w:szCs w:val="22"/>
                <w:lang w:val="gl-ES"/>
              </w:rPr>
              <w:t xml:space="preserve"> EXPÓN:</w:t>
            </w:r>
          </w:p>
        </w:tc>
      </w:tr>
      <w:tr w:rsidR="00932971" w:rsidRPr="000F00E2" w14:paraId="6ACD9A08" w14:textId="77777777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0137FD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15AC6334" w14:textId="77777777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9B1CCA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2232EE83" w14:textId="77777777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667213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4C3B2D84" w14:textId="77777777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F4E67E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69B82524" w14:textId="77777777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4DEE35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3BDE1780" w14:textId="77777777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75D7A1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660E5C1E" w14:textId="77777777" w:rsidTr="00173D63">
        <w:trPr>
          <w:trHeight w:val="342"/>
        </w:trPr>
        <w:tc>
          <w:tcPr>
            <w:tcW w:w="500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386570" w14:textId="77777777"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 </w:t>
            </w:r>
          </w:p>
          <w:p w14:paraId="58984EA8" w14:textId="77777777"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sz w:val="22"/>
                <w:szCs w:val="22"/>
                <w:lang w:val="gl-ES"/>
              </w:rPr>
              <w:t>En virtude do exposto SOLICITA:</w:t>
            </w:r>
          </w:p>
        </w:tc>
      </w:tr>
      <w:tr w:rsidR="00932971" w:rsidRPr="000F00E2" w14:paraId="684CF80E" w14:textId="77777777" w:rsidTr="00173D63">
        <w:trPr>
          <w:trHeight w:val="181"/>
        </w:trPr>
        <w:tc>
          <w:tcPr>
            <w:tcW w:w="50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F0E9FA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6A837010" w14:textId="77777777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D521ED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73BDA859" w14:textId="77777777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6F1677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1B224FD7" w14:textId="77777777" w:rsidTr="00173D63">
        <w:trPr>
          <w:trHeight w:val="342"/>
        </w:trPr>
        <w:tc>
          <w:tcPr>
            <w:tcW w:w="500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F0455C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14:paraId="15A1AAF9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Neda _____ de _________________ do 202</w:t>
            </w:r>
            <w:r w:rsidR="00A11361">
              <w:rPr>
                <w:sz w:val="22"/>
                <w:szCs w:val="22"/>
                <w:lang w:val="gl-ES"/>
              </w:rPr>
              <w:t>__</w:t>
            </w:r>
            <w:r w:rsidRPr="000F00E2">
              <w:rPr>
                <w:sz w:val="22"/>
                <w:szCs w:val="22"/>
                <w:lang w:val="gl-ES"/>
              </w:rPr>
              <w:t>.</w:t>
            </w:r>
          </w:p>
          <w:p w14:paraId="7628D00C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14:paraId="16C2420A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14:paraId="356C3FD7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14:paraId="14D9FC84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14:paraId="09B90C87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lang w:val="gl-ES"/>
              </w:rPr>
            </w:pPr>
          </w:p>
        </w:tc>
      </w:tr>
      <w:tr w:rsidR="00932971" w:rsidRPr="000F00E2" w14:paraId="3182DDDD" w14:textId="77777777" w:rsidTr="00173D63">
        <w:trPr>
          <w:trHeight w:val="3268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DB8CF" w14:textId="77777777" w:rsidR="00932971" w:rsidRPr="000F00E2" w:rsidRDefault="00932971" w:rsidP="00173D63">
            <w:pPr>
              <w:pStyle w:val="Textopredeterminado"/>
              <w:widowControl/>
              <w:spacing w:line="360" w:lineRule="auto"/>
              <w:rPr>
                <w:b/>
                <w:bCs/>
                <w:sz w:val="16"/>
                <w:szCs w:val="16"/>
                <w:u w:val="single"/>
                <w:lang w:val="gl-ES"/>
              </w:rPr>
            </w:pPr>
            <w:r w:rsidRPr="000F00E2">
              <w:rPr>
                <w:b/>
                <w:bCs/>
                <w:sz w:val="16"/>
                <w:szCs w:val="16"/>
                <w:u w:val="single"/>
                <w:lang w:val="gl-ES"/>
              </w:rPr>
              <w:t>Documentación requirida (base 3ª da Convocatoria):</w:t>
            </w:r>
          </w:p>
          <w:p w14:paraId="3C879E8A" w14:textId="77777777" w:rsidR="00932971" w:rsidRPr="000F00E2" w:rsidRDefault="00932971" w:rsidP="00173D63">
            <w:pPr>
              <w:pStyle w:val="Textopredeterminado"/>
              <w:widowControl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a) - Fotocopia compulsada da tarxeta de estudante e D.N.I. do solicitante e alumnos beneficiarios.</w:t>
            </w:r>
          </w:p>
          <w:p w14:paraId="39D9D698" w14:textId="77777777" w:rsidR="00932971" w:rsidRPr="000F00E2" w:rsidRDefault="00932971" w:rsidP="00173D63">
            <w:pPr>
              <w:pStyle w:val="Textopredeterminado"/>
              <w:widowControl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b) - Fotocopia compulsada do libro de familia e/ou título de familia numerosa, no caso de telo.</w:t>
            </w:r>
          </w:p>
          <w:p w14:paraId="750A637A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c) - Fotocopia compulsada do resgardo da matrícula escolar ou matrícula nun centro universitario, dos alumnos beneficiarios e correspondente ao vixente curso académico.</w:t>
            </w:r>
          </w:p>
          <w:p w14:paraId="2A972C7E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d) - Fotocopia compulsada da renda do exercicio anterior ao da convocatoria.</w:t>
            </w:r>
          </w:p>
          <w:p w14:paraId="0492AA47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e) - Certificado de empadronamento no Concello de Neda.</w:t>
            </w:r>
          </w:p>
          <w:p w14:paraId="099B2ABB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f) - Xustificantes de ingresos económicos da unidade familiar maiores de 18 anos, seg</w:t>
            </w:r>
            <w:r w:rsidR="00A07BC7" w:rsidRPr="000F00E2">
              <w:rPr>
                <w:sz w:val="16"/>
                <w:szCs w:val="16"/>
                <w:lang w:val="gl-ES"/>
              </w:rPr>
              <w:t>undo</w:t>
            </w:r>
            <w:r w:rsidRPr="000F00E2">
              <w:rPr>
                <w:sz w:val="16"/>
                <w:szCs w:val="16"/>
                <w:lang w:val="gl-ES"/>
              </w:rPr>
              <w:t xml:space="preserve"> o caso: fotocopia da última declaración da renda, nóminas, certificación do organismo competente (INEM, Xunta, Seguridade Social.) se recibise algunha prestación o pensión (RISGA, PNC, viuvez, orfandade, xubilación,...), xustificantes de pensións, certificado de empresa, etc. A renda familiar debera ser acreditada por todos os membros que figuren empadroados e residan no mesmo enderezo e que obteñan ou non ingresos de calquera natureza. </w:t>
            </w:r>
          </w:p>
          <w:p w14:paraId="20C2FF9C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g) - Fotocopia da última Declaración da Renda ou, no caso de non ter obriga de presentala, certificado negativo da Administración de Facenda cos datos fiscais de todos/as os/as convivintes maiores de 18 anos, ou declaración xurada no mesmo senso e cos mesmos requisitos. </w:t>
            </w:r>
          </w:p>
          <w:p w14:paraId="73D4B592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h) - Declaración xurada de ingresos irregulares no modelo que se achega xunto ó modelo de solicitude. </w:t>
            </w:r>
          </w:p>
          <w:p w14:paraId="4246A131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i) - Certificado/s das contas bancarias que se posúan por tódolos membros da unidade familiar e referidos ó saldo existente a 31 de decembro do exercicio anterior, así como movementos bancarios de todas as ditas contas nos seis meses anteriores a solicitude. </w:t>
            </w:r>
          </w:p>
          <w:p w14:paraId="2AA2B815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j) - Calquera outra documentación acreditativa de situacións declaradas polos solicitantes, tales como: separación ou divorcio, discapacidade ou minusvalía, carné de familia numerosa, etc.</w:t>
            </w:r>
          </w:p>
          <w:p w14:paraId="3F7CCAF5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lang w:val="gl-ES"/>
              </w:rPr>
            </w:pPr>
          </w:p>
        </w:tc>
      </w:tr>
    </w:tbl>
    <w:p w14:paraId="04863E5B" w14:textId="77777777" w:rsidR="00932971" w:rsidRDefault="00932971" w:rsidP="00932971">
      <w:pPr>
        <w:pStyle w:val="Textopredeterminado"/>
        <w:widowControl/>
        <w:jc w:val="both"/>
        <w:rPr>
          <w:lang w:val="gl-ES"/>
        </w:rPr>
        <w:sectPr w:rsidR="00932971" w:rsidSect="00F9100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670" w:right="1701" w:bottom="1417" w:left="1701" w:header="708" w:footer="1015" w:gutter="0"/>
          <w:cols w:space="708"/>
          <w:titlePg/>
          <w:docGrid w:linePitch="360"/>
        </w:sectPr>
      </w:pPr>
    </w:p>
    <w:p w14:paraId="2D12DF15" w14:textId="77777777"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p w14:paraId="4805010B" w14:textId="77777777" w:rsidR="00932971" w:rsidRPr="00B6178C" w:rsidRDefault="00932971" w:rsidP="00932971">
      <w:pPr>
        <w:pStyle w:val="Textopredeterminado"/>
        <w:widowControl/>
        <w:ind w:left="1134"/>
        <w:jc w:val="center"/>
        <w:rPr>
          <w:b/>
          <w:sz w:val="24"/>
          <w:bdr w:val="single" w:sz="4" w:space="0" w:color="auto"/>
          <w:lang w:val="gl-ES"/>
        </w:rPr>
      </w:pPr>
      <w:r w:rsidRPr="00B6178C">
        <w:rPr>
          <w:b/>
          <w:sz w:val="24"/>
          <w:bdr w:val="single" w:sz="4" w:space="0" w:color="auto"/>
          <w:lang w:val="gl-ES"/>
        </w:rPr>
        <w:t>DECLARACIÓN RESPONSABLE DOUTRAS AXUDAS</w:t>
      </w:r>
    </w:p>
    <w:p w14:paraId="0305E9BA" w14:textId="77777777" w:rsidR="00932971" w:rsidRPr="00B6178C" w:rsidRDefault="00932971" w:rsidP="00932971">
      <w:pPr>
        <w:pStyle w:val="Textopredeterminado"/>
        <w:widowControl/>
        <w:jc w:val="center"/>
        <w:rPr>
          <w:b/>
          <w:sz w:val="24"/>
          <w:lang w:val="gl-ES"/>
        </w:rPr>
      </w:pPr>
    </w:p>
    <w:p w14:paraId="14E4392C" w14:textId="77777777" w:rsidR="00932971" w:rsidRPr="00B6178C" w:rsidRDefault="00932971" w:rsidP="00B6178C">
      <w:pPr>
        <w:pStyle w:val="Textopredeterminado"/>
        <w:widowControl/>
        <w:ind w:firstLine="1134"/>
        <w:jc w:val="both"/>
        <w:rPr>
          <w:sz w:val="22"/>
          <w:szCs w:val="22"/>
          <w:lang w:val="gl-ES"/>
        </w:rPr>
      </w:pPr>
      <w:r w:rsidRPr="00B6178C">
        <w:rPr>
          <w:sz w:val="22"/>
          <w:szCs w:val="22"/>
          <w:lang w:val="gl-ES"/>
        </w:rPr>
        <w:t>A persoa asinante da presente solicitude, DECLARA RESPONSABLEMENTE:</w:t>
      </w:r>
    </w:p>
    <w:p w14:paraId="12721419" w14:textId="77777777"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tbl>
      <w:tblPr>
        <w:tblW w:w="0" w:type="auto"/>
        <w:tblInd w:w="1216" w:type="dxa"/>
        <w:tblLayout w:type="fixed"/>
        <w:tblLook w:val="0000" w:firstRow="0" w:lastRow="0" w:firstColumn="0" w:lastColumn="0" w:noHBand="0" w:noVBand="0"/>
      </w:tblPr>
      <w:tblGrid>
        <w:gridCol w:w="278"/>
        <w:gridCol w:w="7802"/>
      </w:tblGrid>
      <w:tr w:rsidR="00932971" w:rsidRPr="000F00E2" w14:paraId="4A907F77" w14:textId="77777777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9B5A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3ADF2D" w14:textId="77777777" w:rsidR="00932971" w:rsidRPr="000F00E2" w:rsidRDefault="00932971" w:rsidP="00173D63">
            <w:pPr>
              <w:pStyle w:val="Textopredeterminado"/>
              <w:widowControl/>
              <w:jc w:val="both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Que non percibe nin ten solicitada outra beca ou axuda que teña o mesmo</w:t>
            </w:r>
          </w:p>
        </w:tc>
      </w:tr>
      <w:tr w:rsidR="00932971" w:rsidRPr="000F00E2" w14:paraId="2A39A4BB" w14:textId="77777777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14:paraId="2476C1F7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D57A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obxecto e finalidade que a/s que agora solicita ao Concello de Neda.</w:t>
            </w:r>
          </w:p>
        </w:tc>
      </w:tr>
      <w:tr w:rsidR="00932971" w:rsidRPr="000F00E2" w14:paraId="52629822" w14:textId="77777777" w:rsidTr="00173D63"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7153B5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16A4FBF5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223CBDA3" w14:textId="77777777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32330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A786" w14:textId="77777777"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Que percibe, para tal fin a/s seguinte/s axuda/s:</w:t>
            </w:r>
          </w:p>
        </w:tc>
      </w:tr>
      <w:tr w:rsidR="00932971" w:rsidRPr="000F00E2" w14:paraId="41E08ED2" w14:textId="77777777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43D6BB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918678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Entidade/Organismo          </w:t>
            </w:r>
            <w:r w:rsidR="00B6178C" w:rsidRPr="000F00E2">
              <w:rPr>
                <w:sz w:val="22"/>
                <w:szCs w:val="22"/>
                <w:lang w:val="gl-ES"/>
              </w:rPr>
              <w:t xml:space="preserve">      </w:t>
            </w:r>
            <w:r w:rsidRPr="000F00E2">
              <w:rPr>
                <w:sz w:val="22"/>
                <w:szCs w:val="22"/>
                <w:lang w:val="gl-ES"/>
              </w:rPr>
              <w:t xml:space="preserve">                      Importe da axuda</w:t>
            </w:r>
          </w:p>
        </w:tc>
      </w:tr>
      <w:tr w:rsidR="00932971" w:rsidRPr="000F00E2" w14:paraId="040B2398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5ED3F756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C49169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56872590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3A612568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E4E08C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614ED223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19B8E2D3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E28680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6077FE86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27E0694D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34679E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0EEF0020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766C4A9F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779DD7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5EA3A9BD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01E475E4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8B4A06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5E378F04" w14:textId="77777777" w:rsidTr="00173D63"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B3952C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6E86D6" w14:textId="77777777"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14:paraId="5E0676EB" w14:textId="77777777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66D0A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1E41D148" w14:textId="77777777"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Que ten solicitada/s para a mesma finalidade, da/s entidades e organismo/s que </w:t>
            </w:r>
          </w:p>
        </w:tc>
      </w:tr>
      <w:tr w:rsidR="00932971" w:rsidRPr="000F00E2" w14:paraId="48054205" w14:textId="77777777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14:paraId="390D0551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B623" w14:textId="77777777" w:rsidR="00932971" w:rsidRPr="000F00E2" w:rsidRDefault="00932971" w:rsidP="00173D63">
            <w:pPr>
              <w:widowControl/>
              <w:jc w:val="both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de seguido se indica/n, a/s axuda/s que se sinalan, atopándose a/s mesma/s pendente/s de resolución. Comprometéndose a comunicar ao Concello de Neda a resolución recaída, nun prazo máximo de 2 días seguintes ao da comunicación da/s mesma/s, no suposto de que sexa favorable a petición que agora realiza á citada entidade local.</w:t>
            </w:r>
          </w:p>
        </w:tc>
      </w:tr>
      <w:tr w:rsidR="00932971" w:rsidRPr="000F00E2" w14:paraId="688C2B65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0CC2837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14:paraId="1D3A81A4" w14:textId="77777777"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Entidade/Organismo        </w:t>
            </w:r>
            <w:r w:rsidR="00B6178C" w:rsidRPr="000F00E2">
              <w:rPr>
                <w:sz w:val="22"/>
                <w:szCs w:val="22"/>
                <w:lang w:val="gl-ES"/>
              </w:rPr>
              <w:t xml:space="preserve">      </w:t>
            </w:r>
            <w:r w:rsidRPr="000F00E2">
              <w:rPr>
                <w:sz w:val="22"/>
                <w:szCs w:val="22"/>
                <w:lang w:val="gl-ES"/>
              </w:rPr>
              <w:t xml:space="preserve">                        Importe da axuda</w:t>
            </w:r>
          </w:p>
        </w:tc>
      </w:tr>
      <w:tr w:rsidR="00932971" w:rsidRPr="000F00E2" w14:paraId="7FD593BE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6469B215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E1BB27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40085C9F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3F91D24A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3D3ADF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65D35D78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1BD610E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53899E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7DFAD951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78B5B42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CD747D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4E6C3A65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1B6FE6A6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F02946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14:paraId="03CB7BE2" w14:textId="77777777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14:paraId="290917F9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E978C8" w14:textId="77777777"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14:paraId="305C3DCE" w14:textId="77777777"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p w14:paraId="5DBBE439" w14:textId="77777777" w:rsidR="004125A8" w:rsidRPr="00B6178C" w:rsidRDefault="00D362C6" w:rsidP="00B6178C">
      <w:pPr>
        <w:ind w:left="1134"/>
        <w:rPr>
          <w:sz w:val="22"/>
          <w:szCs w:val="22"/>
        </w:rPr>
      </w:pPr>
      <w:r w:rsidRPr="00B6178C">
        <w:rPr>
          <w:sz w:val="22"/>
          <w:szCs w:val="22"/>
        </w:rPr>
        <w:t xml:space="preserve">E para que conste asina </w:t>
      </w:r>
      <w:r w:rsidR="008949A8" w:rsidRPr="00B6178C">
        <w:rPr>
          <w:sz w:val="22"/>
          <w:szCs w:val="22"/>
        </w:rPr>
        <w:t>a presente no lugar e data indicados no anverso.</w:t>
      </w:r>
    </w:p>
    <w:sectPr w:rsidR="004125A8" w:rsidRPr="00B6178C" w:rsidSect="00F9100E">
      <w:headerReference w:type="default" r:id="rId12"/>
      <w:footerReference w:type="first" r:id="rId13"/>
      <w:pgSz w:w="11906" w:h="16838"/>
      <w:pgMar w:top="18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6AF48" w14:textId="77777777" w:rsidR="00E1314E" w:rsidRDefault="00E1314E" w:rsidP="00827540">
      <w:r>
        <w:separator/>
      </w:r>
    </w:p>
  </w:endnote>
  <w:endnote w:type="continuationSeparator" w:id="0">
    <w:p w14:paraId="0A1F5343" w14:textId="77777777" w:rsidR="00E1314E" w:rsidRDefault="00E1314E" w:rsidP="0082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E9CD" w14:textId="77777777" w:rsidR="00F9100E" w:rsidRDefault="00F910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EF742" w14:textId="77777777" w:rsidR="00F9100E" w:rsidRDefault="00F910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4A209" w14:textId="77777777" w:rsidR="00F9100E" w:rsidRDefault="00F9100E">
    <w:pPr>
      <w:pStyle w:val="Piedepgina"/>
    </w:pPr>
    <w:r>
      <w:t>Sr. ALCALDE PRESIDENTE DO CONCELLO DE NEDA.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96B3C" w14:textId="77777777" w:rsidR="00F9100E" w:rsidRDefault="00F9100E">
    <w:pPr>
      <w:pStyle w:val="Piedepgina"/>
    </w:pPr>
    <w:r>
      <w:t>Sr. ALCALDE PRESIDENTE DO CONCELLO DE NEDA.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2F981" w14:textId="77777777" w:rsidR="00E1314E" w:rsidRDefault="00E1314E" w:rsidP="00827540">
      <w:r>
        <w:separator/>
      </w:r>
    </w:p>
  </w:footnote>
  <w:footnote w:type="continuationSeparator" w:id="0">
    <w:p w14:paraId="3D3EFFF0" w14:textId="77777777" w:rsidR="00E1314E" w:rsidRDefault="00E1314E" w:rsidP="0082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057F" w14:textId="77777777" w:rsidR="00F9100E" w:rsidRDefault="00F910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25D56" w14:textId="067B08F4" w:rsidR="00827540" w:rsidRDefault="00030F24" w:rsidP="00827540">
    <w:pPr>
      <w:pStyle w:val="Encabezado"/>
      <w:jc w:val="cent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5B33DB47" wp14:editId="403D3084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3" name="Imagen 1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7540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827540">
      <w:rPr>
        <w:sz w:val="16"/>
        <w:szCs w:val="16"/>
        <w:u w:val="single"/>
      </w:rPr>
      <w:t>gal</w:t>
    </w:r>
  </w:p>
  <w:p w14:paraId="7973A639" w14:textId="77777777" w:rsidR="00827540" w:rsidRDefault="00827540">
    <w:pPr>
      <w:pStyle w:val="Encabezado"/>
    </w:pPr>
  </w:p>
  <w:p w14:paraId="64BCCDD1" w14:textId="77777777" w:rsidR="00932971" w:rsidRDefault="00932971" w:rsidP="00932971">
    <w:pPr>
      <w:pStyle w:val="Textopredeterminado"/>
      <w:widowControl/>
      <w:jc w:val="center"/>
      <w:rPr>
        <w:b/>
        <w:bCs/>
      </w:rPr>
    </w:pPr>
  </w:p>
  <w:p w14:paraId="3A30C788" w14:textId="77777777" w:rsidR="00932971" w:rsidRDefault="00932971" w:rsidP="00932971">
    <w:pPr>
      <w:pStyle w:val="Textopredeterminado"/>
      <w:widowControl/>
      <w:jc w:val="center"/>
      <w:rPr>
        <w:b/>
        <w:bCs/>
      </w:rPr>
    </w:pPr>
    <w:r>
      <w:rPr>
        <w:b/>
        <w:bCs/>
      </w:rPr>
      <w:t>SOLICITUDE DE AXUDA DE TRANSPORTE DE ESTUDIANTES</w:t>
    </w:r>
  </w:p>
  <w:p w14:paraId="7C6388DD" w14:textId="77777777" w:rsidR="00932971" w:rsidRDefault="00932971" w:rsidP="00932971">
    <w:pPr>
      <w:pStyle w:val="Textopredeterminado"/>
      <w:widowControl/>
      <w:jc w:val="center"/>
      <w:rPr>
        <w:b/>
        <w:bCs/>
      </w:rPr>
    </w:pPr>
    <w:r>
      <w:t xml:space="preserve"> </w:t>
    </w:r>
    <w:r>
      <w:rPr>
        <w:b/>
        <w:bCs/>
      </w:rPr>
      <w:t>POR TRASLADO A:</w:t>
    </w:r>
  </w:p>
  <w:p w14:paraId="11868C09" w14:textId="77777777" w:rsidR="00932971" w:rsidRDefault="009329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88CB" w14:textId="271B4921" w:rsidR="00932971" w:rsidRDefault="00030F24" w:rsidP="00932971">
    <w:pPr>
      <w:pStyle w:val="Encabezado"/>
      <w:jc w:val="cen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F702C19" wp14:editId="1F8E09D1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2" name="Imagen 6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971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932971">
      <w:rPr>
        <w:sz w:val="16"/>
        <w:szCs w:val="16"/>
        <w:u w:val="single"/>
      </w:rPr>
      <w:t>gal</w:t>
    </w:r>
  </w:p>
  <w:p w14:paraId="3E968520" w14:textId="77777777" w:rsidR="00932971" w:rsidRDefault="00932971" w:rsidP="00932971">
    <w:pPr>
      <w:pStyle w:val="Encabezado"/>
    </w:pPr>
  </w:p>
  <w:p w14:paraId="2F7DEB00" w14:textId="77777777" w:rsidR="00932971" w:rsidRPr="008949A8" w:rsidRDefault="008949A8" w:rsidP="008949A8">
    <w:pPr>
      <w:pStyle w:val="Encabezado"/>
      <w:jc w:val="center"/>
      <w:rPr>
        <w:b/>
      </w:rPr>
    </w:pPr>
    <w:r w:rsidRPr="008949A8">
      <w:rPr>
        <w:b/>
      </w:rPr>
      <w:t>SOLICITUDE DE AXUDA DE TRANSPORTE DE ESTUDIANTES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AF78" w14:textId="7DC32341" w:rsidR="00932971" w:rsidRDefault="00030F24" w:rsidP="00827540">
    <w:pPr>
      <w:pStyle w:val="Encabezad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D58BE35" wp14:editId="0F3BA204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1" name="Imagen 4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971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932971">
      <w:rPr>
        <w:sz w:val="16"/>
        <w:szCs w:val="16"/>
        <w:u w:val="single"/>
      </w:rPr>
      <w:t>gal</w:t>
    </w:r>
  </w:p>
  <w:p w14:paraId="4CBF686F" w14:textId="77777777" w:rsidR="00932971" w:rsidRDefault="00932971">
    <w:pPr>
      <w:pStyle w:val="Encabezado"/>
    </w:pPr>
  </w:p>
  <w:p w14:paraId="66163BFE" w14:textId="77777777" w:rsidR="00932971" w:rsidRDefault="00932971" w:rsidP="00932971">
    <w:pPr>
      <w:pStyle w:val="Textopredeterminado"/>
      <w:widowControl/>
      <w:jc w:val="center"/>
      <w:rPr>
        <w:b/>
        <w:bCs/>
      </w:rPr>
    </w:pPr>
  </w:p>
  <w:p w14:paraId="7E087F06" w14:textId="77777777" w:rsidR="00932971" w:rsidRDefault="00932971" w:rsidP="00932971">
    <w:pPr>
      <w:pStyle w:val="Textopredeterminado"/>
      <w:widowControl/>
      <w:jc w:val="center"/>
      <w:rPr>
        <w:b/>
        <w:bCs/>
      </w:rPr>
    </w:pPr>
    <w:r>
      <w:rPr>
        <w:b/>
        <w:bCs/>
      </w:rPr>
      <w:t>SOLICITUDE DE AXUDA DE TRANSPORTE DE ESTUDIANTES</w:t>
    </w:r>
  </w:p>
  <w:p w14:paraId="26FDFDC5" w14:textId="77777777" w:rsidR="00932971" w:rsidRDefault="00932971" w:rsidP="00932971">
    <w:pPr>
      <w:pStyle w:val="Textopredeterminado"/>
      <w:widowControl/>
      <w:jc w:val="center"/>
      <w:rPr>
        <w:b/>
        <w:bCs/>
      </w:rPr>
    </w:pPr>
    <w:r>
      <w:t xml:space="preserve"> </w:t>
    </w:r>
    <w:r>
      <w:rPr>
        <w:b/>
        <w:bCs/>
      </w:rPr>
      <w:t>POR TRASLADO A:</w:t>
    </w:r>
  </w:p>
  <w:p w14:paraId="78FD3A51" w14:textId="77777777" w:rsidR="00932971" w:rsidRDefault="0093297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971"/>
    <w:rsid w:val="00030F24"/>
    <w:rsid w:val="000F00E2"/>
    <w:rsid w:val="00173D63"/>
    <w:rsid w:val="00200C4A"/>
    <w:rsid w:val="002A3855"/>
    <w:rsid w:val="002E0660"/>
    <w:rsid w:val="003963FE"/>
    <w:rsid w:val="003D7531"/>
    <w:rsid w:val="004125A8"/>
    <w:rsid w:val="00827540"/>
    <w:rsid w:val="008949A8"/>
    <w:rsid w:val="00932971"/>
    <w:rsid w:val="00A07BC7"/>
    <w:rsid w:val="00A11361"/>
    <w:rsid w:val="00B6178C"/>
    <w:rsid w:val="00BE4D33"/>
    <w:rsid w:val="00C70DB5"/>
    <w:rsid w:val="00CF2A1C"/>
    <w:rsid w:val="00D362C6"/>
    <w:rsid w:val="00E1314E"/>
    <w:rsid w:val="00E15228"/>
    <w:rsid w:val="00F9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9042A"/>
  <w15:docId w15:val="{233F9FCC-4195-4D5C-8027-2A5EFE0F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97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75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27540"/>
  </w:style>
  <w:style w:type="paragraph" w:styleId="Piedepgina">
    <w:name w:val="footer"/>
    <w:basedOn w:val="Normal"/>
    <w:link w:val="PiedepginaCar"/>
    <w:uiPriority w:val="99"/>
    <w:unhideWhenUsed/>
    <w:rsid w:val="008275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540"/>
  </w:style>
  <w:style w:type="paragraph" w:customStyle="1" w:styleId="Textopredeterminado">
    <w:name w:val="Texto predeterminado"/>
    <w:basedOn w:val="Normal"/>
    <w:uiPriority w:val="99"/>
    <w:rsid w:val="0093297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tiago\AppData\Roaming\Microsoft\Plantillas\O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Ofi.dotx</Template>
  <TotalTime>0</TotalTime>
  <Pages>2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</dc:creator>
  <cp:keywords/>
  <cp:lastModifiedBy>OFF6785 UserOFF</cp:lastModifiedBy>
  <cp:revision>2</cp:revision>
  <dcterms:created xsi:type="dcterms:W3CDTF">2026-11-04T10:33:00Z</dcterms:created>
  <dcterms:modified xsi:type="dcterms:W3CDTF">2026-11-04T10:33:00Z</dcterms:modified>
</cp:coreProperties>
</file>