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D39BB" w14:textId="1D004FFC" w:rsidR="00C7160B" w:rsidRDefault="00C7160B" w:rsidP="00C7160B">
      <w:pPr>
        <w:pStyle w:val="Ttulo"/>
        <w:spacing w:line="240" w:lineRule="auto"/>
        <w:jc w:val="both"/>
        <w:rPr>
          <w:rFonts w:ascii="Helvetica" w:hAnsi="Helvetica" w:cs="Helvetica"/>
          <w:sz w:val="20"/>
          <w:u w:val="single"/>
          <w:lang w:val="gl-ES"/>
        </w:rPr>
      </w:pPr>
      <w:bookmarkStart w:id="0" w:name="_Hlk157591429"/>
      <w:r>
        <w:rPr>
          <w:rFonts w:ascii="Helvetica" w:hAnsi="Helvetica" w:cs="Helvetica"/>
          <w:sz w:val="20"/>
          <w:u w:val="single"/>
          <w:lang w:val="gl-ES"/>
        </w:rPr>
        <w:t xml:space="preserve">EXP. </w:t>
      </w:r>
      <w:r w:rsidR="00211020">
        <w:rPr>
          <w:rFonts w:ascii="Helvetica" w:hAnsi="Helvetica" w:cs="Helvetica"/>
          <w:sz w:val="20"/>
          <w:u w:val="single"/>
          <w:lang w:val="gl-ES"/>
        </w:rPr>
        <w:t>1021/2026</w:t>
      </w:r>
    </w:p>
    <w:p w14:paraId="3461F4D1" w14:textId="77777777" w:rsidR="00C7160B" w:rsidRDefault="00C7160B" w:rsidP="006D5C79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</w:p>
    <w:p w14:paraId="321B743C" w14:textId="30093929" w:rsidR="00A97CEE" w:rsidRPr="00A97CEE" w:rsidRDefault="00A97CEE" w:rsidP="00A97CEE">
      <w:pPr>
        <w:suppressAutoHyphens/>
        <w:jc w:val="center"/>
        <w:rPr>
          <w:rFonts w:ascii="Helvetica" w:hAnsi="Helvetica" w:cs="Helvetica"/>
          <w:b/>
          <w:sz w:val="20"/>
          <w:u w:val="single"/>
          <w:lang w:val="gl-ES" w:eastAsia="zh-CN"/>
        </w:rPr>
      </w:pPr>
      <w:r w:rsidRPr="00A97CEE">
        <w:rPr>
          <w:rFonts w:ascii="Helvetica" w:hAnsi="Helvetica" w:cs="Helvetica"/>
          <w:b/>
          <w:sz w:val="20"/>
          <w:u w:val="single"/>
          <w:lang w:val="gl-ES" w:eastAsia="zh-CN"/>
        </w:rPr>
        <w:t>ANEXO I. SOLICITUDE DE PARTICIPACIÓN NO V</w:t>
      </w:r>
      <w:r w:rsidR="00211020">
        <w:rPr>
          <w:rFonts w:ascii="Helvetica" w:hAnsi="Helvetica" w:cs="Helvetica"/>
          <w:b/>
          <w:sz w:val="20"/>
          <w:u w:val="single"/>
          <w:lang w:val="gl-ES" w:eastAsia="zh-CN"/>
        </w:rPr>
        <w:t>I</w:t>
      </w:r>
      <w:r w:rsidR="00A24D93">
        <w:rPr>
          <w:rFonts w:ascii="Helvetica" w:hAnsi="Helvetica" w:cs="Helvetica"/>
          <w:b/>
          <w:sz w:val="20"/>
          <w:u w:val="single"/>
          <w:lang w:val="gl-ES" w:eastAsia="zh-CN"/>
        </w:rPr>
        <w:t>I</w:t>
      </w:r>
      <w:r w:rsidRPr="00A97CEE">
        <w:rPr>
          <w:rFonts w:ascii="Helvetica" w:hAnsi="Helvetica" w:cs="Helvetica"/>
          <w:b/>
          <w:sz w:val="20"/>
          <w:u w:val="single"/>
          <w:lang w:val="gl-ES" w:eastAsia="zh-CN"/>
        </w:rPr>
        <w:t xml:space="preserve"> CONCURSO DE DECORACIÓN DE NADAL DO CONCELLO DE TOÉN </w:t>
      </w:r>
    </w:p>
    <w:p w14:paraId="6246E18F" w14:textId="77777777" w:rsidR="00A97CEE" w:rsidRPr="00A97CEE" w:rsidRDefault="00A97CEE" w:rsidP="00A97CEE">
      <w:pPr>
        <w:suppressAutoHyphens/>
        <w:spacing w:line="360" w:lineRule="auto"/>
        <w:jc w:val="center"/>
        <w:rPr>
          <w:rFonts w:ascii="Helvetica" w:hAnsi="Helvetica" w:cs="Helvetica"/>
          <w:b/>
          <w:sz w:val="22"/>
          <w:szCs w:val="22"/>
          <w:u w:val="single"/>
          <w:lang w:val="gl-ES" w:eastAsia="zh-CN"/>
        </w:rPr>
      </w:pPr>
    </w:p>
    <w:tbl>
      <w:tblPr>
        <w:tblW w:w="93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096"/>
        <w:gridCol w:w="3260"/>
      </w:tblGrid>
      <w:tr w:rsidR="00A97CEE" w:rsidRPr="00A97CEE" w14:paraId="76C18F5C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1AE4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Nome e apelidos da persoa física solicitante / Denominación da persoa xurídica solicitante:</w:t>
            </w:r>
          </w:p>
          <w:p w14:paraId="6D3C84E7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7739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NIF/CIF:</w:t>
            </w:r>
          </w:p>
        </w:tc>
      </w:tr>
      <w:tr w:rsidR="00A97CEE" w:rsidRPr="00A97CEE" w14:paraId="17F2DFF2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5AB76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Nome e apelidos da persoa representante (no caso de persoa xurídica):</w:t>
            </w:r>
          </w:p>
          <w:p w14:paraId="40AFD590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CD5B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NIF:</w:t>
            </w:r>
          </w:p>
        </w:tc>
      </w:tr>
      <w:tr w:rsidR="00A97CEE" w:rsidRPr="00A97CEE" w14:paraId="2127EF59" w14:textId="77777777" w:rsidTr="00552B40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101E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Categoría á que se presenta (marcar o que proceda):</w:t>
            </w:r>
          </w:p>
          <w:p w14:paraId="41253A7F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Individual</w:t>
            </w:r>
          </w:p>
          <w:p w14:paraId="4C41EDAE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Persoa xurídica sen ánimo de lucro</w:t>
            </w:r>
          </w:p>
          <w:p w14:paraId="18481A5C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Escaparate comercial</w:t>
            </w:r>
          </w:p>
        </w:tc>
      </w:tr>
      <w:tr w:rsidR="00A24D93" w:rsidRPr="00A97CEE" w14:paraId="18A7BB6E" w14:textId="77777777" w:rsidTr="00552B40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E9A1" w14:textId="1F4E55A6" w:rsidR="00A24D93" w:rsidRPr="00A97CEE" w:rsidRDefault="00A24D93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Situación exacta da decoración de Nadal:</w:t>
            </w:r>
          </w:p>
        </w:tc>
      </w:tr>
      <w:tr w:rsidR="00A97CEE" w:rsidRPr="00A97CEE" w14:paraId="71F4774E" w14:textId="77777777" w:rsidTr="00552B40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5FE74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 xml:space="preserve">Enderezo: </w:t>
            </w:r>
          </w:p>
          <w:p w14:paraId="2ACF68CE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</w:tr>
      <w:tr w:rsidR="00A97CEE" w:rsidRPr="00A97CEE" w14:paraId="5E9437B3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EEAF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Teléfono:</w:t>
            </w:r>
          </w:p>
          <w:p w14:paraId="5B7E9972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9D82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Correo electrónico:</w:t>
            </w:r>
          </w:p>
        </w:tc>
      </w:tr>
    </w:tbl>
    <w:p w14:paraId="7729C60F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</w:p>
    <w:p w14:paraId="18A02D34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b/>
          <w:sz w:val="20"/>
          <w:lang w:val="gl-ES" w:eastAsia="zh-CN"/>
        </w:rPr>
        <w:t>DECLARO BAIXA A MIÑA RESPONSABILIDADE:</w:t>
      </w:r>
    </w:p>
    <w:p w14:paraId="53F2F231" w14:textId="77777777" w:rsidR="00A97CEE" w:rsidRPr="00A97CEE" w:rsidRDefault="00A97CEE" w:rsidP="00A97CEE">
      <w:pPr>
        <w:numPr>
          <w:ilvl w:val="0"/>
          <w:numId w:val="9"/>
        </w:numPr>
        <w:suppressAutoHyphens/>
        <w:contextualSpacing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cumpro/cumpre cos requisitos para participar neste concurso.</w:t>
      </w:r>
    </w:p>
    <w:p w14:paraId="2A421486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 xml:space="preserve">Que eu </w:t>
      </w:r>
      <w:bookmarkStart w:id="1" w:name="_Hlk182824926"/>
      <w:r w:rsidRPr="00A97CEE">
        <w:rPr>
          <w:rFonts w:ascii="Helvetica" w:hAnsi="Helvetica" w:cs="Helvetica"/>
          <w:sz w:val="20"/>
          <w:lang w:val="gl-ES" w:eastAsia="zh-CN"/>
        </w:rPr>
        <w:t xml:space="preserve">ou a entidade xurídica a que represento </w:t>
      </w:r>
      <w:bookmarkEnd w:id="1"/>
      <w:r w:rsidRPr="00A97CEE">
        <w:rPr>
          <w:rFonts w:ascii="Helvetica" w:hAnsi="Helvetica" w:cs="Helvetica"/>
          <w:sz w:val="20"/>
          <w:lang w:val="gl-ES" w:eastAsia="zh-CN"/>
        </w:rPr>
        <w:t>me atopo/se atopa ao corrente no cumprimento das obrigas tributarias coa Facenda estatal, autonómica e local, e coa Seguridade Social.</w:t>
      </w:r>
    </w:p>
    <w:p w14:paraId="441A2089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non incorro/incorre en ningunha das causas que impiden obter a condición de beneficiario/a de subvencións segundo o artigo 13.2 da Lei 38/2003, do 17 de novembro, xeral de subvencións.</w:t>
      </w:r>
    </w:p>
    <w:p w14:paraId="395F0907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comprométome/comprométese a cumprir coas obrigas que para as persoas perceptoras de subvencións establece o artigo 14 da dita Lei 38/2003, do 17 de novembro, xeral de subvencións.</w:t>
      </w:r>
    </w:p>
    <w:p w14:paraId="0DEA228B" w14:textId="77777777" w:rsidR="00A97CEE" w:rsidRPr="00A97CEE" w:rsidRDefault="00A97CEE" w:rsidP="00A97CEE">
      <w:pPr>
        <w:suppressAutoHyphens/>
        <w:ind w:left="360"/>
        <w:jc w:val="both"/>
        <w:rPr>
          <w:rFonts w:ascii="Helvetica" w:hAnsi="Helvetica" w:cs="Helvetica"/>
          <w:b/>
          <w:sz w:val="20"/>
          <w:lang w:val="gl-ES" w:eastAsia="zh-CN"/>
        </w:rPr>
      </w:pPr>
    </w:p>
    <w:p w14:paraId="6A3BEF88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bCs/>
          <w:sz w:val="20"/>
          <w:lang w:val="gl-ES" w:eastAsia="zh-CN"/>
        </w:rPr>
      </w:pPr>
      <w:r w:rsidRPr="00A97CEE">
        <w:rPr>
          <w:rFonts w:ascii="Helvetica" w:hAnsi="Helvetica" w:cs="Helvetica"/>
          <w:b/>
          <w:bCs/>
          <w:sz w:val="20"/>
          <w:lang w:val="gl-ES" w:eastAsia="zh-CN"/>
        </w:rPr>
        <w:t xml:space="preserve">SOLICITO: </w:t>
      </w:r>
    </w:p>
    <w:p w14:paraId="186127B9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Participar no dito concurso.</w:t>
      </w:r>
    </w:p>
    <w:p w14:paraId="623DAC96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p w14:paraId="1762154F" w14:textId="77777777" w:rsidR="00A97CEE" w:rsidRPr="00A97CEE" w:rsidRDefault="00A97CEE" w:rsidP="00A97CEE">
      <w:pPr>
        <w:suppressAutoHyphens/>
        <w:ind w:left="357"/>
        <w:jc w:val="both"/>
        <w:rPr>
          <w:rFonts w:ascii="Helvetica" w:hAnsi="Helvetica" w:cs="Helvetica"/>
          <w:iCs/>
          <w:sz w:val="20"/>
          <w:lang w:val="gl-ES" w:eastAsia="zh-CN"/>
        </w:rPr>
      </w:pPr>
    </w:p>
    <w:p w14:paraId="28D84314" w14:textId="4D168780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Toen, ________ de _____________ de 202</w:t>
      </w:r>
      <w:r w:rsidR="00211020">
        <w:rPr>
          <w:rFonts w:ascii="Helvetica" w:hAnsi="Helvetica" w:cs="Helvetica"/>
          <w:sz w:val="20"/>
          <w:lang w:val="gl-ES" w:eastAsia="zh-CN"/>
        </w:rPr>
        <w:t>6</w:t>
      </w:r>
    </w:p>
    <w:p w14:paraId="0B9225C5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p w14:paraId="00BF9F55" w14:textId="77777777" w:rsidR="00A97CEE" w:rsidRPr="00A97CEE" w:rsidRDefault="00A97CEE" w:rsidP="00A97CEE">
      <w:pPr>
        <w:suppressAutoHyphens/>
        <w:spacing w:line="360" w:lineRule="auto"/>
        <w:rPr>
          <w:rFonts w:cs="Tahoma"/>
          <w:lang w:eastAsia="zh-CN"/>
        </w:rPr>
      </w:pPr>
      <w:r w:rsidRPr="00A97CEE">
        <w:rPr>
          <w:rFonts w:ascii="Helvetica" w:hAnsi="Helvetica" w:cs="Helvetica"/>
          <w:bCs/>
          <w:sz w:val="20"/>
          <w:lang w:val="gl-ES" w:eastAsia="zh-CN"/>
        </w:rPr>
        <w:t xml:space="preserve">Sinatura da persoa solicitante         </w:t>
      </w:r>
    </w:p>
    <w:p w14:paraId="52502C29" w14:textId="77777777" w:rsidR="00A97CEE" w:rsidRPr="00A97CEE" w:rsidRDefault="00A97CEE" w:rsidP="00A97CEE">
      <w:pPr>
        <w:suppressAutoHyphens/>
        <w:spacing w:line="360" w:lineRule="auto"/>
        <w:rPr>
          <w:rFonts w:ascii="Helvetica" w:hAnsi="Helvetica" w:cs="Helvetica"/>
          <w:bCs/>
          <w:sz w:val="20"/>
          <w:lang w:val="gl-ES" w:eastAsia="zh-CN"/>
        </w:rPr>
      </w:pPr>
      <w:r w:rsidRPr="00A97CEE">
        <w:rPr>
          <w:rFonts w:ascii="Helvetica" w:hAnsi="Helvetica" w:cs="Helvetica"/>
          <w:bCs/>
          <w:sz w:val="20"/>
          <w:lang w:val="gl-ES" w:eastAsia="zh-CN"/>
        </w:rPr>
        <w:t>Asdo.:_________________</w:t>
      </w:r>
      <w:r w:rsidRPr="00A97CEE">
        <w:rPr>
          <w:rFonts w:ascii="Helvetica" w:hAnsi="Helvetica" w:cs="Helvetica"/>
          <w:bCs/>
          <w:sz w:val="20"/>
          <w:lang w:val="gl-ES" w:eastAsia="zh-CN"/>
        </w:rPr>
        <w:tab/>
        <w:t xml:space="preserve">       </w:t>
      </w:r>
    </w:p>
    <w:p w14:paraId="68BB0825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</w:p>
    <w:p w14:paraId="6A346448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SR. ALCALDE DO CONCELLO DE TOÉN</w:t>
      </w:r>
    </w:p>
    <w:p w14:paraId="76F80D1F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tbl>
      <w:tblPr>
        <w:tblW w:w="8860" w:type="dxa"/>
        <w:jc w:val="center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0"/>
      </w:tblGrid>
      <w:tr w:rsidR="00A97CEE" w:rsidRPr="00A97CEE" w14:paraId="6EC61240" w14:textId="77777777" w:rsidTr="00552B40">
        <w:trPr>
          <w:trHeight w:val="140"/>
          <w:jc w:val="center"/>
        </w:trPr>
        <w:tc>
          <w:tcPr>
            <w:tcW w:w="8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C5ED7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Información básica sobre protección de datos</w:t>
            </w:r>
          </w:p>
          <w:p w14:paraId="4C6F2C41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Normativa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Regulamento (UE) 2016/679 do Parlamento Europeo (RGPD) / Lei Orgánica 3/2018, de protección de datos persoais e garantía dos dereitos dixitais. </w:t>
            </w:r>
          </w:p>
          <w:p w14:paraId="6001A4C2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Responsable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CONCELLO DE TOÉN  </w:t>
            </w:r>
          </w:p>
          <w:p w14:paraId="3A1A9CF0" w14:textId="1664D802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Finalidade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Xestión e tratamento de datos persoais das persoas solicitantes de participación no </w:t>
            </w:r>
            <w:r w:rsidRPr="00A97CEE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>V</w:t>
            </w:r>
            <w:r w:rsidR="00211020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>II</w:t>
            </w:r>
            <w:r w:rsidRPr="00A97CEE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 xml:space="preserve"> Concurso de decoración de Nadal do Concello de Toén.</w:t>
            </w:r>
          </w:p>
          <w:p w14:paraId="2A0383B2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Lexitimación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O cumprimento dunha misión realizada en interese público ou no exercicio de poderes públicos conferidos á persoa responsable do tratamento </w:t>
            </w:r>
            <w:r w:rsidRPr="00A97CEE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e)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o consentimento da persoa interesada </w:t>
            </w:r>
            <w:r w:rsidRPr="00A97CEE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a).</w:t>
            </w:r>
          </w:p>
          <w:p w14:paraId="63E01BB4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Persoas destinatarias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Non se producirán comunicacións de datos a terceiros/as, salvo por obrigación legal. En determinados casos poderán ser publicados os datos persoais nos termos previstos na lexislación vixente, a través do Sistema 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Nacional de Publicidade de Subvencións, a fin de dar a publicidade legalmente esixida.</w:t>
            </w:r>
          </w:p>
          <w:p w14:paraId="2793B2A4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lastRenderedPageBreak/>
              <w:t>Dereitos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Poderá exercitar os dereitos de acceso, rectificación, supresión e portabilidad dos seus datos, e a limitación ou oposición ao seu tratamento, a retirar o consentimento prestado e a reclamar ante a Autoridade de Control, tal como se indica na información adicional.  </w:t>
            </w:r>
          </w:p>
          <w:p w14:paraId="683906C8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Información adicional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Toda a información facilitada poderá obtela ampliada en www.toen.gal. </w:t>
            </w:r>
            <w:r w:rsidRPr="00A97CEE">
              <w:rPr>
                <w:rFonts w:ascii="Arial" w:hAnsi="Arial" w:cs="Arial"/>
                <w:color w:val="0000FF"/>
                <w:sz w:val="12"/>
                <w:szCs w:val="12"/>
                <w:u w:val="single"/>
                <w:lang w:eastAsia="zh-CN"/>
              </w:rPr>
              <w:t xml:space="preserve"> 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</w:p>
        </w:tc>
      </w:tr>
      <w:bookmarkEnd w:id="0"/>
    </w:tbl>
    <w:p w14:paraId="06A741BE" w14:textId="77777777" w:rsidR="0099696C" w:rsidRDefault="0099696C" w:rsidP="00DF492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99696C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CCDB6" w14:textId="77777777" w:rsidR="00D0187A" w:rsidRDefault="00D0187A">
      <w:r>
        <w:separator/>
      </w:r>
    </w:p>
  </w:endnote>
  <w:endnote w:type="continuationSeparator" w:id="0">
    <w:p w14:paraId="7E18A3B4" w14:textId="77777777" w:rsidR="00D0187A" w:rsidRDefault="00D01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7E746" w14:textId="77777777" w:rsidR="00D0187A" w:rsidRDefault="00D0187A">
      <w:r>
        <w:separator/>
      </w:r>
    </w:p>
  </w:footnote>
  <w:footnote w:type="continuationSeparator" w:id="0">
    <w:p w14:paraId="47E6CDBB" w14:textId="77777777" w:rsidR="00D0187A" w:rsidRDefault="00D01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40C621C" w14:textId="77777777" w:rsidR="00AD39AB" w:rsidRDefault="00AD39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13D5"/>
    <w:multiLevelType w:val="hybridMultilevel"/>
    <w:tmpl w:val="1F4C26E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4249A"/>
    <w:multiLevelType w:val="hybridMultilevel"/>
    <w:tmpl w:val="C0F02914"/>
    <w:lvl w:ilvl="0" w:tplc="0C0A000D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79542C"/>
    <w:multiLevelType w:val="hybridMultilevel"/>
    <w:tmpl w:val="C94C212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B47326"/>
    <w:multiLevelType w:val="hybridMultilevel"/>
    <w:tmpl w:val="65B8CD62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6B76FE"/>
    <w:multiLevelType w:val="multilevel"/>
    <w:tmpl w:val="991C351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D5180D"/>
    <w:multiLevelType w:val="multilevel"/>
    <w:tmpl w:val="B4AE0FE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A753800"/>
    <w:multiLevelType w:val="hybridMultilevel"/>
    <w:tmpl w:val="2CDA1DD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1410777">
    <w:abstractNumId w:val="4"/>
  </w:num>
  <w:num w:numId="2" w16cid:durableId="2105608022">
    <w:abstractNumId w:val="2"/>
  </w:num>
  <w:num w:numId="3" w16cid:durableId="1939560816">
    <w:abstractNumId w:val="5"/>
  </w:num>
  <w:num w:numId="4" w16cid:durableId="1546747823">
    <w:abstractNumId w:val="3"/>
  </w:num>
  <w:num w:numId="5" w16cid:durableId="529495130">
    <w:abstractNumId w:val="0"/>
  </w:num>
  <w:num w:numId="6" w16cid:durableId="1742096811">
    <w:abstractNumId w:val="8"/>
  </w:num>
  <w:num w:numId="7" w16cid:durableId="1939948570">
    <w:abstractNumId w:val="1"/>
  </w:num>
  <w:num w:numId="8" w16cid:durableId="753891344">
    <w:abstractNumId w:val="7"/>
  </w:num>
  <w:num w:numId="9" w16cid:durableId="14138888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129DE"/>
    <w:rsid w:val="000877CA"/>
    <w:rsid w:val="000C1A6D"/>
    <w:rsid w:val="000C2E2C"/>
    <w:rsid w:val="001561C9"/>
    <w:rsid w:val="0018120F"/>
    <w:rsid w:val="00195C16"/>
    <w:rsid w:val="001A13D7"/>
    <w:rsid w:val="001A76BF"/>
    <w:rsid w:val="00211020"/>
    <w:rsid w:val="00216D6A"/>
    <w:rsid w:val="00281980"/>
    <w:rsid w:val="002F67A6"/>
    <w:rsid w:val="00311501"/>
    <w:rsid w:val="0036219E"/>
    <w:rsid w:val="003A5743"/>
    <w:rsid w:val="003C3047"/>
    <w:rsid w:val="004D4CD9"/>
    <w:rsid w:val="004F174D"/>
    <w:rsid w:val="00640AB9"/>
    <w:rsid w:val="006D5C79"/>
    <w:rsid w:val="007126FB"/>
    <w:rsid w:val="00732D13"/>
    <w:rsid w:val="00772BEA"/>
    <w:rsid w:val="007A5A0B"/>
    <w:rsid w:val="007B07B2"/>
    <w:rsid w:val="007B2762"/>
    <w:rsid w:val="00866699"/>
    <w:rsid w:val="008C1D79"/>
    <w:rsid w:val="00953189"/>
    <w:rsid w:val="00983AC8"/>
    <w:rsid w:val="0099696C"/>
    <w:rsid w:val="00A24D93"/>
    <w:rsid w:val="00A66CE9"/>
    <w:rsid w:val="00A97CEE"/>
    <w:rsid w:val="00AA5737"/>
    <w:rsid w:val="00AC0434"/>
    <w:rsid w:val="00AC4B4B"/>
    <w:rsid w:val="00AD1E6A"/>
    <w:rsid w:val="00AD39AB"/>
    <w:rsid w:val="00AD5128"/>
    <w:rsid w:val="00AF1BEA"/>
    <w:rsid w:val="00B1103E"/>
    <w:rsid w:val="00B23D20"/>
    <w:rsid w:val="00C32AE2"/>
    <w:rsid w:val="00C4200B"/>
    <w:rsid w:val="00C56E8F"/>
    <w:rsid w:val="00C7160B"/>
    <w:rsid w:val="00CD3302"/>
    <w:rsid w:val="00CD4D65"/>
    <w:rsid w:val="00D0187A"/>
    <w:rsid w:val="00D626B0"/>
    <w:rsid w:val="00DF492B"/>
    <w:rsid w:val="00E0088E"/>
    <w:rsid w:val="00E14C2A"/>
    <w:rsid w:val="00E27CE5"/>
    <w:rsid w:val="00E865AE"/>
    <w:rsid w:val="00EF0439"/>
    <w:rsid w:val="00F06F37"/>
    <w:rsid w:val="00F1508E"/>
    <w:rsid w:val="00F22891"/>
    <w:rsid w:val="00F459E3"/>
    <w:rsid w:val="00F5526B"/>
    <w:rsid w:val="00F75B28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99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30</cp:revision>
  <cp:lastPrinted>2019-10-14T07:18:00Z</cp:lastPrinted>
  <dcterms:created xsi:type="dcterms:W3CDTF">2020-03-04T12:38:00Z</dcterms:created>
  <dcterms:modified xsi:type="dcterms:W3CDTF">2026-11-04T09:50:00Z</dcterms:modified>
</cp:coreProperties>
</file>