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D7768" w14:textId="03A63363" w:rsidR="00162776" w:rsidRPr="00335453" w:rsidRDefault="00C16287" w:rsidP="00C23C4B">
      <w:pPr>
        <w:jc w:val="both"/>
        <w:rPr>
          <w:rFonts w:ascii="Times New Roman" w:hAnsi="Times New Roman"/>
        </w:rPr>
      </w:pPr>
      <w:r w:rsidRPr="00335453">
        <w:rPr>
          <w:rFonts w:ascii="Times New Roman" w:hAnsi="Times New Roman"/>
        </w:rPr>
        <w:t xml:space="preserve"> </w:t>
      </w:r>
      <w:r w:rsidR="00E91A1D">
        <w:rPr>
          <w:rFonts w:ascii="Times New Roman" w:hAnsi="Times New Roman"/>
        </w:rPr>
        <w:t>Expte. 133/2026</w:t>
      </w:r>
    </w:p>
    <w:p w14:paraId="2A3D7769" w14:textId="77777777" w:rsidR="00162776" w:rsidRPr="00335453" w:rsidRDefault="00162776" w:rsidP="00162776">
      <w:pPr>
        <w:jc w:val="both"/>
        <w:rPr>
          <w:rFonts w:ascii="Times New Roman" w:hAnsi="Times New Roman"/>
        </w:rPr>
      </w:pPr>
    </w:p>
    <w:p w14:paraId="3C5E5701" w14:textId="77777777" w:rsidR="000A4D84" w:rsidRPr="00335453" w:rsidRDefault="000A4D84" w:rsidP="00162776">
      <w:pPr>
        <w:jc w:val="both"/>
        <w:rPr>
          <w:rFonts w:ascii="Times New Roman" w:hAnsi="Times New Roman"/>
        </w:rPr>
      </w:pPr>
    </w:p>
    <w:p w14:paraId="2A3D776A" w14:textId="16C9B2FB" w:rsidR="00162776" w:rsidRPr="00335453" w:rsidRDefault="00162776" w:rsidP="00162776">
      <w:pPr>
        <w:jc w:val="both"/>
        <w:rPr>
          <w:rFonts w:ascii="Times New Roman" w:hAnsi="Times New Roman"/>
          <w:b/>
        </w:rPr>
      </w:pPr>
      <w:r w:rsidRPr="00335453">
        <w:rPr>
          <w:rFonts w:ascii="Times New Roman" w:hAnsi="Times New Roman"/>
          <w:b/>
        </w:rPr>
        <w:t xml:space="preserve">BASES REGULADORAS DE LA CONCESIÓN DE SUBVENCIONES A ASOCIACIONES VECINALES Y COLECTIVOS </w:t>
      </w:r>
      <w:r w:rsidR="00B031A5" w:rsidRPr="00335453">
        <w:rPr>
          <w:rFonts w:ascii="Times New Roman" w:hAnsi="Times New Roman"/>
          <w:b/>
        </w:rPr>
        <w:t>SOCIALES, DIRIGIDAS</w:t>
      </w:r>
      <w:r w:rsidRPr="00335453">
        <w:rPr>
          <w:rFonts w:ascii="Times New Roman" w:hAnsi="Times New Roman"/>
          <w:b/>
        </w:rPr>
        <w:t xml:space="preserve"> A LA REALIZACIÓN DE PROYECTOS Y ACTUACIONES QUE FOMENTEN LA PROMOCIÓN DEL MOVIMIENTO ASOCIATIVO VECINAL Y LA PARTIC</w:t>
      </w:r>
      <w:r w:rsidR="00B031A5" w:rsidRPr="00335453">
        <w:rPr>
          <w:rFonts w:ascii="Times New Roman" w:hAnsi="Times New Roman"/>
          <w:b/>
        </w:rPr>
        <w:t>I</w:t>
      </w:r>
      <w:r w:rsidR="00E91A1D">
        <w:rPr>
          <w:rFonts w:ascii="Times New Roman" w:hAnsi="Times New Roman"/>
          <w:b/>
        </w:rPr>
        <w:t>PACIÓN CIUDADANA, EJERCICIO 2026.</w:t>
      </w:r>
    </w:p>
    <w:p w14:paraId="2A3D776B" w14:textId="77777777" w:rsidR="00162776" w:rsidRPr="00335453" w:rsidRDefault="00162776" w:rsidP="00162776">
      <w:pPr>
        <w:jc w:val="both"/>
        <w:rPr>
          <w:rFonts w:ascii="Times New Roman" w:hAnsi="Times New Roman"/>
        </w:rPr>
      </w:pPr>
    </w:p>
    <w:p w14:paraId="2A3D776C" w14:textId="77777777" w:rsidR="00162776" w:rsidRPr="00335453" w:rsidRDefault="00162776" w:rsidP="00D25E08">
      <w:pPr>
        <w:jc w:val="both"/>
        <w:rPr>
          <w:rFonts w:ascii="Times New Roman" w:hAnsi="Times New Roman"/>
        </w:rPr>
      </w:pPr>
      <w:r w:rsidRPr="00335453">
        <w:rPr>
          <w:rFonts w:ascii="Times New Roman" w:hAnsi="Times New Roman"/>
        </w:rPr>
        <w:t>Primera. RÉGIMEN JURÍDICO.</w:t>
      </w:r>
    </w:p>
    <w:p w14:paraId="2A3D776D" w14:textId="77777777" w:rsidR="00162776" w:rsidRPr="00335453" w:rsidRDefault="00162776" w:rsidP="00D25E08">
      <w:pPr>
        <w:jc w:val="both"/>
        <w:rPr>
          <w:rFonts w:ascii="Times New Roman" w:hAnsi="Times New Roman"/>
        </w:rPr>
      </w:pPr>
    </w:p>
    <w:p w14:paraId="2A3D776E" w14:textId="572B33B7" w:rsidR="00162776" w:rsidRPr="00335453" w:rsidRDefault="00162776" w:rsidP="00A0178D">
      <w:pPr>
        <w:ind w:firstLine="709"/>
        <w:jc w:val="both"/>
        <w:rPr>
          <w:rFonts w:ascii="Times New Roman" w:hAnsi="Times New Roman"/>
        </w:rPr>
      </w:pPr>
      <w:r w:rsidRPr="00335453">
        <w:rPr>
          <w:rFonts w:ascii="Times New Roman" w:hAnsi="Times New Roman"/>
        </w:rPr>
        <w:t>Constituye el objeto de las presentes bases regular el régimen de subvenciones para el desarrollo de actividades y programas de interés general que contribuyan a fomentar el asociacionismo y la participación ciudadana, el mantenimiento y funcionamiento de los locales sociales en las que se ofrezcan servicios destinados a los vec</w:t>
      </w:r>
      <w:r w:rsidR="0028132C" w:rsidRPr="00335453">
        <w:rPr>
          <w:rFonts w:ascii="Times New Roman" w:hAnsi="Times New Roman"/>
        </w:rPr>
        <w:t xml:space="preserve">inos/as de nuestro municipio, </w:t>
      </w:r>
      <w:r w:rsidRPr="00335453">
        <w:rPr>
          <w:rFonts w:ascii="Times New Roman" w:hAnsi="Times New Roman"/>
        </w:rPr>
        <w:t>necesario</w:t>
      </w:r>
      <w:r w:rsidR="0028132C" w:rsidRPr="00335453">
        <w:rPr>
          <w:rFonts w:ascii="Times New Roman" w:hAnsi="Times New Roman"/>
        </w:rPr>
        <w:t>s</w:t>
      </w:r>
      <w:r w:rsidRPr="00335453">
        <w:rPr>
          <w:rFonts w:ascii="Times New Roman" w:hAnsi="Times New Roman"/>
        </w:rPr>
        <w:t xml:space="preserve"> para el desarrollo de sus fines, quedando excluidas aquellas asociaciones y colectivos que hayan podido optar o haber sido beneficiarios de otras subvenciones otorgadas por el Ayuntamient</w:t>
      </w:r>
      <w:r w:rsidR="00402536" w:rsidRPr="00335453">
        <w:rPr>
          <w:rFonts w:ascii="Times New Roman" w:hAnsi="Times New Roman"/>
        </w:rPr>
        <w:t>o</w:t>
      </w:r>
      <w:r w:rsidR="0028132C" w:rsidRPr="00335453">
        <w:rPr>
          <w:rFonts w:ascii="Times New Roman" w:hAnsi="Times New Roman"/>
        </w:rPr>
        <w:t xml:space="preserve"> de Ingenio en el ejercicio</w:t>
      </w:r>
      <w:r w:rsidR="00E31207">
        <w:rPr>
          <w:rFonts w:ascii="Times New Roman" w:hAnsi="Times New Roman"/>
        </w:rPr>
        <w:t xml:space="preserve"> 2026</w:t>
      </w:r>
      <w:r w:rsidR="00936C6C" w:rsidRPr="00335453">
        <w:rPr>
          <w:rFonts w:ascii="Times New Roman" w:hAnsi="Times New Roman"/>
        </w:rPr>
        <w:t>.</w:t>
      </w:r>
    </w:p>
    <w:p w14:paraId="2A3D776F" w14:textId="77777777" w:rsidR="00162776" w:rsidRPr="00335453" w:rsidRDefault="00162776" w:rsidP="00D25E08">
      <w:pPr>
        <w:jc w:val="both"/>
        <w:rPr>
          <w:rFonts w:ascii="Times New Roman" w:hAnsi="Times New Roman"/>
        </w:rPr>
      </w:pPr>
    </w:p>
    <w:p w14:paraId="2A3D7770" w14:textId="03FE84F2" w:rsidR="00162776" w:rsidRPr="00335453" w:rsidRDefault="00162776" w:rsidP="00D25E08">
      <w:pPr>
        <w:jc w:val="both"/>
        <w:rPr>
          <w:rFonts w:ascii="Times New Roman" w:hAnsi="Times New Roman"/>
        </w:rPr>
      </w:pPr>
      <w:r w:rsidRPr="00335453">
        <w:rPr>
          <w:rFonts w:ascii="Times New Roman" w:hAnsi="Times New Roman"/>
        </w:rPr>
        <w:t xml:space="preserve">   </w:t>
      </w:r>
      <w:r w:rsidR="00A0178D" w:rsidRPr="00335453">
        <w:rPr>
          <w:rFonts w:ascii="Times New Roman" w:hAnsi="Times New Roman"/>
        </w:rPr>
        <w:tab/>
      </w:r>
      <w:r w:rsidRPr="00335453">
        <w:rPr>
          <w:rFonts w:ascii="Times New Roman" w:hAnsi="Times New Roman"/>
        </w:rPr>
        <w:t>La concesión y justificación de las subvenciones previstas en las presentes bases, se regirán además de lo dispuesto en éstas, por la Ley 38/2003, de 17 de noviembre, General de Subvenciones y su Reglamento de aplicación, aprobado por Real Decreto 887/2006, de 21 de julio, Ordenanza General de Concesión de Subvenciones del Ayuntamiento de Ingenio (B.O.P. núm. 48, de 13/04/2005), así como por las Bases de Ejecución del Presupuesto del Ayuntamiento de Ingenio.</w:t>
      </w:r>
    </w:p>
    <w:p w14:paraId="2A3D7771" w14:textId="77777777" w:rsidR="00162776" w:rsidRPr="00335453" w:rsidRDefault="00162776" w:rsidP="00D25E08">
      <w:pPr>
        <w:jc w:val="both"/>
        <w:rPr>
          <w:rFonts w:ascii="Times New Roman" w:hAnsi="Times New Roman"/>
        </w:rPr>
      </w:pPr>
    </w:p>
    <w:p w14:paraId="2A3D7772" w14:textId="6BEF7034" w:rsidR="00162776" w:rsidRPr="00335453" w:rsidRDefault="00B031A5" w:rsidP="00D25E08">
      <w:pPr>
        <w:jc w:val="both"/>
        <w:rPr>
          <w:rFonts w:ascii="Times New Roman" w:hAnsi="Times New Roman"/>
        </w:rPr>
      </w:pPr>
      <w:r w:rsidRPr="00335453">
        <w:rPr>
          <w:rFonts w:ascii="Times New Roman" w:hAnsi="Times New Roman"/>
        </w:rPr>
        <w:t>Segunda. -</w:t>
      </w:r>
      <w:r w:rsidR="00162776" w:rsidRPr="00335453">
        <w:rPr>
          <w:rFonts w:ascii="Times New Roman" w:hAnsi="Times New Roman"/>
        </w:rPr>
        <w:t xml:space="preserve"> OBJETO DE SUBVENCIÓN.</w:t>
      </w:r>
    </w:p>
    <w:p w14:paraId="2A3D7773" w14:textId="77777777" w:rsidR="00162776" w:rsidRPr="00335453" w:rsidRDefault="00162776" w:rsidP="00D25E08">
      <w:pPr>
        <w:jc w:val="both"/>
        <w:rPr>
          <w:rFonts w:ascii="Times New Roman" w:hAnsi="Times New Roman"/>
        </w:rPr>
      </w:pPr>
    </w:p>
    <w:p w14:paraId="2A3D7774" w14:textId="56BF3AA2" w:rsidR="00162776" w:rsidRPr="00335453" w:rsidRDefault="00162776" w:rsidP="00A0178D">
      <w:pPr>
        <w:ind w:firstLine="709"/>
        <w:jc w:val="both"/>
        <w:rPr>
          <w:rFonts w:ascii="Times New Roman" w:hAnsi="Times New Roman"/>
        </w:rPr>
      </w:pPr>
      <w:r w:rsidRPr="00335453">
        <w:rPr>
          <w:rFonts w:ascii="Times New Roman" w:hAnsi="Times New Roman"/>
        </w:rPr>
        <w:t>Las subvenciones que regulan las presentes bases, tienen por objeto la financiación de proyectos,</w:t>
      </w:r>
      <w:r w:rsidR="008D33DC" w:rsidRPr="00335453">
        <w:rPr>
          <w:rFonts w:ascii="Times New Roman" w:hAnsi="Times New Roman"/>
        </w:rPr>
        <w:t xml:space="preserve"> actividades y programas de interés general que contribuyan a fomentar el asociacionismo y la participación ciudadana, el mantenimiento y funcionamiento de los locales sociales en las que se ofrezcan servicios destinados a los </w:t>
      </w:r>
      <w:r w:rsidR="0028132C" w:rsidRPr="00335453">
        <w:rPr>
          <w:rFonts w:ascii="Times New Roman" w:hAnsi="Times New Roman"/>
        </w:rPr>
        <w:t xml:space="preserve">vecinos/as de nuestro municipio, </w:t>
      </w:r>
      <w:r w:rsidR="008D33DC" w:rsidRPr="00335453">
        <w:rPr>
          <w:rFonts w:ascii="Times New Roman" w:hAnsi="Times New Roman"/>
        </w:rPr>
        <w:t>necesario</w:t>
      </w:r>
      <w:r w:rsidR="0028132C" w:rsidRPr="00335453">
        <w:rPr>
          <w:rFonts w:ascii="Times New Roman" w:hAnsi="Times New Roman"/>
        </w:rPr>
        <w:t>s para mejorar</w:t>
      </w:r>
      <w:r w:rsidRPr="00335453">
        <w:rPr>
          <w:rFonts w:ascii="Times New Roman" w:hAnsi="Times New Roman"/>
        </w:rPr>
        <w:t xml:space="preserve"> la calidad de vida y las relaciones vecinales,</w:t>
      </w:r>
      <w:r w:rsidR="008F7129" w:rsidRPr="00335453">
        <w:rPr>
          <w:rFonts w:ascii="Times New Roman" w:hAnsi="Times New Roman"/>
        </w:rPr>
        <w:t xml:space="preserve"> así como, de los colectivos asociados a dicho departamento. A</w:t>
      </w:r>
      <w:r w:rsidRPr="00335453">
        <w:rPr>
          <w:rFonts w:ascii="Times New Roman" w:hAnsi="Times New Roman"/>
        </w:rPr>
        <w:t xml:space="preserve"> fin de potenciar el desarrollo de las personas y de los barrios del municipio de Ingenio, a través del fomento de la promoción del movimiento asociativo y la convivencia ciudadana.</w:t>
      </w:r>
    </w:p>
    <w:p w14:paraId="2A3D7775" w14:textId="77777777" w:rsidR="00162776" w:rsidRPr="00335453" w:rsidRDefault="00162776" w:rsidP="00D25E08">
      <w:pPr>
        <w:jc w:val="both"/>
        <w:rPr>
          <w:rFonts w:ascii="Times New Roman" w:hAnsi="Times New Roman"/>
        </w:rPr>
      </w:pPr>
    </w:p>
    <w:p w14:paraId="2A3D7776" w14:textId="11A82143" w:rsidR="00162776" w:rsidRPr="00335453" w:rsidRDefault="00162776" w:rsidP="00D25E08">
      <w:pPr>
        <w:jc w:val="both"/>
        <w:rPr>
          <w:rFonts w:ascii="Times New Roman" w:hAnsi="Times New Roman"/>
        </w:rPr>
      </w:pPr>
      <w:r w:rsidRPr="00335453">
        <w:rPr>
          <w:rFonts w:ascii="Times New Roman" w:hAnsi="Times New Roman"/>
        </w:rPr>
        <w:t xml:space="preserve">   Se considerarán proyectos subvencionables:</w:t>
      </w:r>
    </w:p>
    <w:p w14:paraId="7A10B545" w14:textId="77777777" w:rsidR="00F2323A" w:rsidRPr="00335453" w:rsidRDefault="00F2323A" w:rsidP="00D25E08">
      <w:pPr>
        <w:jc w:val="both"/>
        <w:rPr>
          <w:rFonts w:ascii="Times New Roman" w:hAnsi="Times New Roman"/>
        </w:rPr>
      </w:pPr>
    </w:p>
    <w:p w14:paraId="2E99A470" w14:textId="1CA7FAC1" w:rsidR="00E17F79" w:rsidRPr="00335453" w:rsidRDefault="00E17F79" w:rsidP="00D25E08">
      <w:pPr>
        <w:pStyle w:val="Prrafodelista"/>
        <w:numPr>
          <w:ilvl w:val="0"/>
          <w:numId w:val="20"/>
        </w:numPr>
        <w:jc w:val="both"/>
        <w:rPr>
          <w:rFonts w:ascii="Times New Roman" w:hAnsi="Times New Roman"/>
        </w:rPr>
      </w:pPr>
      <w:r w:rsidRPr="00335453">
        <w:rPr>
          <w:rFonts w:ascii="Times New Roman" w:hAnsi="Times New Roman"/>
        </w:rPr>
        <w:t>GASTOS CORRIENTES</w:t>
      </w:r>
    </w:p>
    <w:p w14:paraId="2A3D7777" w14:textId="77777777" w:rsidR="00162776" w:rsidRPr="00335453" w:rsidRDefault="00162776" w:rsidP="00D25E08">
      <w:pPr>
        <w:jc w:val="both"/>
        <w:rPr>
          <w:rFonts w:ascii="Times New Roman" w:hAnsi="Times New Roman"/>
        </w:rPr>
      </w:pPr>
    </w:p>
    <w:p w14:paraId="2A3D7778" w14:textId="77777777" w:rsidR="00162776" w:rsidRPr="00335453" w:rsidRDefault="00162776" w:rsidP="00D25E08">
      <w:pPr>
        <w:jc w:val="both"/>
        <w:rPr>
          <w:rFonts w:ascii="Times New Roman" w:hAnsi="Times New Roman"/>
        </w:rPr>
      </w:pPr>
      <w:r w:rsidRPr="00335453">
        <w:rPr>
          <w:rFonts w:ascii="Times New Roman" w:hAnsi="Times New Roman"/>
        </w:rPr>
        <w:t xml:space="preserve">A) </w:t>
      </w:r>
      <w:r w:rsidRPr="00335453">
        <w:rPr>
          <w:rFonts w:ascii="Times New Roman" w:hAnsi="Times New Roman"/>
        </w:rPr>
        <w:tab/>
        <w:t>Actividades de promoción del movimiento asociativo y la participación ciudadana, tales como:</w:t>
      </w:r>
    </w:p>
    <w:p w14:paraId="06374F9D" w14:textId="35C4E589" w:rsidR="000D387D" w:rsidRPr="00335453" w:rsidRDefault="00162776" w:rsidP="00A0178D">
      <w:pPr>
        <w:pBdr>
          <w:bottom w:val="single" w:sz="4" w:space="0" w:color="auto"/>
        </w:pBdr>
        <w:jc w:val="both"/>
        <w:rPr>
          <w:rFonts w:ascii="Times New Roman" w:hAnsi="Times New Roman"/>
        </w:rPr>
      </w:pPr>
      <w:r w:rsidRPr="00335453">
        <w:rPr>
          <w:rFonts w:ascii="Times New Roman" w:hAnsi="Times New Roman"/>
        </w:rPr>
        <w:t xml:space="preserve">- </w:t>
      </w:r>
      <w:r w:rsidR="000D387D" w:rsidRPr="00335453">
        <w:rPr>
          <w:rFonts w:ascii="Times New Roman" w:hAnsi="Times New Roman"/>
        </w:rPr>
        <w:t>Actuaciones/Actividades que promuevan acciones en el cumplimiento de los Objetivos de Desarrol</w:t>
      </w:r>
      <w:r w:rsidR="00A0178D" w:rsidRPr="00335453">
        <w:rPr>
          <w:rFonts w:ascii="Times New Roman" w:hAnsi="Times New Roman"/>
        </w:rPr>
        <w:t>lo Sostenible de la Agenda 2030.</w:t>
      </w:r>
    </w:p>
    <w:p w14:paraId="2A3D7779" w14:textId="161CECF9" w:rsidR="00162776" w:rsidRPr="00335453" w:rsidRDefault="000D387D" w:rsidP="001F4F37">
      <w:pPr>
        <w:jc w:val="both"/>
        <w:rPr>
          <w:rFonts w:ascii="Times New Roman" w:hAnsi="Times New Roman"/>
        </w:rPr>
      </w:pPr>
      <w:r w:rsidRPr="00335453">
        <w:rPr>
          <w:rFonts w:ascii="Times New Roman" w:hAnsi="Times New Roman"/>
        </w:rPr>
        <w:t xml:space="preserve">- </w:t>
      </w:r>
      <w:r w:rsidR="00162776" w:rsidRPr="00335453">
        <w:rPr>
          <w:rFonts w:ascii="Times New Roman" w:hAnsi="Times New Roman"/>
        </w:rPr>
        <w:t>Celebración de actos populares que contribuyan al desarrollo y consolidación de costumbres y tradiciones populares.</w:t>
      </w:r>
    </w:p>
    <w:p w14:paraId="25B5FE5E" w14:textId="77777777" w:rsidR="003149AC" w:rsidRPr="00335453" w:rsidRDefault="00162776" w:rsidP="00D25E08">
      <w:pPr>
        <w:jc w:val="both"/>
        <w:rPr>
          <w:rFonts w:ascii="Times New Roman" w:hAnsi="Times New Roman"/>
        </w:rPr>
      </w:pPr>
      <w:r w:rsidRPr="00335453">
        <w:rPr>
          <w:rFonts w:ascii="Times New Roman" w:hAnsi="Times New Roman"/>
        </w:rPr>
        <w:t>- Realización de proyectos que promocionen el movimiento asociativo vecinal y la</w:t>
      </w:r>
      <w:r w:rsidR="00E17F79" w:rsidRPr="00335453">
        <w:rPr>
          <w:rFonts w:ascii="Times New Roman" w:hAnsi="Times New Roman"/>
        </w:rPr>
        <w:t xml:space="preserve"> participación de la ciudadanía.</w:t>
      </w:r>
      <w:r w:rsidR="00915E99" w:rsidRPr="00335453">
        <w:rPr>
          <w:rFonts w:ascii="Times New Roman" w:hAnsi="Times New Roman"/>
        </w:rPr>
        <w:t xml:space="preserve"> </w:t>
      </w:r>
    </w:p>
    <w:p w14:paraId="2803E6B7" w14:textId="2AA5739C" w:rsidR="001F4F37" w:rsidRPr="00335453" w:rsidRDefault="0028132C" w:rsidP="00D25E08">
      <w:pPr>
        <w:jc w:val="both"/>
        <w:rPr>
          <w:rFonts w:ascii="Times New Roman" w:hAnsi="Times New Roman"/>
        </w:rPr>
      </w:pPr>
      <w:r w:rsidRPr="00335453">
        <w:rPr>
          <w:rFonts w:ascii="Times New Roman" w:hAnsi="Times New Roman"/>
        </w:rPr>
        <w:t>- Recuperación y realización de fiestas de barrios y/o fiestas de interés genera para los vecinos/as del Municipio de Ingeni</w:t>
      </w:r>
      <w:r w:rsidR="00B44897" w:rsidRPr="00335453">
        <w:rPr>
          <w:rFonts w:ascii="Times New Roman" w:hAnsi="Times New Roman"/>
        </w:rPr>
        <w:t>o.</w:t>
      </w:r>
    </w:p>
    <w:p w14:paraId="71C21E2D" w14:textId="2DBF7CAD" w:rsidR="00B44897" w:rsidRPr="00335453" w:rsidRDefault="00B44897" w:rsidP="00B44897">
      <w:pPr>
        <w:pStyle w:val="Textocomentario"/>
        <w:jc w:val="both"/>
        <w:rPr>
          <w:rFonts w:ascii="Times New Roman" w:hAnsi="Times New Roman"/>
        </w:rPr>
      </w:pPr>
      <w:r w:rsidRPr="00335453">
        <w:rPr>
          <w:rFonts w:ascii="Times New Roman" w:hAnsi="Times New Roman"/>
        </w:rPr>
        <w:t>-</w:t>
      </w:r>
      <w:r w:rsidR="00E31207" w:rsidRPr="00E31207">
        <w:t xml:space="preserve"> </w:t>
      </w:r>
      <w:r w:rsidR="00E31207" w:rsidRPr="00E31207">
        <w:rPr>
          <w:rFonts w:ascii="Times New Roman" w:hAnsi="Times New Roman"/>
        </w:rPr>
        <w:t xml:space="preserve">Participación activa en las actividades e iniciativas promovidas por el Ayuntamiento de </w:t>
      </w:r>
      <w:r w:rsidR="00E31207" w:rsidRPr="00E31207">
        <w:rPr>
          <w:rStyle w:val="whitespace-normal"/>
          <w:rFonts w:ascii="Times New Roman" w:hAnsi="Times New Roman"/>
        </w:rPr>
        <w:t>Ayuntamiento de Ingenio</w:t>
      </w:r>
      <w:r w:rsidR="00E31207" w:rsidRPr="00E31207">
        <w:rPr>
          <w:rFonts w:ascii="Times New Roman" w:hAnsi="Times New Roman"/>
        </w:rPr>
        <w:t>, a través de sus diferentes concejalías, así como colaboración y coordinación con otros colectivos y entidades del municipio.</w:t>
      </w:r>
    </w:p>
    <w:p w14:paraId="676711DD" w14:textId="1CA41955" w:rsidR="00936C6C" w:rsidRPr="00335453" w:rsidRDefault="00936C6C" w:rsidP="00D25E08">
      <w:pPr>
        <w:jc w:val="both"/>
        <w:rPr>
          <w:rFonts w:ascii="Times New Roman" w:hAnsi="Times New Roman"/>
        </w:rPr>
      </w:pPr>
    </w:p>
    <w:p w14:paraId="6AF330E4" w14:textId="23E83E68" w:rsidR="00E17F79" w:rsidRPr="00335453" w:rsidRDefault="00E17F79" w:rsidP="00D25E08">
      <w:pPr>
        <w:jc w:val="both"/>
        <w:rPr>
          <w:rFonts w:ascii="Times New Roman" w:hAnsi="Times New Roman"/>
        </w:rPr>
      </w:pPr>
      <w:r w:rsidRPr="00335453">
        <w:rPr>
          <w:rFonts w:ascii="Times New Roman" w:hAnsi="Times New Roman"/>
        </w:rPr>
        <w:t>B) Funcionamiento y mantenimiento de los locales sociales en los que se presten servicios destinados a los vecinos/as, tales como:</w:t>
      </w:r>
    </w:p>
    <w:p w14:paraId="1FAEDEFF" w14:textId="2CAE653C" w:rsidR="00E17F79" w:rsidRPr="00335453" w:rsidRDefault="00E17F79" w:rsidP="00D25E08">
      <w:pPr>
        <w:jc w:val="both"/>
        <w:rPr>
          <w:rFonts w:ascii="Times New Roman" w:hAnsi="Times New Roman"/>
        </w:rPr>
      </w:pPr>
      <w:r w:rsidRPr="00335453">
        <w:rPr>
          <w:rFonts w:ascii="Times New Roman" w:hAnsi="Times New Roman"/>
        </w:rPr>
        <w:t>- Suministro de luz, agua, teléfono fijo, acceso a internet, alquiler del local social y otros gastos corrientes generados por el uso y mantenimiento de la sede.</w:t>
      </w:r>
    </w:p>
    <w:p w14:paraId="33CB0198" w14:textId="0E08E3FC" w:rsidR="00EB302E" w:rsidRPr="00335453" w:rsidRDefault="00EB302E" w:rsidP="00D25E08">
      <w:pPr>
        <w:jc w:val="both"/>
        <w:rPr>
          <w:rFonts w:ascii="Times New Roman" w:hAnsi="Times New Roman"/>
        </w:rPr>
      </w:pPr>
    </w:p>
    <w:p w14:paraId="061F0421" w14:textId="2188BEF6" w:rsidR="00EB302E" w:rsidRPr="00335453" w:rsidRDefault="00EB302E" w:rsidP="00D25E08">
      <w:pPr>
        <w:jc w:val="both"/>
        <w:rPr>
          <w:rFonts w:ascii="Times New Roman" w:hAnsi="Times New Roman"/>
        </w:rPr>
      </w:pPr>
      <w:r w:rsidRPr="00335453">
        <w:rPr>
          <w:rFonts w:ascii="Times New Roman" w:hAnsi="Times New Roman"/>
        </w:rPr>
        <w:t>No serán subvencionables impuestos o tasas municipales, tales como impuesto de Bienes Inmuebles, tasas de recogidas de Basura o Alcantarillado.</w:t>
      </w:r>
    </w:p>
    <w:p w14:paraId="4AA0C6C5" w14:textId="7715D152" w:rsidR="00E17F79" w:rsidRPr="00335453" w:rsidRDefault="00E17F79" w:rsidP="00162776">
      <w:pPr>
        <w:jc w:val="both"/>
        <w:rPr>
          <w:rFonts w:ascii="Times New Roman" w:hAnsi="Times New Roman"/>
        </w:rPr>
      </w:pPr>
    </w:p>
    <w:p w14:paraId="2A3D7786" w14:textId="6A59F786" w:rsidR="00162776" w:rsidRPr="00335453" w:rsidRDefault="00162776" w:rsidP="00D25E08">
      <w:pPr>
        <w:jc w:val="both"/>
        <w:rPr>
          <w:rFonts w:ascii="Times New Roman" w:hAnsi="Times New Roman"/>
        </w:rPr>
      </w:pPr>
      <w:r w:rsidRPr="00335453">
        <w:rPr>
          <w:rFonts w:ascii="Times New Roman" w:hAnsi="Times New Roman"/>
        </w:rPr>
        <w:t>En ningún caso se subvencionará la contratación de personal d</w:t>
      </w:r>
      <w:r w:rsidR="00B031A5" w:rsidRPr="00335453">
        <w:rPr>
          <w:rFonts w:ascii="Times New Roman" w:hAnsi="Times New Roman"/>
        </w:rPr>
        <w:t>e carácter laboral, pudiéndose subvencionar</w:t>
      </w:r>
      <w:r w:rsidRPr="00335453">
        <w:rPr>
          <w:rFonts w:ascii="Times New Roman" w:hAnsi="Times New Roman"/>
        </w:rPr>
        <w:t xml:space="preserve"> la contratación para la prestación de servicios necesarios para el desarrollo de las actividades recogidas en los Proyectos.</w:t>
      </w:r>
    </w:p>
    <w:p w14:paraId="2A3D7787" w14:textId="77777777" w:rsidR="00162776" w:rsidRPr="00335453" w:rsidRDefault="00162776" w:rsidP="00D25E08">
      <w:pPr>
        <w:jc w:val="both"/>
        <w:rPr>
          <w:rFonts w:ascii="Times New Roman" w:hAnsi="Times New Roman"/>
        </w:rPr>
      </w:pPr>
      <w:r w:rsidRPr="00335453">
        <w:rPr>
          <w:rFonts w:ascii="Times New Roman" w:hAnsi="Times New Roman"/>
        </w:rPr>
        <w:t xml:space="preserve">  </w:t>
      </w:r>
    </w:p>
    <w:p w14:paraId="2A3D7788" w14:textId="46E02246" w:rsidR="00162776" w:rsidRDefault="00162776" w:rsidP="00D25E08">
      <w:pPr>
        <w:jc w:val="both"/>
        <w:rPr>
          <w:rFonts w:ascii="Times New Roman" w:hAnsi="Times New Roman"/>
        </w:rPr>
      </w:pPr>
      <w:r w:rsidRPr="00335453">
        <w:rPr>
          <w:rFonts w:ascii="Times New Roman" w:hAnsi="Times New Roman"/>
        </w:rPr>
        <w:t xml:space="preserve">  </w:t>
      </w:r>
      <w:r w:rsidR="00B031A5" w:rsidRPr="00335453">
        <w:rPr>
          <w:rFonts w:ascii="Times New Roman" w:hAnsi="Times New Roman"/>
        </w:rPr>
        <w:t>Igualmente,</w:t>
      </w:r>
      <w:r w:rsidRPr="00335453">
        <w:rPr>
          <w:rFonts w:ascii="Times New Roman" w:hAnsi="Times New Roman"/>
        </w:rPr>
        <w:t xml:space="preserve"> no se subvencionarán aquellas actividades para las que la asociación haya solicitado otra ayud</w:t>
      </w:r>
      <w:r w:rsidR="00B031A5" w:rsidRPr="00335453">
        <w:rPr>
          <w:rFonts w:ascii="Times New Roman" w:hAnsi="Times New Roman"/>
        </w:rPr>
        <w:t>a económica al Ayuntamiento de I</w:t>
      </w:r>
      <w:r w:rsidRPr="00335453">
        <w:rPr>
          <w:rFonts w:ascii="Times New Roman" w:hAnsi="Times New Roman"/>
        </w:rPr>
        <w:t>ngenio.</w:t>
      </w:r>
    </w:p>
    <w:p w14:paraId="1F8FA5E2" w14:textId="64DB8965" w:rsidR="00E31207" w:rsidRDefault="00E31207" w:rsidP="00D25E08">
      <w:pPr>
        <w:jc w:val="both"/>
        <w:rPr>
          <w:rFonts w:ascii="Times New Roman" w:hAnsi="Times New Roman"/>
        </w:rPr>
      </w:pPr>
    </w:p>
    <w:p w14:paraId="5532CDAB" w14:textId="0CBE7E93" w:rsidR="00E31207" w:rsidRPr="00E31207" w:rsidRDefault="00E31207" w:rsidP="00D25E08">
      <w:pPr>
        <w:jc w:val="both"/>
        <w:rPr>
          <w:rFonts w:ascii="Times New Roman" w:hAnsi="Times New Roman"/>
        </w:rPr>
      </w:pPr>
      <w:r w:rsidRPr="00E31207">
        <w:rPr>
          <w:rFonts w:ascii="Times New Roman" w:hAnsi="Times New Roman"/>
        </w:rPr>
        <w:t>No serán subvencionables los gastos bancarios derivados del funcionamiento ordinario del colectivo, de conformidad con la normativa vigente en materia de subvenciones.</w:t>
      </w:r>
    </w:p>
    <w:p w14:paraId="2A3D7789" w14:textId="77777777" w:rsidR="00162776" w:rsidRPr="00335453" w:rsidRDefault="00162776" w:rsidP="00D25E08">
      <w:pPr>
        <w:jc w:val="both"/>
        <w:rPr>
          <w:rFonts w:ascii="Times New Roman" w:hAnsi="Times New Roman"/>
        </w:rPr>
      </w:pPr>
    </w:p>
    <w:p w14:paraId="2A3D778A" w14:textId="77777777" w:rsidR="00162776" w:rsidRPr="00335453" w:rsidRDefault="00162776" w:rsidP="00D25E08">
      <w:pPr>
        <w:jc w:val="both"/>
        <w:rPr>
          <w:rFonts w:ascii="Times New Roman" w:hAnsi="Times New Roman"/>
        </w:rPr>
      </w:pPr>
      <w:r w:rsidRPr="00335453">
        <w:rPr>
          <w:rFonts w:ascii="Times New Roman" w:hAnsi="Times New Roman"/>
        </w:rPr>
        <w:t xml:space="preserve"> Asimismo, no podrá concertarse por el beneficiario la ejecución de las actividades subvencionadas con personas que se encuentren en alguno de los supuestos previstos en el artículo 29.7 de la Ley General de Subvenciones.</w:t>
      </w:r>
    </w:p>
    <w:p w14:paraId="2A3D778B" w14:textId="77777777" w:rsidR="00162776" w:rsidRPr="00335453" w:rsidRDefault="00162776" w:rsidP="00D25E08">
      <w:pPr>
        <w:jc w:val="both"/>
        <w:rPr>
          <w:rFonts w:ascii="Times New Roman" w:hAnsi="Times New Roman"/>
        </w:rPr>
      </w:pPr>
    </w:p>
    <w:p w14:paraId="2A3D778C" w14:textId="77777777" w:rsidR="00162776" w:rsidRPr="00335453" w:rsidRDefault="00162776" w:rsidP="00D25E08">
      <w:pPr>
        <w:jc w:val="both"/>
        <w:rPr>
          <w:rFonts w:ascii="Times New Roman" w:hAnsi="Times New Roman"/>
        </w:rPr>
      </w:pPr>
      <w:r w:rsidRPr="00335453">
        <w:rPr>
          <w:rFonts w:ascii="Times New Roman" w:hAnsi="Times New Roman"/>
        </w:rPr>
        <w:t xml:space="preserve">   En el caso que afecta al apartado d) de dicho artículo, “Personas o entidades vinculadas con el beneficiario, salvo que concurran las siguientes circunstancias:</w:t>
      </w:r>
    </w:p>
    <w:p w14:paraId="2A3D778D" w14:textId="77777777" w:rsidR="00162776" w:rsidRPr="00335453" w:rsidRDefault="00162776" w:rsidP="00D25E08">
      <w:pPr>
        <w:jc w:val="both"/>
        <w:rPr>
          <w:rFonts w:ascii="Times New Roman" w:hAnsi="Times New Roman"/>
        </w:rPr>
      </w:pPr>
    </w:p>
    <w:p w14:paraId="2A3D778E" w14:textId="77777777" w:rsidR="00162776" w:rsidRPr="00335453" w:rsidRDefault="00162776" w:rsidP="00D25E08">
      <w:pPr>
        <w:jc w:val="both"/>
        <w:rPr>
          <w:rFonts w:ascii="Times New Roman" w:hAnsi="Times New Roman"/>
        </w:rPr>
      </w:pPr>
      <w:r w:rsidRPr="00335453">
        <w:rPr>
          <w:rFonts w:ascii="Times New Roman" w:hAnsi="Times New Roman"/>
        </w:rPr>
        <w:t>1. ª Que la contratación se realice de acuerdo con las condiciones normales de mercado.</w:t>
      </w:r>
    </w:p>
    <w:p w14:paraId="2A3D778F" w14:textId="77777777" w:rsidR="00162776" w:rsidRPr="00335453" w:rsidRDefault="00162776" w:rsidP="00D25E08">
      <w:pPr>
        <w:jc w:val="both"/>
        <w:rPr>
          <w:rFonts w:ascii="Times New Roman" w:hAnsi="Times New Roman"/>
        </w:rPr>
      </w:pPr>
      <w:r w:rsidRPr="00335453">
        <w:rPr>
          <w:rFonts w:ascii="Times New Roman" w:hAnsi="Times New Roman"/>
        </w:rPr>
        <w:t>2. ª Que se obtenga la previa autorización del órgano concedente en los términos que se fijen en las bases reguladoras”.</w:t>
      </w:r>
    </w:p>
    <w:p w14:paraId="2A3D7790" w14:textId="77777777" w:rsidR="00162776" w:rsidRPr="00335453" w:rsidRDefault="00162776" w:rsidP="00D25E08">
      <w:pPr>
        <w:jc w:val="both"/>
        <w:rPr>
          <w:rFonts w:ascii="Times New Roman" w:hAnsi="Times New Roman"/>
        </w:rPr>
      </w:pPr>
    </w:p>
    <w:p w14:paraId="2A3D7791" w14:textId="77777777" w:rsidR="00162776" w:rsidRPr="00335453" w:rsidRDefault="00162776" w:rsidP="00D25E08">
      <w:pPr>
        <w:jc w:val="both"/>
        <w:rPr>
          <w:rFonts w:ascii="Times New Roman" w:hAnsi="Times New Roman"/>
        </w:rPr>
      </w:pPr>
      <w:r w:rsidRPr="00335453">
        <w:rPr>
          <w:rFonts w:ascii="Times New Roman" w:hAnsi="Times New Roman"/>
        </w:rPr>
        <w:t xml:space="preserve">   La entidad deberá solicitar por escrito la autorización por el órgano concedente de dicha circunstancia, añadiendo la documentación necesaria para la justificación de que las actividades subvencionadas se realizan de acuerdo con las condiciones normales de mercado.</w:t>
      </w:r>
    </w:p>
    <w:p w14:paraId="2A3D7792" w14:textId="77777777" w:rsidR="00162776" w:rsidRPr="00335453" w:rsidRDefault="00162776" w:rsidP="00D25E08">
      <w:pPr>
        <w:jc w:val="both"/>
        <w:rPr>
          <w:rFonts w:ascii="Times New Roman" w:hAnsi="Times New Roman"/>
        </w:rPr>
      </w:pPr>
    </w:p>
    <w:p w14:paraId="2A3D7793" w14:textId="77777777" w:rsidR="00162776" w:rsidRPr="00335453" w:rsidRDefault="00162776" w:rsidP="00D25E08">
      <w:pPr>
        <w:jc w:val="both"/>
        <w:rPr>
          <w:rFonts w:ascii="Times New Roman" w:hAnsi="Times New Roman"/>
        </w:rPr>
      </w:pPr>
      <w:r w:rsidRPr="00335453">
        <w:rPr>
          <w:rFonts w:ascii="Times New Roman" w:hAnsi="Times New Roman"/>
        </w:rPr>
        <w:t xml:space="preserve">  El Ayuntamiento de Ingenio podrá solicitar cualquier otra documentación que estime oportuno a fin de justificar dichas circunstancias.</w:t>
      </w:r>
    </w:p>
    <w:p w14:paraId="2A3D7794" w14:textId="77777777" w:rsidR="00162776" w:rsidRPr="00335453" w:rsidRDefault="00162776" w:rsidP="00162776">
      <w:pPr>
        <w:jc w:val="both"/>
        <w:rPr>
          <w:rFonts w:ascii="Times New Roman" w:hAnsi="Times New Roman"/>
        </w:rPr>
      </w:pPr>
    </w:p>
    <w:p w14:paraId="2A3D7795" w14:textId="63519DC1" w:rsidR="00162776" w:rsidRPr="00335453" w:rsidRDefault="00B031A5" w:rsidP="00162776">
      <w:pPr>
        <w:jc w:val="both"/>
        <w:rPr>
          <w:rFonts w:ascii="Times New Roman" w:hAnsi="Times New Roman"/>
        </w:rPr>
      </w:pPr>
      <w:r w:rsidRPr="00335453">
        <w:rPr>
          <w:rFonts w:ascii="Times New Roman" w:hAnsi="Times New Roman"/>
        </w:rPr>
        <w:t>Tercera. -</w:t>
      </w:r>
      <w:r w:rsidR="00162776" w:rsidRPr="00335453">
        <w:rPr>
          <w:rFonts w:ascii="Times New Roman" w:hAnsi="Times New Roman"/>
        </w:rPr>
        <w:t xml:space="preserve"> PARTIDA PRESUPUESTARIA.</w:t>
      </w:r>
    </w:p>
    <w:p w14:paraId="2A3D7796" w14:textId="77777777" w:rsidR="00162776" w:rsidRPr="00335453" w:rsidRDefault="00162776" w:rsidP="00162776">
      <w:pPr>
        <w:jc w:val="both"/>
        <w:rPr>
          <w:rFonts w:ascii="Times New Roman" w:hAnsi="Times New Roman"/>
        </w:rPr>
      </w:pPr>
    </w:p>
    <w:p w14:paraId="21A5523F" w14:textId="664D169E" w:rsidR="0028132C" w:rsidRPr="00335453" w:rsidRDefault="0028132C" w:rsidP="0028132C">
      <w:pPr>
        <w:ind w:firstLine="709"/>
        <w:jc w:val="both"/>
        <w:rPr>
          <w:rFonts w:ascii="Times New Roman" w:hAnsi="Times New Roman"/>
        </w:rPr>
      </w:pPr>
      <w:r w:rsidRPr="00335453">
        <w:rPr>
          <w:rFonts w:ascii="Times New Roman" w:hAnsi="Times New Roman"/>
        </w:rPr>
        <w:t>El Ilustre Ayuntamiento de la Villa de Ingenio, concederá subvenciones a las Asociaciones Vecinales y Colectivo</w:t>
      </w:r>
      <w:r w:rsidR="00A0178D" w:rsidRPr="00335453">
        <w:rPr>
          <w:rFonts w:ascii="Times New Roman" w:hAnsi="Times New Roman"/>
        </w:rPr>
        <w:t xml:space="preserve">s Sociales, por un importe de </w:t>
      </w:r>
      <w:r w:rsidR="00A0178D" w:rsidRPr="00335453">
        <w:rPr>
          <w:rFonts w:ascii="Times New Roman" w:hAnsi="Times New Roman"/>
          <w:b/>
        </w:rPr>
        <w:t>cincuenta mil euros (5</w:t>
      </w:r>
      <w:r w:rsidR="00002026" w:rsidRPr="00335453">
        <w:rPr>
          <w:rFonts w:ascii="Times New Roman" w:hAnsi="Times New Roman"/>
          <w:b/>
        </w:rPr>
        <w:t>0</w:t>
      </w:r>
      <w:r w:rsidRPr="00335453">
        <w:rPr>
          <w:rFonts w:ascii="Times New Roman" w:hAnsi="Times New Roman"/>
          <w:b/>
        </w:rPr>
        <w:t>.000,00 €</w:t>
      </w:r>
      <w:r w:rsidR="00A0178D" w:rsidRPr="00335453">
        <w:rPr>
          <w:rFonts w:ascii="Times New Roman" w:hAnsi="Times New Roman"/>
          <w:b/>
        </w:rPr>
        <w:t>)</w:t>
      </w:r>
      <w:r w:rsidRPr="00335453">
        <w:rPr>
          <w:rFonts w:ascii="Times New Roman" w:hAnsi="Times New Roman"/>
        </w:rPr>
        <w:t xml:space="preserve"> para la realización de las actividades previstas en las presentes bases, que se harán efectivas con cargo a la aplicación presupuestaria 9240 – 489.00 - del presupuesto de gastos del ejercicio corriente.</w:t>
      </w:r>
    </w:p>
    <w:p w14:paraId="5E50F5B4" w14:textId="77777777" w:rsidR="0028132C" w:rsidRPr="00335453" w:rsidRDefault="0028132C" w:rsidP="0028132C">
      <w:pPr>
        <w:jc w:val="both"/>
        <w:rPr>
          <w:rFonts w:ascii="Times New Roman" w:hAnsi="Times New Roman"/>
        </w:rPr>
      </w:pPr>
    </w:p>
    <w:p w14:paraId="2A3D7798" w14:textId="77777777" w:rsidR="00162776" w:rsidRPr="00335453" w:rsidRDefault="00162776" w:rsidP="00162776">
      <w:pPr>
        <w:jc w:val="both"/>
        <w:rPr>
          <w:rFonts w:ascii="Times New Roman" w:hAnsi="Times New Roman"/>
        </w:rPr>
      </w:pPr>
    </w:p>
    <w:p w14:paraId="2A3D7799" w14:textId="4D8F9601" w:rsidR="00162776" w:rsidRPr="00335453" w:rsidRDefault="00B031A5" w:rsidP="00D25E08">
      <w:pPr>
        <w:jc w:val="both"/>
        <w:rPr>
          <w:rFonts w:ascii="Times New Roman" w:hAnsi="Times New Roman"/>
        </w:rPr>
      </w:pPr>
      <w:r w:rsidRPr="00335453">
        <w:rPr>
          <w:rFonts w:ascii="Times New Roman" w:hAnsi="Times New Roman"/>
        </w:rPr>
        <w:t>Cuarta. -</w:t>
      </w:r>
      <w:r w:rsidR="00162776" w:rsidRPr="00335453">
        <w:rPr>
          <w:rFonts w:ascii="Times New Roman" w:hAnsi="Times New Roman"/>
        </w:rPr>
        <w:t xml:space="preserve"> BENEFICIARIOS.</w:t>
      </w:r>
    </w:p>
    <w:p w14:paraId="2A3D779A" w14:textId="77777777" w:rsidR="00162776" w:rsidRPr="00335453" w:rsidRDefault="00162776" w:rsidP="00D25E08">
      <w:pPr>
        <w:jc w:val="both"/>
        <w:rPr>
          <w:rFonts w:ascii="Times New Roman" w:hAnsi="Times New Roman"/>
        </w:rPr>
      </w:pPr>
    </w:p>
    <w:p w14:paraId="2A3D779B" w14:textId="3669896F" w:rsidR="00162776" w:rsidRPr="00335453" w:rsidRDefault="00162776" w:rsidP="00D25E08">
      <w:pPr>
        <w:jc w:val="both"/>
        <w:rPr>
          <w:rFonts w:ascii="Times New Roman" w:hAnsi="Times New Roman"/>
        </w:rPr>
      </w:pPr>
      <w:r w:rsidRPr="00335453">
        <w:rPr>
          <w:rFonts w:ascii="Times New Roman" w:hAnsi="Times New Roman"/>
        </w:rPr>
        <w:t xml:space="preserve">   </w:t>
      </w:r>
      <w:r w:rsidR="00A0178D" w:rsidRPr="00335453">
        <w:rPr>
          <w:rFonts w:ascii="Times New Roman" w:hAnsi="Times New Roman"/>
        </w:rPr>
        <w:tab/>
      </w:r>
      <w:r w:rsidRPr="00335453">
        <w:rPr>
          <w:rFonts w:ascii="Times New Roman" w:hAnsi="Times New Roman"/>
        </w:rPr>
        <w:t xml:space="preserve">Podrán ser beneficiarios de las subvenciones, en los términos establecidos en el artículo 11 de la Ley 38/2003, de 17 de noviembre, General de </w:t>
      </w:r>
      <w:r w:rsidR="00B031A5" w:rsidRPr="00335453">
        <w:rPr>
          <w:rFonts w:ascii="Times New Roman" w:hAnsi="Times New Roman"/>
        </w:rPr>
        <w:t>Subvenciones, y</w:t>
      </w:r>
      <w:r w:rsidRPr="00335453">
        <w:rPr>
          <w:rFonts w:ascii="Times New Roman" w:hAnsi="Times New Roman"/>
        </w:rPr>
        <w:t xml:space="preserve"> 7 de la Ordenanza General de Concesión de Subvenciones del Ayuntamiento de Ingenio, las Asociaciones Vecinales y Colectivos Sociales radicadas en el municipio de Ingenio, que realicen actividades y acciones dentro del marco de estas subvenciones.</w:t>
      </w:r>
    </w:p>
    <w:p w14:paraId="2A3D779C" w14:textId="77777777" w:rsidR="00162776" w:rsidRPr="00335453" w:rsidRDefault="00162776" w:rsidP="00D25E08">
      <w:pPr>
        <w:jc w:val="both"/>
        <w:rPr>
          <w:rFonts w:ascii="Times New Roman" w:hAnsi="Times New Roman"/>
        </w:rPr>
      </w:pPr>
    </w:p>
    <w:p w14:paraId="2A3D779D" w14:textId="09CA3F98" w:rsidR="00162776" w:rsidRPr="00335453" w:rsidRDefault="00162776" w:rsidP="00D25E08">
      <w:pPr>
        <w:jc w:val="both"/>
        <w:rPr>
          <w:rFonts w:ascii="Times New Roman" w:hAnsi="Times New Roman"/>
        </w:rPr>
      </w:pPr>
      <w:r w:rsidRPr="00335453">
        <w:rPr>
          <w:rFonts w:ascii="Times New Roman" w:hAnsi="Times New Roman"/>
        </w:rPr>
        <w:t xml:space="preserve">   No podrán ser beneficiarios de las subvenciones que otorgue el Ayuntamiento de Ingenio, las entidades en quienes concurra alguna de las circunstancias previstas en el artículo 7 de la Ordenanza General de concesión de subvenciones de este Ayuntamiento.</w:t>
      </w:r>
    </w:p>
    <w:p w14:paraId="2EF65CA6" w14:textId="3C4D0926" w:rsidR="00A0178D" w:rsidRPr="00335453" w:rsidRDefault="00A0178D" w:rsidP="00D25E08">
      <w:pPr>
        <w:jc w:val="both"/>
        <w:rPr>
          <w:rFonts w:ascii="Times New Roman" w:hAnsi="Times New Roman"/>
        </w:rPr>
      </w:pPr>
    </w:p>
    <w:p w14:paraId="45DA89BB" w14:textId="640305A3" w:rsidR="00F2323A" w:rsidRPr="00335453" w:rsidRDefault="00F2323A" w:rsidP="00162776">
      <w:pPr>
        <w:jc w:val="both"/>
        <w:rPr>
          <w:rFonts w:ascii="Times New Roman" w:hAnsi="Times New Roman"/>
        </w:rPr>
      </w:pPr>
    </w:p>
    <w:p w14:paraId="2A3D779F" w14:textId="77777777" w:rsidR="00162776" w:rsidRPr="00335453" w:rsidRDefault="00162776" w:rsidP="00D25E08">
      <w:pPr>
        <w:jc w:val="both"/>
        <w:rPr>
          <w:rFonts w:ascii="Times New Roman" w:hAnsi="Times New Roman"/>
        </w:rPr>
      </w:pPr>
      <w:r w:rsidRPr="00335453">
        <w:rPr>
          <w:rFonts w:ascii="Times New Roman" w:hAnsi="Times New Roman"/>
        </w:rPr>
        <w:t>4.1</w:t>
      </w:r>
      <w:r w:rsidRPr="00335453">
        <w:rPr>
          <w:rFonts w:ascii="Times New Roman" w:hAnsi="Times New Roman"/>
        </w:rPr>
        <w:tab/>
        <w:t>Requisitos generales:</w:t>
      </w:r>
    </w:p>
    <w:p w14:paraId="2A3D77A0" w14:textId="77777777" w:rsidR="00162776" w:rsidRPr="00335453" w:rsidRDefault="00162776" w:rsidP="00D25E08">
      <w:pPr>
        <w:jc w:val="both"/>
        <w:rPr>
          <w:rFonts w:ascii="Times New Roman" w:hAnsi="Times New Roman"/>
        </w:rPr>
      </w:pPr>
    </w:p>
    <w:p w14:paraId="2A3D77A1" w14:textId="77777777" w:rsidR="00162776" w:rsidRPr="00335453" w:rsidRDefault="00162776" w:rsidP="00D25E08">
      <w:pPr>
        <w:jc w:val="both"/>
        <w:rPr>
          <w:rFonts w:ascii="Times New Roman" w:hAnsi="Times New Roman"/>
        </w:rPr>
      </w:pPr>
      <w:r w:rsidRPr="00335453">
        <w:rPr>
          <w:rFonts w:ascii="Times New Roman" w:hAnsi="Times New Roman"/>
        </w:rPr>
        <w:t>a) No estar incurso en las circunstancias establecidas en los apartados 2 y 3 del artículo 13 de la Ley 38/2003, de 17 de noviembre, General de Subvenciones.</w:t>
      </w:r>
    </w:p>
    <w:p w14:paraId="2A3D77A2" w14:textId="77777777" w:rsidR="00162776" w:rsidRPr="00335453" w:rsidRDefault="00162776" w:rsidP="00D25E08">
      <w:pPr>
        <w:jc w:val="both"/>
        <w:rPr>
          <w:rFonts w:ascii="Times New Roman" w:hAnsi="Times New Roman"/>
        </w:rPr>
      </w:pPr>
    </w:p>
    <w:p w14:paraId="2A3D77A3" w14:textId="77777777" w:rsidR="00162776" w:rsidRPr="00335453" w:rsidRDefault="00162776" w:rsidP="00D25E08">
      <w:pPr>
        <w:jc w:val="both"/>
        <w:rPr>
          <w:rFonts w:ascii="Times New Roman" w:hAnsi="Times New Roman"/>
        </w:rPr>
      </w:pPr>
      <w:r w:rsidRPr="00335453">
        <w:rPr>
          <w:rFonts w:ascii="Times New Roman" w:hAnsi="Times New Roman"/>
        </w:rPr>
        <w:t>b) No haber recibido ayudas o subvenciones con el mismo objeto de cualquier Administración Pública que resulten incompatibles con la que se solicita.</w:t>
      </w:r>
    </w:p>
    <w:p w14:paraId="2A3D77A4" w14:textId="77777777" w:rsidR="00162776" w:rsidRPr="00335453" w:rsidRDefault="00162776" w:rsidP="00D25E08">
      <w:pPr>
        <w:jc w:val="both"/>
        <w:rPr>
          <w:rFonts w:ascii="Times New Roman" w:hAnsi="Times New Roman"/>
        </w:rPr>
      </w:pPr>
      <w:r w:rsidRPr="00335453">
        <w:rPr>
          <w:rFonts w:ascii="Times New Roman" w:hAnsi="Times New Roman"/>
        </w:rPr>
        <w:t xml:space="preserve"> </w:t>
      </w:r>
    </w:p>
    <w:p w14:paraId="2A3D77A5" w14:textId="77777777" w:rsidR="00162776" w:rsidRPr="00335453" w:rsidRDefault="00162776" w:rsidP="00D25E08">
      <w:pPr>
        <w:jc w:val="both"/>
        <w:rPr>
          <w:rFonts w:ascii="Times New Roman" w:hAnsi="Times New Roman"/>
        </w:rPr>
      </w:pPr>
      <w:r w:rsidRPr="00335453">
        <w:rPr>
          <w:rFonts w:ascii="Times New Roman" w:hAnsi="Times New Roman"/>
        </w:rPr>
        <w:lastRenderedPageBreak/>
        <w:t>c) No haber recibido subvenciones u otras atribuciones patrimoniales gratuitas de entidades privadas o particulares para el mismo destino o, en su caso, declarar el importe de las recibidas, siempre que la suma de todas ellas no supere el 100% del coste total del proyecto subvencionado.</w:t>
      </w:r>
    </w:p>
    <w:p w14:paraId="2A3D77A6" w14:textId="77777777" w:rsidR="00162776" w:rsidRPr="00335453" w:rsidRDefault="00162776" w:rsidP="00D25E08">
      <w:pPr>
        <w:jc w:val="both"/>
        <w:rPr>
          <w:rFonts w:ascii="Times New Roman" w:hAnsi="Times New Roman"/>
        </w:rPr>
      </w:pPr>
    </w:p>
    <w:p w14:paraId="2A3D77A7" w14:textId="77777777" w:rsidR="00162776" w:rsidRPr="00335453" w:rsidRDefault="00162776" w:rsidP="00D25E08">
      <w:pPr>
        <w:jc w:val="both"/>
        <w:rPr>
          <w:rFonts w:ascii="Times New Roman" w:hAnsi="Times New Roman"/>
        </w:rPr>
      </w:pPr>
      <w:r w:rsidRPr="00335453">
        <w:rPr>
          <w:rFonts w:ascii="Times New Roman" w:hAnsi="Times New Roman"/>
        </w:rPr>
        <w:t>d) Haber procedido a la justificación de las subvenciones concedidas con anterioridad por el Ayuntamiento de Ingenio, cuando hubiere estado obligado a ello.</w:t>
      </w:r>
    </w:p>
    <w:p w14:paraId="588165DF" w14:textId="2DCF661C" w:rsidR="00320B3D" w:rsidRPr="00335453" w:rsidRDefault="00320B3D" w:rsidP="00D25E08">
      <w:pPr>
        <w:jc w:val="both"/>
        <w:rPr>
          <w:rFonts w:ascii="Times New Roman" w:hAnsi="Times New Roman"/>
        </w:rPr>
      </w:pPr>
    </w:p>
    <w:p w14:paraId="2A3D77A9" w14:textId="77777777" w:rsidR="00162776" w:rsidRPr="00335453" w:rsidRDefault="00162776" w:rsidP="00D25E08">
      <w:pPr>
        <w:jc w:val="both"/>
        <w:rPr>
          <w:rFonts w:ascii="Times New Roman" w:hAnsi="Times New Roman"/>
        </w:rPr>
      </w:pPr>
      <w:r w:rsidRPr="00335453">
        <w:rPr>
          <w:rFonts w:ascii="Times New Roman" w:hAnsi="Times New Roman"/>
        </w:rPr>
        <w:t>Expresamente quedarán excluidos aquellos posibles beneficiarios que habiendo transcurridos los plazos legalmente otorgados tengan pendientes de justificar pagos de subvención concedidas con anterioridad por el Ayuntamiento de Ingenio.</w:t>
      </w:r>
    </w:p>
    <w:p w14:paraId="2A3D77AA" w14:textId="77777777" w:rsidR="00162776" w:rsidRPr="00335453" w:rsidRDefault="00162776" w:rsidP="00D25E08">
      <w:pPr>
        <w:jc w:val="both"/>
        <w:rPr>
          <w:rFonts w:ascii="Times New Roman" w:hAnsi="Times New Roman"/>
        </w:rPr>
      </w:pPr>
    </w:p>
    <w:p w14:paraId="2A3D77AB" w14:textId="67AFEE3B" w:rsidR="00162776" w:rsidRPr="00335453" w:rsidRDefault="00162776" w:rsidP="00D25E08">
      <w:pPr>
        <w:jc w:val="both"/>
        <w:rPr>
          <w:rFonts w:ascii="Times New Roman" w:hAnsi="Times New Roman"/>
        </w:rPr>
      </w:pPr>
      <w:r w:rsidRPr="00335453">
        <w:rPr>
          <w:rFonts w:ascii="Times New Roman" w:hAnsi="Times New Roman"/>
        </w:rPr>
        <w:t>e) Estar al corriente de sus obligaciones tributarias</w:t>
      </w:r>
      <w:r w:rsidR="00891822" w:rsidRPr="00335453">
        <w:rPr>
          <w:rFonts w:ascii="Times New Roman" w:hAnsi="Times New Roman"/>
        </w:rPr>
        <w:t xml:space="preserve"> estatales, autonómicas, municipales</w:t>
      </w:r>
      <w:r w:rsidRPr="00335453">
        <w:rPr>
          <w:rFonts w:ascii="Times New Roman" w:hAnsi="Times New Roman"/>
        </w:rPr>
        <w:t xml:space="preserve"> y con la Seguridad Social.</w:t>
      </w:r>
    </w:p>
    <w:p w14:paraId="2A3D77AC" w14:textId="77777777" w:rsidR="00162776" w:rsidRPr="00335453" w:rsidRDefault="00162776" w:rsidP="00D25E08">
      <w:pPr>
        <w:jc w:val="both"/>
        <w:rPr>
          <w:rFonts w:ascii="Times New Roman" w:hAnsi="Times New Roman"/>
        </w:rPr>
      </w:pPr>
    </w:p>
    <w:p w14:paraId="2A3D77AD" w14:textId="77777777" w:rsidR="00162776" w:rsidRPr="00335453" w:rsidRDefault="00162776" w:rsidP="00D25E08">
      <w:pPr>
        <w:jc w:val="both"/>
        <w:rPr>
          <w:rFonts w:ascii="Times New Roman" w:hAnsi="Times New Roman"/>
        </w:rPr>
      </w:pPr>
      <w:r w:rsidRPr="00335453">
        <w:rPr>
          <w:rFonts w:ascii="Times New Roman" w:hAnsi="Times New Roman"/>
        </w:rPr>
        <w:t>4.2. Requisitos específicos:</w:t>
      </w:r>
    </w:p>
    <w:p w14:paraId="2A3D77AE" w14:textId="77777777" w:rsidR="00162776" w:rsidRPr="00335453" w:rsidRDefault="00162776" w:rsidP="00D25E08">
      <w:pPr>
        <w:jc w:val="both"/>
        <w:rPr>
          <w:rFonts w:ascii="Times New Roman" w:hAnsi="Times New Roman"/>
        </w:rPr>
      </w:pPr>
    </w:p>
    <w:p w14:paraId="2A3D77AF" w14:textId="4A911155" w:rsidR="00162776" w:rsidRPr="00335453" w:rsidRDefault="00162776" w:rsidP="00A0178D">
      <w:pPr>
        <w:ind w:firstLine="709"/>
        <w:jc w:val="both"/>
        <w:rPr>
          <w:rFonts w:ascii="Times New Roman" w:hAnsi="Times New Roman"/>
        </w:rPr>
      </w:pPr>
      <w:r w:rsidRPr="00335453">
        <w:rPr>
          <w:rFonts w:ascii="Times New Roman" w:hAnsi="Times New Roman"/>
        </w:rPr>
        <w:t>Las Asociaciones vecinales</w:t>
      </w:r>
      <w:r w:rsidR="008D33DC" w:rsidRPr="00335453">
        <w:rPr>
          <w:rFonts w:ascii="Times New Roman" w:hAnsi="Times New Roman"/>
        </w:rPr>
        <w:t xml:space="preserve"> y colectivos sociales</w:t>
      </w:r>
      <w:r w:rsidRPr="00335453">
        <w:rPr>
          <w:rFonts w:ascii="Times New Roman" w:hAnsi="Times New Roman"/>
        </w:rPr>
        <w:t xml:space="preserve"> que soliciten sub</w:t>
      </w:r>
      <w:r w:rsidR="00E15B4B" w:rsidRPr="00335453">
        <w:rPr>
          <w:rFonts w:ascii="Times New Roman" w:hAnsi="Times New Roman"/>
        </w:rPr>
        <w:t xml:space="preserve">vención deberán estar inscritas </w:t>
      </w:r>
      <w:r w:rsidR="00CA4451" w:rsidRPr="00335453">
        <w:rPr>
          <w:rFonts w:ascii="Times New Roman" w:hAnsi="Times New Roman"/>
        </w:rPr>
        <w:t>en</w:t>
      </w:r>
      <w:r w:rsidRPr="00335453">
        <w:rPr>
          <w:rFonts w:ascii="Times New Roman" w:hAnsi="Times New Roman"/>
        </w:rPr>
        <w:t xml:space="preserve"> el Registro Canario de Asociaciones del Gobierno de Canarias y en el Registro Municipal de Asociaciones, en el momento de presentar su solicitud, así como tener todos los datos inscritos actualizados, requisito que se acreditará mediante informe del Departamento responsable del Registro Municipal de Asociaciones a petición del Á</w:t>
      </w:r>
      <w:r w:rsidR="00936C6C" w:rsidRPr="00335453">
        <w:rPr>
          <w:rFonts w:ascii="Times New Roman" w:hAnsi="Times New Roman"/>
        </w:rPr>
        <w:t>rea de Participación Ciudadana.</w:t>
      </w:r>
    </w:p>
    <w:p w14:paraId="2A3D77B0" w14:textId="77777777" w:rsidR="00162776" w:rsidRPr="00335453" w:rsidRDefault="00162776" w:rsidP="00D25E08">
      <w:pPr>
        <w:jc w:val="both"/>
        <w:rPr>
          <w:rFonts w:ascii="Times New Roman" w:hAnsi="Times New Roman"/>
        </w:rPr>
      </w:pPr>
    </w:p>
    <w:p w14:paraId="2A3D77B1" w14:textId="77777777" w:rsidR="00162776" w:rsidRPr="00335453" w:rsidRDefault="00162776" w:rsidP="00A0178D">
      <w:pPr>
        <w:ind w:firstLine="709"/>
        <w:jc w:val="both"/>
        <w:rPr>
          <w:rFonts w:ascii="Times New Roman" w:hAnsi="Times New Roman"/>
        </w:rPr>
      </w:pPr>
      <w:r w:rsidRPr="00335453">
        <w:rPr>
          <w:rFonts w:ascii="Times New Roman" w:hAnsi="Times New Roman"/>
        </w:rPr>
        <w:t>El modelo de solicitud contempla la autorización por los interesados para que el órgano gestor recabe dicha información, por lo que la obtención de la acreditación por esta vía sustituirá la aportación de los mismos por el interesado.</w:t>
      </w:r>
    </w:p>
    <w:p w14:paraId="2A3D77B2" w14:textId="77777777" w:rsidR="00162776" w:rsidRPr="00335453" w:rsidRDefault="00162776" w:rsidP="00D25E08">
      <w:pPr>
        <w:jc w:val="both"/>
        <w:rPr>
          <w:rFonts w:ascii="Times New Roman" w:hAnsi="Times New Roman"/>
        </w:rPr>
      </w:pPr>
    </w:p>
    <w:p w14:paraId="2A3D77B3" w14:textId="7F2B8767" w:rsidR="00162776" w:rsidRPr="00335453" w:rsidRDefault="00402536" w:rsidP="00D25E08">
      <w:pPr>
        <w:jc w:val="both"/>
        <w:rPr>
          <w:rFonts w:ascii="Times New Roman" w:hAnsi="Times New Roman"/>
        </w:rPr>
      </w:pPr>
      <w:r w:rsidRPr="00335453">
        <w:rPr>
          <w:rFonts w:ascii="Times New Roman" w:hAnsi="Times New Roman"/>
        </w:rPr>
        <w:t>Quinta. -</w:t>
      </w:r>
      <w:r w:rsidR="00162776" w:rsidRPr="00335453">
        <w:rPr>
          <w:rFonts w:ascii="Times New Roman" w:hAnsi="Times New Roman"/>
        </w:rPr>
        <w:t xml:space="preserve"> CUANTÍA DE LAS SUBVENCIONES Y GASTOS SUBVENCIONABLES. </w:t>
      </w:r>
    </w:p>
    <w:p w14:paraId="2A3D77B4" w14:textId="77777777" w:rsidR="00162776" w:rsidRPr="00335453" w:rsidRDefault="00162776" w:rsidP="00162776">
      <w:pPr>
        <w:jc w:val="both"/>
        <w:rPr>
          <w:rFonts w:ascii="Times New Roman" w:hAnsi="Times New Roman"/>
        </w:rPr>
      </w:pPr>
      <w:r w:rsidRPr="00335453">
        <w:rPr>
          <w:rFonts w:ascii="Times New Roman" w:hAnsi="Times New Roman"/>
        </w:rPr>
        <w:t xml:space="preserve">  </w:t>
      </w:r>
    </w:p>
    <w:p w14:paraId="2A3D77B5" w14:textId="77777777" w:rsidR="00162776" w:rsidRPr="00335453" w:rsidRDefault="00162776" w:rsidP="00162776">
      <w:pPr>
        <w:jc w:val="both"/>
        <w:rPr>
          <w:rFonts w:ascii="Times New Roman" w:hAnsi="Times New Roman"/>
        </w:rPr>
      </w:pPr>
      <w:r w:rsidRPr="00335453">
        <w:rPr>
          <w:rFonts w:ascii="Times New Roman" w:hAnsi="Times New Roman"/>
        </w:rPr>
        <w:t>A)</w:t>
      </w:r>
      <w:r w:rsidRPr="00335453">
        <w:rPr>
          <w:rFonts w:ascii="Times New Roman" w:hAnsi="Times New Roman"/>
        </w:rPr>
        <w:tab/>
        <w:t xml:space="preserve">Cuantía de las subvenciones: </w:t>
      </w:r>
    </w:p>
    <w:p w14:paraId="2A3D77B6" w14:textId="77777777" w:rsidR="00162776" w:rsidRPr="00335453" w:rsidRDefault="00162776" w:rsidP="00162776">
      <w:pPr>
        <w:jc w:val="both"/>
        <w:rPr>
          <w:rFonts w:ascii="Times New Roman" w:hAnsi="Times New Roman"/>
        </w:rPr>
      </w:pPr>
    </w:p>
    <w:p w14:paraId="2A3D77B7" w14:textId="5104ED4C" w:rsidR="00162776" w:rsidRPr="00335453" w:rsidRDefault="00162776" w:rsidP="00162776">
      <w:pPr>
        <w:jc w:val="both"/>
        <w:rPr>
          <w:rFonts w:ascii="Times New Roman" w:hAnsi="Times New Roman"/>
        </w:rPr>
      </w:pPr>
      <w:r w:rsidRPr="00335453">
        <w:rPr>
          <w:rFonts w:ascii="Times New Roman" w:hAnsi="Times New Roman"/>
        </w:rPr>
        <w:t>El import</w:t>
      </w:r>
      <w:r w:rsidR="00002026" w:rsidRPr="00335453">
        <w:rPr>
          <w:rFonts w:ascii="Times New Roman" w:hAnsi="Times New Roman"/>
        </w:rPr>
        <w:t xml:space="preserve">e total a conceder asciende a </w:t>
      </w:r>
      <w:r w:rsidR="00A0178D" w:rsidRPr="00335453">
        <w:rPr>
          <w:rFonts w:ascii="Times New Roman" w:hAnsi="Times New Roman"/>
          <w:b/>
        </w:rPr>
        <w:t>cincuenta mil euros (5</w:t>
      </w:r>
      <w:r w:rsidR="00002026" w:rsidRPr="00335453">
        <w:rPr>
          <w:rFonts w:ascii="Times New Roman" w:hAnsi="Times New Roman"/>
          <w:b/>
        </w:rPr>
        <w:t>0</w:t>
      </w:r>
      <w:r w:rsidRPr="00335453">
        <w:rPr>
          <w:rFonts w:ascii="Times New Roman" w:hAnsi="Times New Roman"/>
          <w:b/>
        </w:rPr>
        <w:t>.000 euros</w:t>
      </w:r>
      <w:r w:rsidR="00A0178D" w:rsidRPr="00335453">
        <w:rPr>
          <w:rFonts w:ascii="Times New Roman" w:hAnsi="Times New Roman"/>
          <w:b/>
        </w:rPr>
        <w:t>)</w:t>
      </w:r>
      <w:r w:rsidRPr="00335453">
        <w:rPr>
          <w:rFonts w:ascii="Times New Roman" w:hAnsi="Times New Roman"/>
          <w:b/>
        </w:rPr>
        <w:t>,</w:t>
      </w:r>
      <w:r w:rsidRPr="00335453">
        <w:rPr>
          <w:rFonts w:ascii="Times New Roman" w:hAnsi="Times New Roman"/>
        </w:rPr>
        <w:t xml:space="preserve"> los cuáles se distribuirán conforme lo establecido en las presentes bases.</w:t>
      </w:r>
    </w:p>
    <w:p w14:paraId="2A3D77B8" w14:textId="77777777" w:rsidR="00162776" w:rsidRPr="00335453" w:rsidRDefault="00162776" w:rsidP="00162776">
      <w:pPr>
        <w:jc w:val="both"/>
        <w:rPr>
          <w:rFonts w:ascii="Times New Roman" w:hAnsi="Times New Roman"/>
        </w:rPr>
      </w:pPr>
    </w:p>
    <w:p w14:paraId="2A3D77B9" w14:textId="6F9BE33F" w:rsidR="00162776" w:rsidRPr="00335453" w:rsidRDefault="00162776" w:rsidP="00162776">
      <w:pPr>
        <w:jc w:val="both"/>
        <w:rPr>
          <w:rFonts w:ascii="Times New Roman" w:hAnsi="Times New Roman"/>
        </w:rPr>
      </w:pPr>
      <w:r w:rsidRPr="00335453">
        <w:rPr>
          <w:rFonts w:ascii="Times New Roman" w:hAnsi="Times New Roman"/>
        </w:rPr>
        <w:t>B)</w:t>
      </w:r>
      <w:r w:rsidRPr="00335453">
        <w:rPr>
          <w:rFonts w:ascii="Times New Roman" w:hAnsi="Times New Roman"/>
        </w:rPr>
        <w:tab/>
        <w:t xml:space="preserve">Criterios Valorativos: </w:t>
      </w:r>
    </w:p>
    <w:p w14:paraId="4A69D91A" w14:textId="59BAA5F7" w:rsidR="00183863" w:rsidRPr="00335453" w:rsidRDefault="00183863" w:rsidP="00162776">
      <w:pPr>
        <w:jc w:val="both"/>
        <w:rPr>
          <w:rFonts w:ascii="Times New Roman" w:hAnsi="Times New Roman"/>
        </w:rPr>
      </w:pPr>
    </w:p>
    <w:p w14:paraId="687DE7AB" w14:textId="4135BC69" w:rsidR="00183863" w:rsidRPr="00335453" w:rsidRDefault="00183863" w:rsidP="00183863">
      <w:pPr>
        <w:pStyle w:val="Prrafodelista"/>
        <w:numPr>
          <w:ilvl w:val="0"/>
          <w:numId w:val="23"/>
        </w:numPr>
        <w:jc w:val="both"/>
        <w:rPr>
          <w:rFonts w:ascii="Times New Roman" w:hAnsi="Times New Roman"/>
        </w:rPr>
      </w:pPr>
      <w:r w:rsidRPr="00335453">
        <w:rPr>
          <w:rFonts w:ascii="Times New Roman" w:hAnsi="Times New Roman"/>
        </w:rPr>
        <w:t>Gastos corrientes:</w:t>
      </w:r>
    </w:p>
    <w:p w14:paraId="2A3D77BA" w14:textId="77777777" w:rsidR="00162776" w:rsidRPr="00335453" w:rsidRDefault="00162776" w:rsidP="00162776">
      <w:pPr>
        <w:jc w:val="both"/>
        <w:rPr>
          <w:rFonts w:ascii="Times New Roman" w:hAnsi="Times New Roman"/>
        </w:rPr>
      </w:pPr>
    </w:p>
    <w:p w14:paraId="2A3D77BB" w14:textId="21D57F83" w:rsidR="00162776" w:rsidRPr="00335453" w:rsidRDefault="00162776" w:rsidP="00162776">
      <w:pPr>
        <w:jc w:val="both"/>
        <w:rPr>
          <w:rFonts w:ascii="Times New Roman" w:hAnsi="Times New Roman"/>
        </w:rPr>
      </w:pPr>
      <w:r w:rsidRPr="00335453">
        <w:rPr>
          <w:rFonts w:ascii="Times New Roman" w:hAnsi="Times New Roman"/>
        </w:rPr>
        <w:t xml:space="preserve">Los criterios valorativos para la adjudicación de subvenciones y la determinación de su cuantía se efectuarán conforme a la </w:t>
      </w:r>
      <w:r w:rsidR="00402536" w:rsidRPr="00335453">
        <w:rPr>
          <w:rFonts w:ascii="Times New Roman" w:hAnsi="Times New Roman"/>
        </w:rPr>
        <w:t>fórmula y</w:t>
      </w:r>
      <w:r w:rsidRPr="00335453">
        <w:rPr>
          <w:rFonts w:ascii="Times New Roman" w:hAnsi="Times New Roman"/>
        </w:rPr>
        <w:t xml:space="preserve"> puntuación que a continuación se indica</w:t>
      </w:r>
      <w:r w:rsidR="005408F6" w:rsidRPr="00335453">
        <w:rPr>
          <w:rFonts w:ascii="Times New Roman" w:hAnsi="Times New Roman"/>
        </w:rPr>
        <w:t xml:space="preserve"> para el apartad</w:t>
      </w:r>
      <w:r w:rsidR="00183863" w:rsidRPr="00335453">
        <w:rPr>
          <w:rFonts w:ascii="Times New Roman" w:hAnsi="Times New Roman"/>
        </w:rPr>
        <w:t>o:</w:t>
      </w:r>
    </w:p>
    <w:p w14:paraId="168994FE" w14:textId="77777777" w:rsidR="009242CC" w:rsidRPr="00335453" w:rsidRDefault="009242CC" w:rsidP="00162776">
      <w:pPr>
        <w:jc w:val="both"/>
        <w:rPr>
          <w:rFonts w:ascii="Times New Roman" w:hAnsi="Times New Roman"/>
          <w:b/>
        </w:rPr>
      </w:pPr>
    </w:p>
    <w:p w14:paraId="2A3D77BC" w14:textId="77777777" w:rsidR="00162776" w:rsidRPr="00335453" w:rsidRDefault="00162776" w:rsidP="00162776">
      <w:pPr>
        <w:jc w:val="both"/>
        <w:rPr>
          <w:rFonts w:ascii="Times New Roman" w:hAnsi="Times New Roman"/>
          <w:b/>
        </w:rPr>
      </w:pPr>
    </w:p>
    <w:p w14:paraId="2A3D77BD" w14:textId="35D40637" w:rsidR="00162776" w:rsidRPr="00335453" w:rsidRDefault="00A45852" w:rsidP="00162776">
      <w:pPr>
        <w:jc w:val="both"/>
        <w:rPr>
          <w:rFonts w:ascii="Times New Roman" w:hAnsi="Times New Roman"/>
        </w:rPr>
      </w:pPr>
      <w:r w:rsidRPr="00335453">
        <w:rPr>
          <w:rFonts w:ascii="Times New Roman" w:hAnsi="Times New Roman"/>
        </w:rPr>
        <w:t>1.1.</w:t>
      </w:r>
      <w:r w:rsidR="00162776" w:rsidRPr="00335453">
        <w:rPr>
          <w:rFonts w:ascii="Times New Roman" w:hAnsi="Times New Roman"/>
        </w:rPr>
        <w:tab/>
        <w:t>Fórmula:</w:t>
      </w:r>
    </w:p>
    <w:p w14:paraId="2A3D77BE" w14:textId="77777777" w:rsidR="00162776" w:rsidRPr="00335453" w:rsidRDefault="00162776" w:rsidP="00162776">
      <w:pPr>
        <w:jc w:val="both"/>
        <w:rPr>
          <w:rFonts w:ascii="Times New Roman" w:hAnsi="Times New Roman"/>
        </w:rPr>
      </w:pPr>
    </w:p>
    <w:p w14:paraId="2A3D77BF" w14:textId="26F67390" w:rsidR="00162776" w:rsidRPr="00335453" w:rsidRDefault="00162776" w:rsidP="00162776">
      <w:pPr>
        <w:jc w:val="both"/>
        <w:rPr>
          <w:rFonts w:ascii="Times New Roman" w:hAnsi="Times New Roman"/>
        </w:rPr>
      </w:pPr>
      <w:r w:rsidRPr="00335453">
        <w:rPr>
          <w:rFonts w:ascii="Times New Roman" w:hAnsi="Times New Roman"/>
        </w:rPr>
        <w:t>Aportación económica= (Total de puntos del Colectivo/Total de t</w:t>
      </w:r>
      <w:r w:rsidR="00A0178D" w:rsidRPr="00335453">
        <w:rPr>
          <w:rFonts w:ascii="Times New Roman" w:hAnsi="Times New Roman"/>
        </w:rPr>
        <w:t>odos los Colectivos) * 5</w:t>
      </w:r>
      <w:r w:rsidR="00002026" w:rsidRPr="00335453">
        <w:rPr>
          <w:rFonts w:ascii="Times New Roman" w:hAnsi="Times New Roman"/>
        </w:rPr>
        <w:t>0</w:t>
      </w:r>
      <w:r w:rsidR="008D33DC" w:rsidRPr="00335453">
        <w:rPr>
          <w:rFonts w:ascii="Times New Roman" w:hAnsi="Times New Roman"/>
        </w:rPr>
        <w:t>.0</w:t>
      </w:r>
      <w:r w:rsidR="005408F6" w:rsidRPr="00335453">
        <w:rPr>
          <w:rFonts w:ascii="Times New Roman" w:hAnsi="Times New Roman"/>
        </w:rPr>
        <w:t xml:space="preserve">00,00 </w:t>
      </w:r>
      <w:r w:rsidRPr="00335453">
        <w:rPr>
          <w:rFonts w:ascii="Times New Roman" w:hAnsi="Times New Roman"/>
        </w:rPr>
        <w:t>€</w:t>
      </w:r>
    </w:p>
    <w:p w14:paraId="2A3D77C0" w14:textId="388D0632" w:rsidR="00162776" w:rsidRPr="00335453" w:rsidRDefault="00162776" w:rsidP="00162776">
      <w:pPr>
        <w:jc w:val="both"/>
        <w:rPr>
          <w:rFonts w:ascii="Times New Roman" w:hAnsi="Times New Roman"/>
        </w:rPr>
      </w:pPr>
    </w:p>
    <w:p w14:paraId="25D35F07" w14:textId="32ED1AD6" w:rsidR="00EE4317" w:rsidRPr="00335453" w:rsidRDefault="00EE4317" w:rsidP="00162776">
      <w:pPr>
        <w:jc w:val="both"/>
        <w:rPr>
          <w:rFonts w:ascii="Times New Roman" w:hAnsi="Times New Roman"/>
        </w:rPr>
      </w:pPr>
    </w:p>
    <w:p w14:paraId="2A3D77C1" w14:textId="3F13369D" w:rsidR="00162776" w:rsidRPr="00335453" w:rsidRDefault="00162776" w:rsidP="001F4F37">
      <w:pPr>
        <w:pStyle w:val="Prrafodelista"/>
        <w:numPr>
          <w:ilvl w:val="1"/>
          <w:numId w:val="23"/>
        </w:numPr>
        <w:jc w:val="both"/>
        <w:rPr>
          <w:rFonts w:ascii="Times New Roman" w:hAnsi="Times New Roman"/>
        </w:rPr>
      </w:pPr>
      <w:r w:rsidRPr="00335453">
        <w:rPr>
          <w:rFonts w:ascii="Times New Roman" w:hAnsi="Times New Roman"/>
        </w:rPr>
        <w:t>Gastos Subvencionables, Puntuación:</w:t>
      </w:r>
      <w:r w:rsidR="00436AB6" w:rsidRPr="00335453">
        <w:rPr>
          <w:rFonts w:ascii="Times New Roman" w:hAnsi="Times New Roman"/>
        </w:rPr>
        <w:t xml:space="preserve"> (6</w:t>
      </w:r>
      <w:r w:rsidR="000F4B68" w:rsidRPr="00335453">
        <w:rPr>
          <w:rFonts w:ascii="Times New Roman" w:hAnsi="Times New Roman"/>
        </w:rPr>
        <w:t>0 puntos)</w:t>
      </w:r>
    </w:p>
    <w:p w14:paraId="1D5109B6" w14:textId="5C36B482" w:rsidR="00EE4317" w:rsidRPr="00335453" w:rsidRDefault="00EE4317" w:rsidP="001F4F37">
      <w:pPr>
        <w:jc w:val="both"/>
        <w:rPr>
          <w:rFonts w:ascii="Times New Roman" w:hAnsi="Times New Roman"/>
        </w:rPr>
      </w:pPr>
    </w:p>
    <w:p w14:paraId="49C4BABF" w14:textId="58D20F73" w:rsidR="00A0178D" w:rsidRPr="00335453" w:rsidRDefault="00EE4317" w:rsidP="00A0178D">
      <w:pPr>
        <w:pStyle w:val="Prrafodelista"/>
        <w:numPr>
          <w:ilvl w:val="0"/>
          <w:numId w:val="26"/>
        </w:numPr>
        <w:pBdr>
          <w:bottom w:val="single" w:sz="4" w:space="1" w:color="auto"/>
        </w:pBdr>
        <w:jc w:val="both"/>
        <w:rPr>
          <w:rFonts w:ascii="Times New Roman" w:hAnsi="Times New Roman"/>
        </w:rPr>
      </w:pPr>
      <w:r w:rsidRPr="00335453">
        <w:rPr>
          <w:rFonts w:ascii="Times New Roman" w:hAnsi="Times New Roman"/>
        </w:rPr>
        <w:t>Actuaciones/Actividades que promuevan acciones en el cumplimiento de los Objetivos de Desarrollo Sostenib</w:t>
      </w:r>
      <w:r w:rsidR="00936C6C" w:rsidRPr="00335453">
        <w:rPr>
          <w:rFonts w:ascii="Times New Roman" w:hAnsi="Times New Roman"/>
        </w:rPr>
        <w:t>le de la Agenda 2030 (2</w:t>
      </w:r>
      <w:r w:rsidR="001F4F37" w:rsidRPr="00335453">
        <w:rPr>
          <w:rFonts w:ascii="Times New Roman" w:hAnsi="Times New Roman"/>
        </w:rPr>
        <w:t xml:space="preserve"> puntos).</w:t>
      </w:r>
    </w:p>
    <w:p w14:paraId="61A50AB0" w14:textId="77777777" w:rsidR="00A0178D" w:rsidRPr="00335453" w:rsidRDefault="00A0178D" w:rsidP="00A0178D">
      <w:pPr>
        <w:pStyle w:val="Prrafodelista"/>
        <w:pBdr>
          <w:bottom w:val="single" w:sz="4" w:space="1" w:color="auto"/>
        </w:pBdr>
        <w:jc w:val="both"/>
        <w:rPr>
          <w:rFonts w:ascii="Times New Roman" w:hAnsi="Times New Roman"/>
        </w:rPr>
      </w:pPr>
    </w:p>
    <w:p w14:paraId="5FE7AA54" w14:textId="225D3199" w:rsidR="00EE4317" w:rsidRPr="00335453" w:rsidRDefault="00EE4317" w:rsidP="001F4F37">
      <w:pPr>
        <w:pStyle w:val="Prrafodelista"/>
        <w:numPr>
          <w:ilvl w:val="0"/>
          <w:numId w:val="28"/>
        </w:numPr>
        <w:pBdr>
          <w:bottom w:val="single" w:sz="4" w:space="1" w:color="auto"/>
        </w:pBdr>
        <w:jc w:val="both"/>
        <w:rPr>
          <w:rFonts w:ascii="Times New Roman" w:hAnsi="Times New Roman"/>
        </w:rPr>
      </w:pPr>
      <w:r w:rsidRPr="00335453">
        <w:rPr>
          <w:rFonts w:ascii="Times New Roman" w:hAnsi="Times New Roman"/>
        </w:rPr>
        <w:t>Se valorará un máximo de 5 activid</w:t>
      </w:r>
      <w:r w:rsidR="00936C6C" w:rsidRPr="00335453">
        <w:rPr>
          <w:rFonts w:ascii="Times New Roman" w:hAnsi="Times New Roman"/>
        </w:rPr>
        <w:t xml:space="preserve">ades (alcanzando un total de 10 </w:t>
      </w:r>
      <w:r w:rsidRPr="00335453">
        <w:rPr>
          <w:rFonts w:ascii="Times New Roman" w:hAnsi="Times New Roman"/>
        </w:rPr>
        <w:t xml:space="preserve">puntos), donde tendrán que justificar brevemente </w:t>
      </w:r>
      <w:r w:rsidR="001F4F37" w:rsidRPr="00335453">
        <w:rPr>
          <w:rFonts w:ascii="Times New Roman" w:hAnsi="Times New Roman"/>
        </w:rPr>
        <w:t xml:space="preserve">la relación que existe entre la actividad a realizar y el/los </w:t>
      </w:r>
      <w:r w:rsidRPr="00335453">
        <w:rPr>
          <w:rFonts w:ascii="Times New Roman" w:hAnsi="Times New Roman"/>
        </w:rPr>
        <w:t>ODS elegido para</w:t>
      </w:r>
      <w:r w:rsidR="001F4F37" w:rsidRPr="00335453">
        <w:rPr>
          <w:rFonts w:ascii="Times New Roman" w:hAnsi="Times New Roman"/>
        </w:rPr>
        <w:t xml:space="preserve"> la realización de la misma. </w:t>
      </w:r>
    </w:p>
    <w:p w14:paraId="18854736" w14:textId="1C23315F" w:rsidR="00EE4317" w:rsidRPr="00335453" w:rsidRDefault="00EE4317" w:rsidP="001F4F37">
      <w:pPr>
        <w:jc w:val="both"/>
        <w:rPr>
          <w:rFonts w:ascii="Times New Roman" w:hAnsi="Times New Roman"/>
        </w:rPr>
      </w:pPr>
    </w:p>
    <w:p w14:paraId="65EBC6F2" w14:textId="77777777" w:rsidR="00EE4317" w:rsidRPr="00335453" w:rsidRDefault="00EE4317" w:rsidP="001F4F37">
      <w:pPr>
        <w:pStyle w:val="Prrafodelista"/>
        <w:ind w:left="1080"/>
        <w:jc w:val="both"/>
        <w:rPr>
          <w:rFonts w:ascii="Times New Roman" w:hAnsi="Times New Roman"/>
        </w:rPr>
      </w:pPr>
    </w:p>
    <w:p w14:paraId="2ABF2DAD" w14:textId="524538C0" w:rsidR="00EE4317" w:rsidRPr="00335453" w:rsidRDefault="00EE4317" w:rsidP="001F4F37">
      <w:pPr>
        <w:pStyle w:val="Prrafodelista"/>
        <w:numPr>
          <w:ilvl w:val="0"/>
          <w:numId w:val="26"/>
        </w:numPr>
        <w:jc w:val="both"/>
        <w:rPr>
          <w:rFonts w:ascii="Times New Roman" w:hAnsi="Times New Roman"/>
        </w:rPr>
      </w:pPr>
      <w:r w:rsidRPr="00335453">
        <w:rPr>
          <w:rFonts w:ascii="Times New Roman" w:hAnsi="Times New Roman"/>
        </w:rPr>
        <w:lastRenderedPageBreak/>
        <w:t xml:space="preserve">Realización de proyectos que promocionen el movimiento asociativo vecinal y la participación de la ciudadanía, </w:t>
      </w:r>
      <w:r w:rsidR="00507877" w:rsidRPr="00335453">
        <w:rPr>
          <w:rFonts w:ascii="Times New Roman" w:hAnsi="Times New Roman"/>
        </w:rPr>
        <w:t>(2</w:t>
      </w:r>
      <w:r w:rsidRPr="00335453">
        <w:rPr>
          <w:rFonts w:ascii="Times New Roman" w:hAnsi="Times New Roman"/>
        </w:rPr>
        <w:t xml:space="preserve"> puntos).</w:t>
      </w:r>
    </w:p>
    <w:p w14:paraId="7557E815" w14:textId="05020C32" w:rsidR="00E31207" w:rsidRPr="00335453" w:rsidRDefault="00507877" w:rsidP="00E31207">
      <w:pPr>
        <w:pStyle w:val="Textocomentario"/>
        <w:jc w:val="both"/>
        <w:rPr>
          <w:rFonts w:ascii="Times New Roman" w:hAnsi="Times New Roman"/>
        </w:rPr>
      </w:pPr>
      <w:r w:rsidRPr="00335453">
        <w:rPr>
          <w:rFonts w:ascii="Times New Roman" w:hAnsi="Times New Roman"/>
        </w:rPr>
        <w:t>Se valorará un máximo de 5 actividades (alcanzando un total de 10 puntos) justificando el tipo de actividad a desarrollar o aquella actividad en la que va a colaborar o ya ha colaborad</w:t>
      </w:r>
      <w:r w:rsidR="00E31207">
        <w:rPr>
          <w:rFonts w:ascii="Times New Roman" w:hAnsi="Times New Roman"/>
        </w:rPr>
        <w:t xml:space="preserve">o en el momento de la solicitud, ya sea con la administración municipal o en </w:t>
      </w:r>
      <w:r w:rsidR="00E31207" w:rsidRPr="00E31207">
        <w:rPr>
          <w:rFonts w:ascii="Times New Roman" w:hAnsi="Times New Roman"/>
        </w:rPr>
        <w:t>coordinación con otros colectivos y entidades del municipio.</w:t>
      </w:r>
    </w:p>
    <w:p w14:paraId="4785605B" w14:textId="4C1C50E3" w:rsidR="00507877" w:rsidRPr="00335453" w:rsidRDefault="00507877" w:rsidP="00E31207">
      <w:pPr>
        <w:pStyle w:val="Prrafodelista"/>
        <w:ind w:left="1080"/>
        <w:jc w:val="both"/>
        <w:rPr>
          <w:rFonts w:ascii="Times New Roman" w:hAnsi="Times New Roman"/>
        </w:rPr>
      </w:pPr>
    </w:p>
    <w:p w14:paraId="3B4E11DD" w14:textId="7D840CD5" w:rsidR="00507877" w:rsidRPr="00335453" w:rsidRDefault="00507877" w:rsidP="00936C6C">
      <w:pPr>
        <w:jc w:val="both"/>
        <w:rPr>
          <w:rFonts w:ascii="Times New Roman" w:hAnsi="Times New Roman"/>
        </w:rPr>
      </w:pPr>
    </w:p>
    <w:p w14:paraId="22E2D0AC" w14:textId="21318EC9" w:rsidR="00936C6C" w:rsidRPr="00E31207" w:rsidRDefault="00936C6C" w:rsidP="00E31207">
      <w:pPr>
        <w:pStyle w:val="Textocomentario"/>
        <w:jc w:val="both"/>
        <w:rPr>
          <w:rFonts w:ascii="Times New Roman" w:hAnsi="Times New Roman"/>
        </w:rPr>
      </w:pPr>
      <w:r w:rsidRPr="00335453">
        <w:rPr>
          <w:rFonts w:ascii="Times New Roman" w:hAnsi="Times New Roman"/>
        </w:rPr>
        <w:t>Colaboración del colectivo en actividades promovidas por el Ayun</w:t>
      </w:r>
      <w:r w:rsidR="00436AB6" w:rsidRPr="00335453">
        <w:rPr>
          <w:rFonts w:ascii="Times New Roman" w:hAnsi="Times New Roman"/>
        </w:rPr>
        <w:t xml:space="preserve">tamiento de Ingenio a través de </w:t>
      </w:r>
      <w:r w:rsidRPr="00335453">
        <w:rPr>
          <w:rFonts w:ascii="Times New Roman" w:hAnsi="Times New Roman"/>
        </w:rPr>
        <w:t xml:space="preserve">las diferentes concejalías, </w:t>
      </w:r>
      <w:r w:rsidR="00E31207" w:rsidRPr="00E31207">
        <w:rPr>
          <w:rFonts w:ascii="Times New Roman" w:hAnsi="Times New Roman"/>
        </w:rPr>
        <w:t>así como colaboración y coordinación con otros colec</w:t>
      </w:r>
      <w:r w:rsidR="00E31207">
        <w:rPr>
          <w:rFonts w:ascii="Times New Roman" w:hAnsi="Times New Roman"/>
        </w:rPr>
        <w:t xml:space="preserve">tivos y entidades del municipio </w:t>
      </w:r>
      <w:r w:rsidRPr="00E31207">
        <w:rPr>
          <w:rFonts w:ascii="Times New Roman" w:hAnsi="Times New Roman"/>
        </w:rPr>
        <w:t>(1 punto).</w:t>
      </w:r>
    </w:p>
    <w:p w14:paraId="3375DDB6" w14:textId="6D04304D" w:rsidR="00436AB6" w:rsidRPr="00335453" w:rsidRDefault="00436AB6" w:rsidP="00436AB6">
      <w:pPr>
        <w:pStyle w:val="Prrafodelista"/>
        <w:jc w:val="both"/>
        <w:rPr>
          <w:rFonts w:ascii="Times New Roman" w:hAnsi="Times New Roman"/>
        </w:rPr>
      </w:pPr>
      <w:r w:rsidRPr="00335453">
        <w:rPr>
          <w:rFonts w:ascii="Times New Roman" w:hAnsi="Times New Roman"/>
        </w:rPr>
        <w:t>*</w:t>
      </w:r>
      <w:r w:rsidR="00E31207">
        <w:rPr>
          <w:rFonts w:ascii="Times New Roman" w:hAnsi="Times New Roman"/>
        </w:rPr>
        <w:t xml:space="preserve"> Se valorará un máximo de 15</w:t>
      </w:r>
      <w:r w:rsidRPr="00335453">
        <w:rPr>
          <w:rFonts w:ascii="Times New Roman" w:hAnsi="Times New Roman"/>
        </w:rPr>
        <w:t xml:space="preserve"> activi</w:t>
      </w:r>
      <w:r w:rsidR="00E31207">
        <w:rPr>
          <w:rFonts w:ascii="Times New Roman" w:hAnsi="Times New Roman"/>
        </w:rPr>
        <w:t>dades (alcanzando un total de 15</w:t>
      </w:r>
      <w:r w:rsidRPr="00335453">
        <w:rPr>
          <w:rFonts w:ascii="Times New Roman" w:hAnsi="Times New Roman"/>
        </w:rPr>
        <w:t xml:space="preserve"> puntos) justificando el tipo de actividad a desarrollar o aquella actividad en la que va a colaborar o ya ha colaborado en el momento de la solicitud.</w:t>
      </w:r>
    </w:p>
    <w:p w14:paraId="4BC759E5" w14:textId="77777777" w:rsidR="00436AB6" w:rsidRPr="00335453" w:rsidRDefault="00436AB6" w:rsidP="00436AB6">
      <w:pPr>
        <w:pStyle w:val="Prrafodelista"/>
        <w:jc w:val="both"/>
        <w:rPr>
          <w:rFonts w:ascii="Times New Roman" w:hAnsi="Times New Roman"/>
        </w:rPr>
      </w:pPr>
    </w:p>
    <w:p w14:paraId="39D08AAC" w14:textId="77777777" w:rsidR="00436AB6" w:rsidRPr="00335453" w:rsidRDefault="00436AB6" w:rsidP="00436AB6">
      <w:pPr>
        <w:pStyle w:val="Prrafodelista"/>
        <w:jc w:val="both"/>
        <w:rPr>
          <w:rFonts w:ascii="Times New Roman" w:hAnsi="Times New Roman"/>
        </w:rPr>
      </w:pPr>
      <w:r w:rsidRPr="00335453">
        <w:rPr>
          <w:rFonts w:ascii="Times New Roman" w:hAnsi="Times New Roman"/>
        </w:rPr>
        <w:t xml:space="preserve">(Se considera </w:t>
      </w:r>
      <w:r w:rsidRPr="00335453">
        <w:rPr>
          <w:rFonts w:ascii="Times New Roman" w:hAnsi="Times New Roman"/>
          <w:b/>
        </w:rPr>
        <w:t>Colaborar</w:t>
      </w:r>
      <w:r w:rsidRPr="00335453">
        <w:rPr>
          <w:rFonts w:ascii="Times New Roman" w:hAnsi="Times New Roman"/>
        </w:rPr>
        <w:t xml:space="preserve"> cuando aportan ya sea con esfuerzo, recursos o conocimientos para el logro de dicha actividad, contribuyendo al desarrollo de la misma).</w:t>
      </w:r>
    </w:p>
    <w:p w14:paraId="5537EAA8" w14:textId="77777777" w:rsidR="00436AB6" w:rsidRPr="00335453" w:rsidRDefault="00436AB6" w:rsidP="00436AB6">
      <w:pPr>
        <w:pStyle w:val="Prrafodelista"/>
        <w:jc w:val="both"/>
        <w:rPr>
          <w:rFonts w:ascii="Times New Roman" w:hAnsi="Times New Roman"/>
        </w:rPr>
      </w:pPr>
    </w:p>
    <w:p w14:paraId="51836F91" w14:textId="670D2D66" w:rsidR="008404B0" w:rsidRPr="00335453" w:rsidRDefault="00936C6C" w:rsidP="00E31207">
      <w:pPr>
        <w:pStyle w:val="Prrafodelista"/>
        <w:numPr>
          <w:ilvl w:val="0"/>
          <w:numId w:val="30"/>
        </w:numPr>
        <w:jc w:val="both"/>
        <w:rPr>
          <w:rFonts w:ascii="Times New Roman" w:hAnsi="Times New Roman"/>
        </w:rPr>
      </w:pPr>
      <w:r w:rsidRPr="00335453">
        <w:rPr>
          <w:rFonts w:ascii="Times New Roman" w:hAnsi="Times New Roman"/>
        </w:rPr>
        <w:t>Participación del colectivo en actividades promovidas por el Ayuntamiento de Ingenio a través de las diferentes concejalías, (2 punto).</w:t>
      </w:r>
    </w:p>
    <w:p w14:paraId="0B09D9E2" w14:textId="612B97A1" w:rsidR="00936C6C" w:rsidRPr="00335453" w:rsidRDefault="00936C6C" w:rsidP="00936C6C">
      <w:pPr>
        <w:ind w:left="720"/>
        <w:jc w:val="both"/>
        <w:rPr>
          <w:rFonts w:ascii="Times New Roman" w:hAnsi="Times New Roman"/>
        </w:rPr>
      </w:pPr>
      <w:r w:rsidRPr="00335453">
        <w:rPr>
          <w:rFonts w:ascii="Times New Roman" w:hAnsi="Times New Roman"/>
        </w:rPr>
        <w:t>* Se valorará un máximo de 5 actividades (alcanzando un total de 10 puntos) pudiendo participar en 5 de las 7 actividades siguientes:</w:t>
      </w:r>
    </w:p>
    <w:p w14:paraId="6064E00A" w14:textId="27F553FA" w:rsidR="00936C6C" w:rsidRPr="00335453" w:rsidRDefault="00BD1314" w:rsidP="00936C6C">
      <w:pPr>
        <w:ind w:left="720"/>
        <w:jc w:val="both"/>
        <w:rPr>
          <w:rFonts w:ascii="Times New Roman" w:hAnsi="Times New Roman"/>
        </w:rPr>
      </w:pPr>
      <w:r>
        <w:rPr>
          <w:rFonts w:ascii="Times New Roman" w:hAnsi="Times New Roman"/>
        </w:rPr>
        <w:t>- Cabalgata de los Reyes Magos (Carroza).</w:t>
      </w:r>
    </w:p>
    <w:p w14:paraId="3D93BCC2" w14:textId="01B6FB4D" w:rsidR="00936C6C" w:rsidRPr="00335453" w:rsidRDefault="00936C6C" w:rsidP="00936C6C">
      <w:pPr>
        <w:ind w:left="720"/>
        <w:jc w:val="both"/>
        <w:rPr>
          <w:rFonts w:ascii="Times New Roman" w:hAnsi="Times New Roman"/>
        </w:rPr>
      </w:pPr>
      <w:r w:rsidRPr="00335453">
        <w:rPr>
          <w:rFonts w:ascii="Times New Roman" w:hAnsi="Times New Roman"/>
        </w:rPr>
        <w:t xml:space="preserve">- Romería-ofrenda en Honor a </w:t>
      </w:r>
      <w:r w:rsidR="00BD1314">
        <w:rPr>
          <w:rFonts w:ascii="Times New Roman" w:hAnsi="Times New Roman"/>
        </w:rPr>
        <w:t>Nuestra Señora de la Candelaria (Carroza).</w:t>
      </w:r>
    </w:p>
    <w:p w14:paraId="59E2D7FE" w14:textId="72F7F4FF" w:rsidR="00936C6C" w:rsidRPr="00335453" w:rsidRDefault="00BD1314" w:rsidP="00936C6C">
      <w:pPr>
        <w:ind w:left="720"/>
        <w:jc w:val="both"/>
        <w:rPr>
          <w:rFonts w:ascii="Times New Roman" w:hAnsi="Times New Roman"/>
        </w:rPr>
      </w:pPr>
      <w:r>
        <w:rPr>
          <w:rFonts w:ascii="Times New Roman" w:hAnsi="Times New Roman"/>
        </w:rPr>
        <w:t>- Carnavales (Carroza).</w:t>
      </w:r>
    </w:p>
    <w:p w14:paraId="1B360D3B" w14:textId="5B232597" w:rsidR="008404B0" w:rsidRDefault="008404B0" w:rsidP="00936C6C">
      <w:pPr>
        <w:ind w:left="720"/>
        <w:jc w:val="both"/>
        <w:rPr>
          <w:rFonts w:ascii="Times New Roman" w:hAnsi="Times New Roman"/>
        </w:rPr>
      </w:pPr>
      <w:r w:rsidRPr="00335453">
        <w:rPr>
          <w:rFonts w:ascii="Times New Roman" w:hAnsi="Times New Roman"/>
        </w:rPr>
        <w:t>- Romería-ofrenda en Honor a</w:t>
      </w:r>
      <w:r w:rsidR="00BD1314">
        <w:rPr>
          <w:rFonts w:ascii="Times New Roman" w:hAnsi="Times New Roman"/>
        </w:rPr>
        <w:t xml:space="preserve"> Nuestra Señora del Buen Suceso (Carroza).</w:t>
      </w:r>
    </w:p>
    <w:p w14:paraId="6E660A0A" w14:textId="238A0BDB" w:rsidR="00BD1314" w:rsidRPr="00335453" w:rsidRDefault="00BD1314" w:rsidP="00936C6C">
      <w:pPr>
        <w:ind w:left="720"/>
        <w:jc w:val="both"/>
        <w:rPr>
          <w:rFonts w:ascii="Times New Roman" w:hAnsi="Times New Roman"/>
        </w:rPr>
      </w:pPr>
      <w:r>
        <w:rPr>
          <w:rFonts w:ascii="Times New Roman" w:hAnsi="Times New Roman"/>
        </w:rPr>
        <w:t>- Día de Canarias.</w:t>
      </w:r>
    </w:p>
    <w:p w14:paraId="7958B6F8" w14:textId="28B65139" w:rsidR="008404B0" w:rsidRPr="00335453" w:rsidRDefault="008404B0" w:rsidP="008404B0">
      <w:pPr>
        <w:ind w:left="720"/>
        <w:jc w:val="both"/>
        <w:rPr>
          <w:rFonts w:ascii="Times New Roman" w:hAnsi="Times New Roman"/>
        </w:rPr>
      </w:pPr>
      <w:r w:rsidRPr="00335453">
        <w:rPr>
          <w:rFonts w:ascii="Times New Roman" w:hAnsi="Times New Roman"/>
        </w:rPr>
        <w:t>- Ingenio Solidario.</w:t>
      </w:r>
    </w:p>
    <w:p w14:paraId="7556CDA6" w14:textId="01BAE4FE" w:rsidR="008404B0" w:rsidRPr="00335453" w:rsidRDefault="008404B0" w:rsidP="009177AC">
      <w:pPr>
        <w:ind w:left="720"/>
        <w:jc w:val="both"/>
        <w:rPr>
          <w:rFonts w:ascii="Times New Roman" w:hAnsi="Times New Roman"/>
        </w:rPr>
      </w:pPr>
      <w:r w:rsidRPr="00335453">
        <w:rPr>
          <w:rFonts w:ascii="Times New Roman" w:hAnsi="Times New Roman"/>
        </w:rPr>
        <w:t xml:space="preserve">- </w:t>
      </w:r>
      <w:r w:rsidR="006E77BB">
        <w:rPr>
          <w:rFonts w:ascii="Times New Roman" w:hAnsi="Times New Roman"/>
        </w:rPr>
        <w:t>Campaña solidaria “Ningún menor sin Juguete”.</w:t>
      </w:r>
    </w:p>
    <w:p w14:paraId="448C207B" w14:textId="4EC6DC29" w:rsidR="008404B0" w:rsidRPr="00335453" w:rsidRDefault="008404B0" w:rsidP="008404B0">
      <w:pPr>
        <w:ind w:left="720"/>
        <w:jc w:val="both"/>
        <w:rPr>
          <w:rFonts w:ascii="Times New Roman" w:hAnsi="Times New Roman"/>
        </w:rPr>
      </w:pPr>
    </w:p>
    <w:p w14:paraId="13FAC4C4" w14:textId="295F15AC" w:rsidR="008404B0" w:rsidRPr="00335453" w:rsidRDefault="008404B0" w:rsidP="008404B0">
      <w:pPr>
        <w:pStyle w:val="NormalWeb"/>
        <w:rPr>
          <w:sz w:val="20"/>
          <w:szCs w:val="20"/>
        </w:rPr>
      </w:pPr>
      <w:r w:rsidRPr="00335453">
        <w:rPr>
          <w:sz w:val="20"/>
          <w:szCs w:val="20"/>
        </w:rPr>
        <w:t xml:space="preserve">(Se considera </w:t>
      </w:r>
      <w:r w:rsidRPr="00335453">
        <w:rPr>
          <w:b/>
          <w:sz w:val="20"/>
          <w:szCs w:val="20"/>
        </w:rPr>
        <w:t xml:space="preserve">Participar </w:t>
      </w:r>
      <w:r w:rsidRPr="00335453">
        <w:rPr>
          <w:sz w:val="20"/>
          <w:szCs w:val="20"/>
        </w:rPr>
        <w:t>cuando formas part</w:t>
      </w:r>
      <w:r w:rsidR="00436AB6" w:rsidRPr="00335453">
        <w:rPr>
          <w:sz w:val="20"/>
          <w:szCs w:val="20"/>
        </w:rPr>
        <w:t>e de una actividad,</w:t>
      </w:r>
      <w:r w:rsidR="00466BD3">
        <w:rPr>
          <w:sz w:val="20"/>
          <w:szCs w:val="20"/>
        </w:rPr>
        <w:t xml:space="preserve"> participando activamente en la misma e</w:t>
      </w:r>
      <w:r w:rsidR="00436AB6" w:rsidRPr="00335453">
        <w:rPr>
          <w:sz w:val="20"/>
          <w:szCs w:val="20"/>
        </w:rPr>
        <w:t xml:space="preserve"> implicándote en el desarrollo de la misma).</w:t>
      </w:r>
    </w:p>
    <w:p w14:paraId="5F89D509" w14:textId="5B0E8470" w:rsidR="008404B0" w:rsidRPr="00335453" w:rsidRDefault="008404B0" w:rsidP="00436AB6">
      <w:pPr>
        <w:jc w:val="both"/>
        <w:rPr>
          <w:rFonts w:ascii="Times New Roman" w:hAnsi="Times New Roman"/>
        </w:rPr>
      </w:pPr>
    </w:p>
    <w:p w14:paraId="0348193F" w14:textId="09434261" w:rsidR="00EE4317" w:rsidRPr="00335453" w:rsidRDefault="00EE4317" w:rsidP="00436AB6">
      <w:pPr>
        <w:pStyle w:val="Prrafodelista"/>
        <w:numPr>
          <w:ilvl w:val="0"/>
          <w:numId w:val="29"/>
        </w:numPr>
        <w:jc w:val="both"/>
        <w:rPr>
          <w:rFonts w:ascii="Times New Roman" w:hAnsi="Times New Roman"/>
        </w:rPr>
      </w:pPr>
      <w:r w:rsidRPr="00335453">
        <w:rPr>
          <w:rFonts w:ascii="Times New Roman" w:hAnsi="Times New Roman"/>
        </w:rPr>
        <w:t>Recuperación y realización de fiestas de barrios y/o fiestas de interés genera</w:t>
      </w:r>
      <w:r w:rsidR="0070195F" w:rsidRPr="00335453">
        <w:rPr>
          <w:rFonts w:ascii="Times New Roman" w:hAnsi="Times New Roman"/>
        </w:rPr>
        <w:t>l</w:t>
      </w:r>
      <w:r w:rsidRPr="00335453">
        <w:rPr>
          <w:rFonts w:ascii="Times New Roman" w:hAnsi="Times New Roman"/>
        </w:rPr>
        <w:t xml:space="preserve"> para los veci</w:t>
      </w:r>
      <w:r w:rsidR="00507877" w:rsidRPr="00335453">
        <w:rPr>
          <w:rFonts w:ascii="Times New Roman" w:hAnsi="Times New Roman"/>
        </w:rPr>
        <w:t>nos/as del Municipio de Ingenio (10 puntos).</w:t>
      </w:r>
    </w:p>
    <w:p w14:paraId="74563D28" w14:textId="77777777" w:rsidR="00436AB6" w:rsidRPr="00335453" w:rsidRDefault="00436AB6" w:rsidP="00436AB6">
      <w:pPr>
        <w:pStyle w:val="Prrafodelista"/>
        <w:jc w:val="both"/>
        <w:rPr>
          <w:rFonts w:ascii="Times New Roman" w:hAnsi="Times New Roman"/>
        </w:rPr>
      </w:pPr>
    </w:p>
    <w:p w14:paraId="667C729E" w14:textId="30468DF5" w:rsidR="00436AB6" w:rsidRPr="00335453" w:rsidRDefault="00436AB6" w:rsidP="00436AB6">
      <w:pPr>
        <w:pStyle w:val="Prrafodelista"/>
        <w:numPr>
          <w:ilvl w:val="0"/>
          <w:numId w:val="29"/>
        </w:numPr>
        <w:jc w:val="both"/>
        <w:rPr>
          <w:rFonts w:ascii="Times New Roman" w:hAnsi="Times New Roman"/>
        </w:rPr>
      </w:pPr>
      <w:r w:rsidRPr="00335453">
        <w:rPr>
          <w:rFonts w:ascii="Times New Roman" w:hAnsi="Times New Roman"/>
        </w:rPr>
        <w:t>Se valora también a la</w:t>
      </w:r>
      <w:r w:rsidR="00BD1314">
        <w:rPr>
          <w:rFonts w:ascii="Times New Roman" w:hAnsi="Times New Roman"/>
        </w:rPr>
        <w:t>s Asociaciones Vecinales por (5</w:t>
      </w:r>
      <w:r w:rsidRPr="00335453">
        <w:rPr>
          <w:rFonts w:ascii="Times New Roman" w:hAnsi="Times New Roman"/>
        </w:rPr>
        <w:t xml:space="preserve"> puntos):</w:t>
      </w:r>
    </w:p>
    <w:p w14:paraId="4F46161A" w14:textId="77777777" w:rsidR="00436AB6" w:rsidRPr="00335453" w:rsidRDefault="00436AB6" w:rsidP="00436AB6">
      <w:pPr>
        <w:shd w:val="clear" w:color="auto" w:fill="FFFFFF" w:themeFill="background1"/>
        <w:jc w:val="both"/>
        <w:rPr>
          <w:rFonts w:ascii="Times New Roman" w:hAnsi="Times New Roman"/>
        </w:rPr>
      </w:pPr>
    </w:p>
    <w:p w14:paraId="4ECAC334" w14:textId="34940179" w:rsidR="00436AB6" w:rsidRPr="00335453" w:rsidRDefault="00436AB6" w:rsidP="00436AB6">
      <w:pPr>
        <w:pStyle w:val="Prrafodelista"/>
        <w:numPr>
          <w:ilvl w:val="0"/>
          <w:numId w:val="20"/>
        </w:numPr>
        <w:shd w:val="clear" w:color="auto" w:fill="FFFFFF" w:themeFill="background1"/>
        <w:ind w:left="142" w:hanging="76"/>
        <w:jc w:val="both"/>
        <w:rPr>
          <w:rFonts w:ascii="Times New Roman" w:hAnsi="Times New Roman"/>
        </w:rPr>
      </w:pPr>
      <w:r w:rsidRPr="00335453">
        <w:rPr>
          <w:rFonts w:ascii="Times New Roman" w:hAnsi="Times New Roman"/>
        </w:rPr>
        <w:t xml:space="preserve"> Que tengan gastos de funcionamiento y mantenimi</w:t>
      </w:r>
      <w:r w:rsidR="00BD1314">
        <w:rPr>
          <w:rFonts w:ascii="Times New Roman" w:hAnsi="Times New Roman"/>
        </w:rPr>
        <w:t>ento de los locales sociales (5</w:t>
      </w:r>
      <w:r w:rsidRPr="00335453">
        <w:rPr>
          <w:rFonts w:ascii="Times New Roman" w:hAnsi="Times New Roman"/>
        </w:rPr>
        <w:t xml:space="preserve"> puntos), tales como:</w:t>
      </w:r>
    </w:p>
    <w:p w14:paraId="53AF80F9" w14:textId="77777777" w:rsidR="00436AB6" w:rsidRPr="00335453" w:rsidRDefault="00436AB6" w:rsidP="00436AB6">
      <w:pPr>
        <w:pStyle w:val="Prrafodelista"/>
        <w:shd w:val="clear" w:color="auto" w:fill="FFFFFF" w:themeFill="background1"/>
        <w:jc w:val="both"/>
        <w:rPr>
          <w:rFonts w:ascii="Times New Roman" w:hAnsi="Times New Roman"/>
        </w:rPr>
      </w:pPr>
    </w:p>
    <w:p w14:paraId="0EF3BD8E" w14:textId="77777777" w:rsidR="00436AB6" w:rsidRPr="00335453" w:rsidRDefault="00436AB6" w:rsidP="00436AB6">
      <w:pPr>
        <w:pStyle w:val="Prrafodelista"/>
        <w:shd w:val="clear" w:color="auto" w:fill="FFFFFF" w:themeFill="background1"/>
        <w:jc w:val="both"/>
        <w:rPr>
          <w:rFonts w:ascii="Times New Roman" w:hAnsi="Times New Roman"/>
        </w:rPr>
      </w:pPr>
      <w:r w:rsidRPr="00335453">
        <w:rPr>
          <w:rFonts w:ascii="Times New Roman" w:hAnsi="Times New Roman"/>
        </w:rPr>
        <w:t xml:space="preserve"> Suministro de luz, agua, teléfono fijo, acceso a internet, alquiler del local social y otros gastos corrientes generados por el uso y mantenimiento de la sede.</w:t>
      </w:r>
    </w:p>
    <w:p w14:paraId="20710C43" w14:textId="4D56846A" w:rsidR="000F5155" w:rsidRPr="00335453" w:rsidRDefault="000F5155" w:rsidP="00335453">
      <w:pPr>
        <w:jc w:val="both"/>
        <w:rPr>
          <w:rFonts w:ascii="Times New Roman" w:hAnsi="Times New Roman"/>
        </w:rPr>
      </w:pPr>
    </w:p>
    <w:p w14:paraId="5B4AAFBD" w14:textId="4CBBA36E" w:rsidR="00CC4925" w:rsidRPr="00335453" w:rsidRDefault="00CC4925" w:rsidP="00162776">
      <w:pPr>
        <w:jc w:val="both"/>
        <w:rPr>
          <w:rFonts w:ascii="Times New Roman" w:hAnsi="Times New Roman"/>
        </w:rPr>
      </w:pPr>
    </w:p>
    <w:p w14:paraId="2A3D77EB" w14:textId="746D20DB" w:rsidR="00162776" w:rsidRPr="00335453" w:rsidRDefault="008A51DA" w:rsidP="00162776">
      <w:pPr>
        <w:jc w:val="both"/>
        <w:rPr>
          <w:rFonts w:ascii="Times New Roman" w:hAnsi="Times New Roman"/>
        </w:rPr>
      </w:pPr>
      <w:r w:rsidRPr="00335453">
        <w:rPr>
          <w:rFonts w:ascii="Times New Roman" w:hAnsi="Times New Roman"/>
        </w:rPr>
        <w:t>Sexta. -</w:t>
      </w:r>
      <w:r w:rsidR="00162776" w:rsidRPr="00335453">
        <w:rPr>
          <w:rFonts w:ascii="Times New Roman" w:hAnsi="Times New Roman"/>
        </w:rPr>
        <w:t xml:space="preserve"> SOLICITUDES Y DOCUMENTACIÓN.</w:t>
      </w:r>
    </w:p>
    <w:p w14:paraId="55203B11" w14:textId="77777777" w:rsidR="00EF01A2" w:rsidRPr="00335453" w:rsidRDefault="00EF01A2" w:rsidP="00162776">
      <w:pPr>
        <w:jc w:val="both"/>
        <w:rPr>
          <w:rFonts w:ascii="Times New Roman" w:hAnsi="Times New Roman"/>
        </w:rPr>
      </w:pPr>
    </w:p>
    <w:p w14:paraId="2A3D77ED" w14:textId="77777777" w:rsidR="00162776" w:rsidRPr="00335453" w:rsidRDefault="00162776" w:rsidP="00162776">
      <w:pPr>
        <w:jc w:val="both"/>
        <w:rPr>
          <w:rFonts w:ascii="Times New Roman" w:hAnsi="Times New Roman"/>
        </w:rPr>
      </w:pPr>
      <w:r w:rsidRPr="00335453">
        <w:rPr>
          <w:rFonts w:ascii="Times New Roman" w:hAnsi="Times New Roman"/>
        </w:rPr>
        <w:t>6.1.- Solicitudes.</w:t>
      </w:r>
    </w:p>
    <w:p w14:paraId="2A3D77EE" w14:textId="77777777" w:rsidR="00162776" w:rsidRPr="00335453" w:rsidRDefault="00162776" w:rsidP="00162776">
      <w:pPr>
        <w:jc w:val="both"/>
        <w:rPr>
          <w:rFonts w:ascii="Times New Roman" w:hAnsi="Times New Roman"/>
        </w:rPr>
      </w:pPr>
    </w:p>
    <w:p w14:paraId="2A3D77EF" w14:textId="1397F4E1" w:rsidR="00345DF6" w:rsidRPr="00335453" w:rsidRDefault="00162776" w:rsidP="00345DF6">
      <w:pPr>
        <w:jc w:val="both"/>
        <w:rPr>
          <w:rFonts w:ascii="Times New Roman" w:hAnsi="Times New Roman"/>
        </w:rPr>
      </w:pPr>
      <w:r w:rsidRPr="00335453">
        <w:rPr>
          <w:rFonts w:ascii="Times New Roman" w:hAnsi="Times New Roman"/>
        </w:rPr>
        <w:t xml:space="preserve">  </w:t>
      </w:r>
      <w:r w:rsidR="00A0178D" w:rsidRPr="00335453">
        <w:rPr>
          <w:rFonts w:ascii="Times New Roman" w:hAnsi="Times New Roman"/>
        </w:rPr>
        <w:tab/>
      </w:r>
      <w:r w:rsidRPr="00335453">
        <w:rPr>
          <w:rFonts w:ascii="Times New Roman" w:hAnsi="Times New Roman"/>
        </w:rPr>
        <w:t xml:space="preserve"> Las solicitudes se formalizarán </w:t>
      </w:r>
      <w:r w:rsidR="00345DF6" w:rsidRPr="00335453">
        <w:rPr>
          <w:rFonts w:ascii="Times New Roman" w:hAnsi="Times New Roman"/>
        </w:rPr>
        <w:t xml:space="preserve">conforme al modelo que se incluye en el Anexo I de las presentes bases (Modelo S-01), </w:t>
      </w:r>
      <w:r w:rsidR="006A1FBF" w:rsidRPr="00335453">
        <w:rPr>
          <w:rFonts w:ascii="Times New Roman" w:hAnsi="Times New Roman"/>
        </w:rPr>
        <w:t>e irá dirigido a la</w:t>
      </w:r>
      <w:r w:rsidRPr="00335453">
        <w:rPr>
          <w:rFonts w:ascii="Times New Roman" w:hAnsi="Times New Roman"/>
        </w:rPr>
        <w:t xml:space="preserve"> Alcalde</w:t>
      </w:r>
      <w:r w:rsidR="006A1FBF" w:rsidRPr="00335453">
        <w:rPr>
          <w:rFonts w:ascii="Times New Roman" w:hAnsi="Times New Roman"/>
        </w:rPr>
        <w:t>sa-Presidenta</w:t>
      </w:r>
      <w:r w:rsidRPr="00335453">
        <w:rPr>
          <w:rFonts w:ascii="Times New Roman" w:hAnsi="Times New Roman"/>
        </w:rPr>
        <w:t xml:space="preserve"> del Ilustre Ayuntamiento de la Villa de Ingenio, y se</w:t>
      </w:r>
      <w:r w:rsidR="00345DF6" w:rsidRPr="00335453">
        <w:rPr>
          <w:rFonts w:ascii="Times New Roman" w:hAnsi="Times New Roman"/>
        </w:rPr>
        <w:t xml:space="preserve"> deberán presentar por la sede electrónica del Ayuntamiento de Ingenio, conforme a la siguiente ruta de acceso:</w:t>
      </w:r>
    </w:p>
    <w:p w14:paraId="2A3D77F0" w14:textId="77777777" w:rsidR="00345DF6" w:rsidRPr="00335453" w:rsidRDefault="00345DF6" w:rsidP="00345DF6">
      <w:pPr>
        <w:jc w:val="both"/>
        <w:rPr>
          <w:rFonts w:ascii="Times New Roman" w:hAnsi="Times New Roman"/>
        </w:rPr>
      </w:pPr>
      <w:r w:rsidRPr="00335453">
        <w:rPr>
          <w:rFonts w:ascii="Times New Roman" w:hAnsi="Times New Roman"/>
        </w:rPr>
        <w:t>Página Web: (http: //www.ingenio.es)</w:t>
      </w:r>
    </w:p>
    <w:p w14:paraId="2A3D77F1" w14:textId="77777777" w:rsidR="00345DF6" w:rsidRPr="00335453" w:rsidRDefault="00345DF6" w:rsidP="00345DF6">
      <w:pPr>
        <w:jc w:val="both"/>
        <w:rPr>
          <w:rFonts w:ascii="Times New Roman" w:hAnsi="Times New Roman"/>
        </w:rPr>
      </w:pPr>
      <w:r w:rsidRPr="00335453">
        <w:rPr>
          <w:rFonts w:ascii="Times New Roman" w:hAnsi="Times New Roman"/>
        </w:rPr>
        <w:t>Botón: Atención Ciudadana.</w:t>
      </w:r>
    </w:p>
    <w:p w14:paraId="2A3D77F2" w14:textId="77777777" w:rsidR="00345DF6" w:rsidRPr="00335453" w:rsidRDefault="00345DF6" w:rsidP="00345DF6">
      <w:pPr>
        <w:jc w:val="both"/>
        <w:rPr>
          <w:rFonts w:ascii="Times New Roman" w:hAnsi="Times New Roman"/>
        </w:rPr>
      </w:pPr>
      <w:r w:rsidRPr="00335453">
        <w:rPr>
          <w:rFonts w:ascii="Times New Roman" w:hAnsi="Times New Roman"/>
        </w:rPr>
        <w:t>Enlace: Sede electrónica.</w:t>
      </w:r>
    </w:p>
    <w:p w14:paraId="2A3D77F3" w14:textId="77777777" w:rsidR="00345DF6" w:rsidRPr="00335453" w:rsidRDefault="00345DF6" w:rsidP="00345DF6">
      <w:pPr>
        <w:jc w:val="both"/>
        <w:rPr>
          <w:rFonts w:ascii="Times New Roman" w:hAnsi="Times New Roman"/>
        </w:rPr>
      </w:pPr>
    </w:p>
    <w:p w14:paraId="2A3D77F4" w14:textId="77777777" w:rsidR="00345DF6" w:rsidRPr="00335453" w:rsidRDefault="00345DF6" w:rsidP="00A0178D">
      <w:pPr>
        <w:ind w:firstLine="709"/>
        <w:jc w:val="both"/>
        <w:rPr>
          <w:rFonts w:ascii="Times New Roman" w:hAnsi="Times New Roman"/>
        </w:rPr>
      </w:pPr>
      <w:r w:rsidRPr="00335453">
        <w:rPr>
          <w:rFonts w:ascii="Times New Roman" w:hAnsi="Times New Roman"/>
        </w:rPr>
        <w:lastRenderedPageBreak/>
        <w:t>También podrán presentarse de acuerdo con lo previsto en el artículo 16.4, de la Ley 39/2015, de 1 de octubre, del procedimiento Administrativo Común de las Administraciones Públicas.</w:t>
      </w:r>
    </w:p>
    <w:p w14:paraId="2A3D77F5" w14:textId="77777777" w:rsidR="00345DF6" w:rsidRPr="00335453" w:rsidRDefault="00345DF6" w:rsidP="00345DF6">
      <w:pPr>
        <w:jc w:val="both"/>
        <w:rPr>
          <w:rFonts w:ascii="Times New Roman" w:hAnsi="Times New Roman"/>
        </w:rPr>
      </w:pPr>
    </w:p>
    <w:p w14:paraId="2A3D77F6" w14:textId="479A27A4" w:rsidR="00345DF6" w:rsidRPr="00335453" w:rsidRDefault="00345DF6" w:rsidP="00A0178D">
      <w:pPr>
        <w:ind w:firstLine="709"/>
        <w:jc w:val="both"/>
        <w:rPr>
          <w:rFonts w:ascii="Times New Roman" w:hAnsi="Times New Roman"/>
        </w:rPr>
      </w:pPr>
      <w:r w:rsidRPr="00335453">
        <w:rPr>
          <w:rFonts w:ascii="Times New Roman" w:hAnsi="Times New Roman"/>
        </w:rPr>
        <w:t>De conformidad con lo dispuesto en el artículo 14.2, de la Ley 39/2015, de 1 de octubre, del procedimiento Administrativo Común de las Administraciones Pú</w:t>
      </w:r>
      <w:r w:rsidR="006A1FBF" w:rsidRPr="00335453">
        <w:rPr>
          <w:rFonts w:ascii="Times New Roman" w:hAnsi="Times New Roman"/>
        </w:rPr>
        <w:t>blicas</w:t>
      </w:r>
      <w:r w:rsidRPr="00335453">
        <w:rPr>
          <w:rFonts w:ascii="Times New Roman" w:hAnsi="Times New Roman"/>
        </w:rPr>
        <w:t>, las personas jurídicas están obligadas a relacionarse con las Administraciones Públicas a través de medios electrónicos</w:t>
      </w:r>
      <w:r w:rsidR="00A0178D" w:rsidRPr="00335453">
        <w:rPr>
          <w:rFonts w:ascii="Times New Roman" w:hAnsi="Times New Roman"/>
        </w:rPr>
        <w:t>.</w:t>
      </w:r>
    </w:p>
    <w:p w14:paraId="7E553588" w14:textId="084D7CA0" w:rsidR="00536716" w:rsidRPr="00335453" w:rsidRDefault="00536716" w:rsidP="00162776">
      <w:pPr>
        <w:jc w:val="both"/>
        <w:rPr>
          <w:rFonts w:ascii="Times New Roman" w:hAnsi="Times New Roman"/>
        </w:rPr>
      </w:pPr>
    </w:p>
    <w:p w14:paraId="2A3D77F9" w14:textId="7FA1D429" w:rsidR="00162776" w:rsidRPr="00335453" w:rsidRDefault="00162776" w:rsidP="00162776">
      <w:pPr>
        <w:jc w:val="both"/>
        <w:rPr>
          <w:rFonts w:ascii="Times New Roman" w:hAnsi="Times New Roman"/>
        </w:rPr>
      </w:pPr>
      <w:r w:rsidRPr="00335453">
        <w:rPr>
          <w:rFonts w:ascii="Times New Roman" w:hAnsi="Times New Roman"/>
        </w:rPr>
        <w:t>6.2.- Plazo de presentación.</w:t>
      </w:r>
    </w:p>
    <w:p w14:paraId="2A3D77FA" w14:textId="77777777" w:rsidR="00162776" w:rsidRPr="00335453" w:rsidRDefault="00162776" w:rsidP="00162776">
      <w:pPr>
        <w:jc w:val="both"/>
        <w:rPr>
          <w:rFonts w:ascii="Times New Roman" w:hAnsi="Times New Roman"/>
        </w:rPr>
      </w:pPr>
    </w:p>
    <w:p w14:paraId="2A3D77FB" w14:textId="15A140AE" w:rsidR="00162776" w:rsidRPr="00335453" w:rsidRDefault="00162776" w:rsidP="00162776">
      <w:pPr>
        <w:jc w:val="both"/>
        <w:rPr>
          <w:rFonts w:ascii="Times New Roman" w:hAnsi="Times New Roman"/>
        </w:rPr>
      </w:pPr>
      <w:r w:rsidRPr="00335453">
        <w:rPr>
          <w:rFonts w:ascii="Times New Roman" w:hAnsi="Times New Roman"/>
        </w:rPr>
        <w:t xml:space="preserve">   El plazo de presentaci</w:t>
      </w:r>
      <w:r w:rsidR="00191569" w:rsidRPr="00335453">
        <w:rPr>
          <w:rFonts w:ascii="Times New Roman" w:hAnsi="Times New Roman"/>
        </w:rPr>
        <w:t>ón de las solici</w:t>
      </w:r>
      <w:r w:rsidR="00AA4624" w:rsidRPr="00335453">
        <w:rPr>
          <w:rFonts w:ascii="Times New Roman" w:hAnsi="Times New Roman"/>
        </w:rPr>
        <w:t>tudes será de QUINCE (15)</w:t>
      </w:r>
      <w:r w:rsidRPr="00335453">
        <w:rPr>
          <w:rFonts w:ascii="Times New Roman" w:hAnsi="Times New Roman"/>
        </w:rPr>
        <w:t xml:space="preserve"> DÍAS</w:t>
      </w:r>
      <w:r w:rsidR="00345DF6" w:rsidRPr="00335453">
        <w:rPr>
          <w:rFonts w:ascii="Times New Roman" w:hAnsi="Times New Roman"/>
        </w:rPr>
        <w:t xml:space="preserve"> HABILES</w:t>
      </w:r>
      <w:r w:rsidRPr="00335453">
        <w:rPr>
          <w:rFonts w:ascii="Times New Roman" w:hAnsi="Times New Roman"/>
        </w:rPr>
        <w:t xml:space="preserve">, contados a partir del siguiente al de la publicación de la convocatoria en el Boletín Oficial de la Provincia. </w:t>
      </w:r>
      <w:r w:rsidR="00536716" w:rsidRPr="00335453">
        <w:rPr>
          <w:rFonts w:ascii="Times New Roman" w:hAnsi="Times New Roman"/>
        </w:rPr>
        <w:t>Asimismo,</w:t>
      </w:r>
      <w:r w:rsidRPr="00335453">
        <w:rPr>
          <w:rFonts w:ascii="Times New Roman" w:hAnsi="Times New Roman"/>
        </w:rPr>
        <w:t xml:space="preserve"> se publicarán las presentes bases en la página web del </w:t>
      </w:r>
      <w:r w:rsidR="00536716" w:rsidRPr="00335453">
        <w:rPr>
          <w:rFonts w:ascii="Times New Roman" w:hAnsi="Times New Roman"/>
        </w:rPr>
        <w:t>Ayuntamiento www.ingenio.es</w:t>
      </w:r>
    </w:p>
    <w:p w14:paraId="2A3D77FC" w14:textId="77777777" w:rsidR="00162776" w:rsidRPr="00335453" w:rsidRDefault="00162776" w:rsidP="00162776">
      <w:pPr>
        <w:jc w:val="both"/>
        <w:rPr>
          <w:rFonts w:ascii="Times New Roman" w:hAnsi="Times New Roman"/>
        </w:rPr>
      </w:pPr>
    </w:p>
    <w:p w14:paraId="2A3D77FD" w14:textId="7FEF987D" w:rsidR="00162776" w:rsidRPr="00335453" w:rsidRDefault="00162776" w:rsidP="00162776">
      <w:pPr>
        <w:jc w:val="both"/>
        <w:rPr>
          <w:rFonts w:ascii="Times New Roman" w:hAnsi="Times New Roman"/>
        </w:rPr>
      </w:pPr>
      <w:r w:rsidRPr="00335453">
        <w:rPr>
          <w:rFonts w:ascii="Times New Roman" w:hAnsi="Times New Roman"/>
        </w:rPr>
        <w:t xml:space="preserve">   </w:t>
      </w:r>
      <w:r w:rsidR="00A0178D" w:rsidRPr="00335453">
        <w:rPr>
          <w:rFonts w:ascii="Times New Roman" w:hAnsi="Times New Roman"/>
        </w:rPr>
        <w:tab/>
      </w:r>
      <w:r w:rsidRPr="00335453">
        <w:rPr>
          <w:rFonts w:ascii="Times New Roman" w:hAnsi="Times New Roman"/>
        </w:rPr>
        <w:t>El plazo máximo para resolver y notificar la resolución del procedimiento no podrá exceder de seis meses. El plazo se computará a partir de la publicación de la convocatoria en el B.O.P.</w:t>
      </w:r>
    </w:p>
    <w:p w14:paraId="2A3D77FE" w14:textId="77777777" w:rsidR="00162776" w:rsidRPr="00335453" w:rsidRDefault="00162776" w:rsidP="00162776">
      <w:pPr>
        <w:jc w:val="both"/>
        <w:rPr>
          <w:rFonts w:ascii="Times New Roman" w:hAnsi="Times New Roman"/>
        </w:rPr>
      </w:pPr>
    </w:p>
    <w:p w14:paraId="2A3D77FF" w14:textId="77777777" w:rsidR="00162776" w:rsidRPr="00335453" w:rsidRDefault="00162776" w:rsidP="00162776">
      <w:pPr>
        <w:jc w:val="both"/>
        <w:rPr>
          <w:rFonts w:ascii="Times New Roman" w:hAnsi="Times New Roman"/>
        </w:rPr>
      </w:pPr>
      <w:r w:rsidRPr="00335453">
        <w:rPr>
          <w:rFonts w:ascii="Times New Roman" w:hAnsi="Times New Roman"/>
        </w:rPr>
        <w:t>6.3.</w:t>
      </w:r>
      <w:r w:rsidRPr="00335453">
        <w:rPr>
          <w:rFonts w:ascii="Times New Roman" w:hAnsi="Times New Roman"/>
        </w:rPr>
        <w:tab/>
        <w:t>Documentación y trámite de subsanación.</w:t>
      </w:r>
    </w:p>
    <w:p w14:paraId="2A3D7800" w14:textId="77777777" w:rsidR="00162776" w:rsidRPr="00335453" w:rsidRDefault="00162776" w:rsidP="00162776">
      <w:pPr>
        <w:jc w:val="both"/>
        <w:rPr>
          <w:rFonts w:ascii="Times New Roman" w:hAnsi="Times New Roman"/>
        </w:rPr>
      </w:pPr>
    </w:p>
    <w:p w14:paraId="2A3D7801" w14:textId="77777777" w:rsidR="00162776" w:rsidRPr="00335453" w:rsidRDefault="00162776" w:rsidP="00162776">
      <w:pPr>
        <w:jc w:val="both"/>
        <w:rPr>
          <w:rFonts w:ascii="Times New Roman" w:hAnsi="Times New Roman"/>
        </w:rPr>
      </w:pPr>
      <w:r w:rsidRPr="00335453">
        <w:rPr>
          <w:rFonts w:ascii="Times New Roman" w:hAnsi="Times New Roman"/>
        </w:rPr>
        <w:t xml:space="preserve"> Se deberá aportar con la siguiente documentación:</w:t>
      </w:r>
    </w:p>
    <w:p w14:paraId="2A3D7802" w14:textId="77777777" w:rsidR="00162776" w:rsidRPr="00335453" w:rsidRDefault="00162776" w:rsidP="00162776">
      <w:pPr>
        <w:jc w:val="both"/>
        <w:rPr>
          <w:rFonts w:ascii="Times New Roman" w:hAnsi="Times New Roman"/>
        </w:rPr>
      </w:pPr>
    </w:p>
    <w:p w14:paraId="2A3D7803" w14:textId="77777777" w:rsidR="00162776" w:rsidRPr="00335453" w:rsidRDefault="00162776" w:rsidP="00162776">
      <w:pPr>
        <w:jc w:val="both"/>
        <w:rPr>
          <w:rFonts w:ascii="Times New Roman" w:hAnsi="Times New Roman"/>
        </w:rPr>
      </w:pPr>
      <w:r w:rsidRPr="00335453">
        <w:rPr>
          <w:rFonts w:ascii="Times New Roman" w:hAnsi="Times New Roman"/>
        </w:rPr>
        <w:t>1. Solicitud, debidamente cumplimentada según Anexo I. (Modelo S-01)</w:t>
      </w:r>
    </w:p>
    <w:p w14:paraId="2A3D7804" w14:textId="77777777" w:rsidR="00162776" w:rsidRPr="00335453" w:rsidRDefault="00162776" w:rsidP="00162776">
      <w:pPr>
        <w:jc w:val="both"/>
        <w:rPr>
          <w:rFonts w:ascii="Times New Roman" w:hAnsi="Times New Roman"/>
        </w:rPr>
      </w:pPr>
    </w:p>
    <w:p w14:paraId="2A3D7805" w14:textId="77777777" w:rsidR="00162776" w:rsidRPr="00335453" w:rsidRDefault="00162776" w:rsidP="00162776">
      <w:pPr>
        <w:jc w:val="both"/>
        <w:rPr>
          <w:rFonts w:ascii="Times New Roman" w:hAnsi="Times New Roman"/>
        </w:rPr>
      </w:pPr>
      <w:r w:rsidRPr="00335453">
        <w:rPr>
          <w:rFonts w:ascii="Times New Roman" w:hAnsi="Times New Roman"/>
        </w:rPr>
        <w:t>2. Fotocopia del Documento de Identificación Fiscal de la entidad solicitante.</w:t>
      </w:r>
    </w:p>
    <w:p w14:paraId="2A3D7806" w14:textId="77777777" w:rsidR="00162776" w:rsidRPr="00335453" w:rsidRDefault="00162776" w:rsidP="00162776">
      <w:pPr>
        <w:jc w:val="both"/>
        <w:rPr>
          <w:rFonts w:ascii="Times New Roman" w:hAnsi="Times New Roman"/>
        </w:rPr>
      </w:pPr>
    </w:p>
    <w:p w14:paraId="2A3D7807" w14:textId="77777777" w:rsidR="00162776" w:rsidRPr="00335453" w:rsidRDefault="00162776" w:rsidP="00162776">
      <w:pPr>
        <w:jc w:val="both"/>
        <w:rPr>
          <w:rFonts w:ascii="Times New Roman" w:hAnsi="Times New Roman"/>
        </w:rPr>
      </w:pPr>
      <w:r w:rsidRPr="00335453">
        <w:rPr>
          <w:rFonts w:ascii="Times New Roman" w:hAnsi="Times New Roman"/>
        </w:rPr>
        <w:t>3. Fotocopia del Documento Nacional de Identidad del Presidente/a de la entidad solicitante.</w:t>
      </w:r>
    </w:p>
    <w:p w14:paraId="2A3D7808" w14:textId="77777777" w:rsidR="00162776" w:rsidRPr="00335453" w:rsidRDefault="00162776" w:rsidP="00162776">
      <w:pPr>
        <w:jc w:val="both"/>
        <w:rPr>
          <w:rFonts w:ascii="Times New Roman" w:hAnsi="Times New Roman"/>
        </w:rPr>
      </w:pPr>
    </w:p>
    <w:p w14:paraId="2A3D7809" w14:textId="77777777" w:rsidR="00162776" w:rsidRPr="00335453" w:rsidRDefault="00162776" w:rsidP="00162776">
      <w:pPr>
        <w:jc w:val="both"/>
        <w:rPr>
          <w:rFonts w:ascii="Times New Roman" w:hAnsi="Times New Roman"/>
        </w:rPr>
      </w:pPr>
      <w:r w:rsidRPr="00335453">
        <w:rPr>
          <w:rFonts w:ascii="Times New Roman" w:hAnsi="Times New Roman"/>
        </w:rPr>
        <w:t xml:space="preserve">4. Declaración responsable de reunir las condiciones para ser beneficiario de subvención conforme al modelo S-02 previsto en las presentes bases. </w:t>
      </w:r>
    </w:p>
    <w:p w14:paraId="2A3D780A" w14:textId="77777777" w:rsidR="00162776" w:rsidRPr="00335453" w:rsidRDefault="00162776" w:rsidP="00162776">
      <w:pPr>
        <w:jc w:val="both"/>
        <w:rPr>
          <w:rFonts w:ascii="Times New Roman" w:hAnsi="Times New Roman"/>
        </w:rPr>
      </w:pPr>
    </w:p>
    <w:p w14:paraId="2A3D780B" w14:textId="332A446F" w:rsidR="00162776" w:rsidRPr="00335453" w:rsidRDefault="00162776" w:rsidP="00162776">
      <w:pPr>
        <w:jc w:val="both"/>
        <w:rPr>
          <w:rFonts w:ascii="Times New Roman" w:hAnsi="Times New Roman"/>
        </w:rPr>
      </w:pPr>
      <w:r w:rsidRPr="00335453">
        <w:rPr>
          <w:rFonts w:ascii="Times New Roman" w:hAnsi="Times New Roman"/>
        </w:rPr>
        <w:t>5. Certificado de relación del número de socios de la entidad, conforme al modelo S-03</w:t>
      </w:r>
      <w:r w:rsidR="00A54080" w:rsidRPr="00335453">
        <w:rPr>
          <w:rFonts w:ascii="Times New Roman" w:hAnsi="Times New Roman"/>
        </w:rPr>
        <w:t>.</w:t>
      </w:r>
    </w:p>
    <w:p w14:paraId="2A3D780C" w14:textId="77777777" w:rsidR="00162776" w:rsidRPr="00335453" w:rsidRDefault="00162776" w:rsidP="00162776">
      <w:pPr>
        <w:jc w:val="both"/>
        <w:rPr>
          <w:rFonts w:ascii="Times New Roman" w:hAnsi="Times New Roman"/>
        </w:rPr>
      </w:pPr>
    </w:p>
    <w:p w14:paraId="2A3D780D" w14:textId="77777777" w:rsidR="00162776" w:rsidRPr="00335453" w:rsidRDefault="00162776" w:rsidP="00162776">
      <w:pPr>
        <w:jc w:val="both"/>
        <w:rPr>
          <w:rFonts w:ascii="Times New Roman" w:hAnsi="Times New Roman"/>
        </w:rPr>
      </w:pPr>
      <w:r w:rsidRPr="00335453">
        <w:rPr>
          <w:rFonts w:ascii="Times New Roman" w:hAnsi="Times New Roman"/>
        </w:rPr>
        <w:t>6. Acreditación certificativa de estar debidamente inscritos en el Registro Canario de Asociaciones del Gobierno de Canarias y Registro Municipal de Asociaciones. En el modelo de solicitud se contempla la autorización por los interesados para que el órgano gestor recabe dicha información, por lo que la obtención de dicha acreditación por esta vía sustituirá la aportación del mismo por los interesados.</w:t>
      </w:r>
    </w:p>
    <w:p w14:paraId="54B4E08D" w14:textId="77777777" w:rsidR="000A4D84" w:rsidRPr="00335453" w:rsidRDefault="000A4D84" w:rsidP="00162776">
      <w:pPr>
        <w:jc w:val="both"/>
        <w:rPr>
          <w:rFonts w:ascii="Times New Roman" w:hAnsi="Times New Roman"/>
        </w:rPr>
      </w:pPr>
    </w:p>
    <w:p w14:paraId="2A3D780F" w14:textId="51ED358D" w:rsidR="00162776" w:rsidRPr="00335453" w:rsidRDefault="00162776" w:rsidP="00162776">
      <w:pPr>
        <w:jc w:val="both"/>
        <w:rPr>
          <w:rFonts w:ascii="Times New Roman" w:hAnsi="Times New Roman"/>
        </w:rPr>
      </w:pPr>
      <w:r w:rsidRPr="00335453">
        <w:rPr>
          <w:rFonts w:ascii="Times New Roman" w:hAnsi="Times New Roman"/>
        </w:rPr>
        <w:t xml:space="preserve">7. Certificaciones originales acreditativas del cumplimiento de las obligaciones tributarias frente a Hacienda (estatal y autonómica). </w:t>
      </w:r>
    </w:p>
    <w:p w14:paraId="2A3D7810" w14:textId="77777777" w:rsidR="00162776" w:rsidRPr="00335453" w:rsidRDefault="00162776" w:rsidP="00162776">
      <w:pPr>
        <w:jc w:val="both"/>
        <w:rPr>
          <w:rFonts w:ascii="Times New Roman" w:hAnsi="Times New Roman"/>
        </w:rPr>
      </w:pPr>
    </w:p>
    <w:p w14:paraId="2A3D7811" w14:textId="43FFDC5B" w:rsidR="00162776" w:rsidRPr="00335453" w:rsidRDefault="00162776" w:rsidP="00162776">
      <w:pPr>
        <w:jc w:val="both"/>
        <w:rPr>
          <w:rFonts w:ascii="Times New Roman" w:hAnsi="Times New Roman"/>
        </w:rPr>
      </w:pPr>
      <w:r w:rsidRPr="00335453">
        <w:rPr>
          <w:rFonts w:ascii="Times New Roman" w:hAnsi="Times New Roman"/>
        </w:rPr>
        <w:t xml:space="preserve">8. Certificado de la Tesorería General de la Seguridad Social acreditativo del cumplimiento de las obligaciones con la Seguridad Social. </w:t>
      </w:r>
    </w:p>
    <w:p w14:paraId="2A3D7812" w14:textId="77777777" w:rsidR="00162776" w:rsidRPr="00335453" w:rsidRDefault="00162776" w:rsidP="00162776">
      <w:pPr>
        <w:jc w:val="both"/>
        <w:rPr>
          <w:rFonts w:ascii="Times New Roman" w:hAnsi="Times New Roman"/>
        </w:rPr>
      </w:pPr>
      <w:r w:rsidRPr="00335453">
        <w:rPr>
          <w:rFonts w:ascii="Times New Roman" w:hAnsi="Times New Roman"/>
        </w:rPr>
        <w:t xml:space="preserve"> </w:t>
      </w:r>
    </w:p>
    <w:p w14:paraId="2A3D7813" w14:textId="147C076A" w:rsidR="00162776" w:rsidRPr="00335453" w:rsidRDefault="00162776" w:rsidP="00162776">
      <w:pPr>
        <w:jc w:val="both"/>
        <w:rPr>
          <w:rFonts w:ascii="Times New Roman" w:hAnsi="Times New Roman"/>
        </w:rPr>
      </w:pPr>
      <w:r w:rsidRPr="00335453">
        <w:rPr>
          <w:rFonts w:ascii="Times New Roman" w:hAnsi="Times New Roman"/>
        </w:rPr>
        <w:t>9. Memoria descriptiva que contenga las actuaciones a realizar y los objetivos que persiguen las mismas, así como datos justificativos de los criterios de valoración, debiendo asimismo presentar el Modelo S-04</w:t>
      </w:r>
      <w:r w:rsidR="00335453" w:rsidRPr="00335453">
        <w:rPr>
          <w:rFonts w:ascii="Times New Roman" w:hAnsi="Times New Roman"/>
        </w:rPr>
        <w:t xml:space="preserve"> (por cada actividad)</w:t>
      </w:r>
      <w:r w:rsidRPr="00335453">
        <w:rPr>
          <w:rFonts w:ascii="Times New Roman" w:hAnsi="Times New Roman"/>
        </w:rPr>
        <w:t>:</w:t>
      </w:r>
    </w:p>
    <w:p w14:paraId="2A3D7814" w14:textId="77777777" w:rsidR="00162776" w:rsidRPr="00335453" w:rsidRDefault="00162776" w:rsidP="00162776">
      <w:pPr>
        <w:jc w:val="both"/>
        <w:rPr>
          <w:rFonts w:ascii="Times New Roman" w:hAnsi="Times New Roman"/>
        </w:rPr>
      </w:pPr>
    </w:p>
    <w:p w14:paraId="2A3D7815" w14:textId="77777777" w:rsidR="00162776" w:rsidRPr="00335453" w:rsidRDefault="00162776" w:rsidP="00162776">
      <w:pPr>
        <w:jc w:val="both"/>
        <w:rPr>
          <w:rFonts w:ascii="Times New Roman" w:hAnsi="Times New Roman"/>
        </w:rPr>
      </w:pPr>
      <w:r w:rsidRPr="00335453">
        <w:rPr>
          <w:rFonts w:ascii="Times New Roman" w:hAnsi="Times New Roman"/>
        </w:rPr>
        <w:t>a) Memoria para proyectos de Actividades de promoción del movimiento asociativo y la participación ciudadana.</w:t>
      </w:r>
    </w:p>
    <w:p w14:paraId="2A3D7816" w14:textId="77777777" w:rsidR="00162776" w:rsidRPr="00335453" w:rsidRDefault="00162776" w:rsidP="00162776">
      <w:pPr>
        <w:jc w:val="both"/>
        <w:rPr>
          <w:rFonts w:ascii="Times New Roman" w:hAnsi="Times New Roman"/>
        </w:rPr>
      </w:pPr>
    </w:p>
    <w:p w14:paraId="2A3D7817" w14:textId="72FF4D9B" w:rsidR="00162776" w:rsidRPr="00335453" w:rsidRDefault="00162776" w:rsidP="00162776">
      <w:pPr>
        <w:jc w:val="both"/>
        <w:rPr>
          <w:rFonts w:ascii="Times New Roman" w:hAnsi="Times New Roman"/>
        </w:rPr>
      </w:pPr>
      <w:r w:rsidRPr="00335453">
        <w:rPr>
          <w:rFonts w:ascii="Times New Roman" w:hAnsi="Times New Roman"/>
        </w:rPr>
        <w:t>En dicha memoria se hará constar los objetivos generales y específicos a desarrollar, descripción cl</w:t>
      </w:r>
      <w:r w:rsidR="000F5155" w:rsidRPr="00335453">
        <w:rPr>
          <w:rFonts w:ascii="Times New Roman" w:hAnsi="Times New Roman"/>
        </w:rPr>
        <w:t xml:space="preserve">ara y detallada de los gastos generales, acciones o </w:t>
      </w:r>
      <w:r w:rsidRPr="00335453">
        <w:rPr>
          <w:rFonts w:ascii="Times New Roman" w:hAnsi="Times New Roman"/>
        </w:rPr>
        <w:t xml:space="preserve">actividades a realizar, relación y cuantificación de los gastos previstos, población a quien se dirige las </w:t>
      </w:r>
      <w:r w:rsidR="00A4384D" w:rsidRPr="00335453">
        <w:rPr>
          <w:rFonts w:ascii="Times New Roman" w:hAnsi="Times New Roman"/>
        </w:rPr>
        <w:t>acciones,</w:t>
      </w:r>
      <w:r w:rsidRPr="00335453">
        <w:rPr>
          <w:rFonts w:ascii="Times New Roman" w:hAnsi="Times New Roman"/>
        </w:rPr>
        <w:t xml:space="preserve"> así como fecha de inicio y de finalización de la actuación.</w:t>
      </w:r>
    </w:p>
    <w:p w14:paraId="2A3D7818" w14:textId="77777777" w:rsidR="00162776" w:rsidRPr="00335453" w:rsidRDefault="00162776" w:rsidP="00162776">
      <w:pPr>
        <w:jc w:val="both"/>
        <w:rPr>
          <w:rFonts w:ascii="Times New Roman" w:hAnsi="Times New Roman"/>
        </w:rPr>
      </w:pPr>
    </w:p>
    <w:p w14:paraId="2A3D781A" w14:textId="77777777" w:rsidR="00162776" w:rsidRPr="00335453" w:rsidRDefault="00162776" w:rsidP="00162776">
      <w:pPr>
        <w:jc w:val="both"/>
        <w:rPr>
          <w:rFonts w:ascii="Times New Roman" w:hAnsi="Times New Roman"/>
        </w:rPr>
      </w:pPr>
    </w:p>
    <w:p w14:paraId="2A3D781B" w14:textId="3BC9158C" w:rsidR="00162776" w:rsidRPr="00335453" w:rsidRDefault="00162776" w:rsidP="00162776">
      <w:pPr>
        <w:jc w:val="both"/>
        <w:rPr>
          <w:rFonts w:ascii="Times New Roman" w:hAnsi="Times New Roman"/>
        </w:rPr>
      </w:pPr>
      <w:r w:rsidRPr="00335453">
        <w:rPr>
          <w:rFonts w:ascii="Times New Roman" w:hAnsi="Times New Roman"/>
        </w:rPr>
        <w:t xml:space="preserve">Memoria descriptiva que contenga las actuaciones a realizar y los objetivos que persiguen las </w:t>
      </w:r>
      <w:r w:rsidR="00A4384D" w:rsidRPr="00335453">
        <w:rPr>
          <w:rFonts w:ascii="Times New Roman" w:hAnsi="Times New Roman"/>
        </w:rPr>
        <w:t>mismas,</w:t>
      </w:r>
      <w:r w:rsidRPr="00335453">
        <w:rPr>
          <w:rFonts w:ascii="Times New Roman" w:hAnsi="Times New Roman"/>
        </w:rPr>
        <w:t xml:space="preserve"> así como población a quien va dirigida dichas actuaciones.</w:t>
      </w:r>
    </w:p>
    <w:p w14:paraId="2A3D781E" w14:textId="50407CB5" w:rsidR="00162776" w:rsidRPr="00335453" w:rsidRDefault="00162776" w:rsidP="00162776">
      <w:pPr>
        <w:jc w:val="both"/>
        <w:rPr>
          <w:rFonts w:ascii="Times New Roman" w:hAnsi="Times New Roman"/>
        </w:rPr>
      </w:pPr>
    </w:p>
    <w:p w14:paraId="2A3D781F" w14:textId="77777777" w:rsidR="00162776" w:rsidRPr="00335453" w:rsidRDefault="00162776" w:rsidP="00162776">
      <w:pPr>
        <w:jc w:val="both"/>
        <w:rPr>
          <w:rFonts w:ascii="Times New Roman" w:hAnsi="Times New Roman"/>
        </w:rPr>
      </w:pPr>
      <w:r w:rsidRPr="00335453">
        <w:rPr>
          <w:rFonts w:ascii="Times New Roman" w:hAnsi="Times New Roman"/>
        </w:rPr>
        <w:lastRenderedPageBreak/>
        <w:t>10. Documento de Alta/Modificación de terceros en el Sistema Contable del Ayuntamiento de Ingenio, en caso de no estar dado de alta o haberse producido modificaciones en los datos contables. Modelo S-05</w:t>
      </w:r>
    </w:p>
    <w:p w14:paraId="2A3D7820" w14:textId="482FC33B" w:rsidR="00162776" w:rsidRPr="00335453" w:rsidRDefault="00162776" w:rsidP="00162776">
      <w:pPr>
        <w:jc w:val="both"/>
        <w:rPr>
          <w:rFonts w:ascii="Times New Roman" w:hAnsi="Times New Roman"/>
        </w:rPr>
      </w:pPr>
      <w:r w:rsidRPr="00335453">
        <w:rPr>
          <w:rFonts w:ascii="Times New Roman" w:hAnsi="Times New Roman"/>
        </w:rPr>
        <w:t>Si el documento no ha sufrido modificación se deberá presentar certificación acreditativa de tal extremo, emitida por el secretario y con el visto bueno del presidente, haciendo constar dicha circunstancia, especificando el Departamento y procedimiento en la que obra dicha documentación</w:t>
      </w:r>
      <w:r w:rsidR="00FC0D78" w:rsidRPr="00335453">
        <w:rPr>
          <w:rFonts w:ascii="Times New Roman" w:hAnsi="Times New Roman"/>
        </w:rPr>
        <w:t>, además del documento acreditativo de la entidad bancaria donde acredite la representación del titular de la cuenta</w:t>
      </w:r>
      <w:r w:rsidRPr="00335453">
        <w:rPr>
          <w:rFonts w:ascii="Times New Roman" w:hAnsi="Times New Roman"/>
        </w:rPr>
        <w:t xml:space="preserve">. </w:t>
      </w:r>
    </w:p>
    <w:p w14:paraId="2A3D7825" w14:textId="5AABCFE5" w:rsidR="00162776" w:rsidRPr="00335453" w:rsidRDefault="00162776" w:rsidP="00162776">
      <w:pPr>
        <w:jc w:val="both"/>
        <w:rPr>
          <w:rFonts w:ascii="Times New Roman" w:hAnsi="Times New Roman"/>
        </w:rPr>
      </w:pPr>
    </w:p>
    <w:p w14:paraId="2A3D7826" w14:textId="25D26262" w:rsidR="00162776" w:rsidRPr="00335453" w:rsidRDefault="00162776" w:rsidP="00A0178D">
      <w:pPr>
        <w:ind w:firstLine="709"/>
        <w:jc w:val="both"/>
        <w:rPr>
          <w:rFonts w:ascii="Times New Roman" w:hAnsi="Times New Roman"/>
        </w:rPr>
      </w:pPr>
      <w:r w:rsidRPr="00335453">
        <w:rPr>
          <w:rFonts w:ascii="Times New Roman" w:hAnsi="Times New Roman"/>
        </w:rPr>
        <w:t>Todos los certificados aportados por los interesados deberán estar firmados por el Secretario de la Asociación Vecinal, con el visto bueno del Presidente.</w:t>
      </w:r>
    </w:p>
    <w:p w14:paraId="2A3D7827" w14:textId="77777777" w:rsidR="00162776" w:rsidRPr="00335453" w:rsidRDefault="00162776" w:rsidP="00162776">
      <w:pPr>
        <w:jc w:val="both"/>
        <w:rPr>
          <w:rFonts w:ascii="Times New Roman" w:hAnsi="Times New Roman"/>
        </w:rPr>
      </w:pPr>
    </w:p>
    <w:p w14:paraId="2A3D7828" w14:textId="3D9DA214" w:rsidR="00162776" w:rsidRPr="00335453" w:rsidRDefault="00162776" w:rsidP="00A0178D">
      <w:pPr>
        <w:ind w:firstLine="709"/>
        <w:jc w:val="both"/>
        <w:rPr>
          <w:rFonts w:ascii="Times New Roman" w:hAnsi="Times New Roman"/>
        </w:rPr>
      </w:pPr>
      <w:r w:rsidRPr="00335453">
        <w:rPr>
          <w:rFonts w:ascii="Times New Roman" w:hAnsi="Times New Roman"/>
        </w:rPr>
        <w:t>Con la presentación de la solicitud se presume la aceptación incondicional de las presentes bases y de los requisitos contenidos en ella, sin perjuicio de los derechos contenidos en el artículo 15 de la Ley 39/2015, de 1 de octubre, del Procedimiento Administrativo Común de Las Administraciones Públicas y a los recursos que estime convenientes conforme el artículo 112 de la citada Ley, debiendo presentar los interesados el Modelo S- 06.</w:t>
      </w:r>
    </w:p>
    <w:p w14:paraId="3496A304" w14:textId="77777777" w:rsidR="00A0178D" w:rsidRPr="00335453" w:rsidRDefault="00A0178D" w:rsidP="00162776">
      <w:pPr>
        <w:jc w:val="both"/>
        <w:rPr>
          <w:rFonts w:ascii="Times New Roman" w:hAnsi="Times New Roman"/>
        </w:rPr>
      </w:pPr>
    </w:p>
    <w:p w14:paraId="2A3D7829" w14:textId="77777777" w:rsidR="00162776" w:rsidRPr="00335453" w:rsidRDefault="00162776" w:rsidP="00A0178D">
      <w:pPr>
        <w:ind w:firstLine="709"/>
        <w:jc w:val="both"/>
        <w:rPr>
          <w:rFonts w:ascii="Times New Roman" w:hAnsi="Times New Roman"/>
        </w:rPr>
      </w:pPr>
      <w:r w:rsidRPr="00335453">
        <w:rPr>
          <w:rFonts w:ascii="Times New Roman" w:hAnsi="Times New Roman"/>
        </w:rPr>
        <w:t>Toda esta documentación debe ser presentada debidamente sellada y firmada por la Entidad solicitante. En el caso de que ésta carezca de sello se hará constar este extremo.</w:t>
      </w:r>
    </w:p>
    <w:p w14:paraId="2A3D782A" w14:textId="77777777" w:rsidR="00162776" w:rsidRPr="00335453" w:rsidRDefault="00162776" w:rsidP="00162776">
      <w:pPr>
        <w:jc w:val="both"/>
        <w:rPr>
          <w:rFonts w:ascii="Times New Roman" w:hAnsi="Times New Roman"/>
        </w:rPr>
      </w:pPr>
    </w:p>
    <w:p w14:paraId="2A3D782B" w14:textId="77777777" w:rsidR="00162776" w:rsidRPr="00335453" w:rsidRDefault="00162776" w:rsidP="00A0178D">
      <w:pPr>
        <w:ind w:firstLine="709"/>
        <w:jc w:val="both"/>
        <w:rPr>
          <w:rFonts w:ascii="Times New Roman" w:hAnsi="Times New Roman"/>
        </w:rPr>
      </w:pPr>
      <w:r w:rsidRPr="00335453">
        <w:rPr>
          <w:rFonts w:ascii="Times New Roman" w:hAnsi="Times New Roman"/>
        </w:rPr>
        <w:t>En aplicación el artículo 53 d) de la Ley 39/2015, de 1 de octubre, del Procedimiento Administrativo Común de las Administraciones Públicas, no procederá la presentación de la documentación anteriormente relacionada que se encuentre en poder de esta Corporación, y que así se haga constar, especificando el Departamento y procedimiento en la que obra dicha documentación.</w:t>
      </w:r>
    </w:p>
    <w:p w14:paraId="2A3D782C" w14:textId="77777777" w:rsidR="00162776" w:rsidRPr="00335453" w:rsidRDefault="00162776" w:rsidP="00162776">
      <w:pPr>
        <w:jc w:val="both"/>
        <w:rPr>
          <w:rFonts w:ascii="Times New Roman" w:hAnsi="Times New Roman"/>
        </w:rPr>
      </w:pPr>
    </w:p>
    <w:p w14:paraId="2A3D782D" w14:textId="77777777" w:rsidR="00162776" w:rsidRPr="00335453" w:rsidRDefault="00162776" w:rsidP="00A0178D">
      <w:pPr>
        <w:ind w:firstLine="709"/>
        <w:jc w:val="both"/>
        <w:rPr>
          <w:rFonts w:ascii="Times New Roman" w:hAnsi="Times New Roman"/>
        </w:rPr>
      </w:pPr>
      <w:r w:rsidRPr="00335453">
        <w:rPr>
          <w:rFonts w:ascii="Times New Roman" w:hAnsi="Times New Roman"/>
        </w:rPr>
        <w:t xml:space="preserve">Recibida la solicitud, se examinará si reúne los requisitos exigidos y si se acompaña a la misma la preceptiva documentación, requiriéndose en caso contrario al solicitante, mediante la publicación del anuncio en el Tablón de Anuncios del Ayuntamiento de Ingenio, así como en la página Web wwwIngenio.es, para que en el plazo de DIEZ (10) DÍAS a contar a partir del día siguiente de la publicación, subsane y/o complete los documentos y/o datos que deban presentarse, advirtiéndole que si no lo hiciera se le tendrá por desistido de su petición previa resolución, que deberá ser dictada en los términos previstos en el artículo 21 de la Ley 39/2015, de 1 de octubre, del Procedimiento Administrativo Común, de las Administraciones Públicas. </w:t>
      </w:r>
    </w:p>
    <w:p w14:paraId="2A3D782E" w14:textId="77777777" w:rsidR="00162776" w:rsidRPr="00335453" w:rsidRDefault="00162776" w:rsidP="00162776">
      <w:pPr>
        <w:jc w:val="both"/>
        <w:rPr>
          <w:rFonts w:ascii="Times New Roman" w:hAnsi="Times New Roman"/>
        </w:rPr>
      </w:pPr>
    </w:p>
    <w:p w14:paraId="2A3D782F" w14:textId="6309D00A" w:rsidR="00162776" w:rsidRPr="00335453" w:rsidRDefault="00A4384D" w:rsidP="009242CC">
      <w:pPr>
        <w:jc w:val="both"/>
        <w:rPr>
          <w:rFonts w:ascii="Times New Roman" w:hAnsi="Times New Roman"/>
        </w:rPr>
      </w:pPr>
      <w:r w:rsidRPr="00335453">
        <w:rPr>
          <w:rFonts w:ascii="Times New Roman" w:hAnsi="Times New Roman"/>
        </w:rPr>
        <w:t>Séptima. -</w:t>
      </w:r>
      <w:r w:rsidR="00162776" w:rsidRPr="00335453">
        <w:rPr>
          <w:rFonts w:ascii="Times New Roman" w:hAnsi="Times New Roman"/>
        </w:rPr>
        <w:t xml:space="preserve"> PROCEDIMIENTO DE CONCESIÓN.</w:t>
      </w:r>
    </w:p>
    <w:p w14:paraId="2A3D7830" w14:textId="77777777" w:rsidR="00162776" w:rsidRPr="00335453" w:rsidRDefault="00162776" w:rsidP="009242CC">
      <w:pPr>
        <w:jc w:val="both"/>
        <w:rPr>
          <w:rFonts w:ascii="Times New Roman" w:hAnsi="Times New Roman"/>
        </w:rPr>
      </w:pPr>
    </w:p>
    <w:p w14:paraId="2A3D7831" w14:textId="2A77BF9C" w:rsidR="00162776" w:rsidRPr="00335453" w:rsidRDefault="00162776" w:rsidP="009242CC">
      <w:pPr>
        <w:jc w:val="both"/>
        <w:rPr>
          <w:rFonts w:ascii="Times New Roman" w:hAnsi="Times New Roman"/>
        </w:rPr>
      </w:pPr>
      <w:r w:rsidRPr="00335453">
        <w:rPr>
          <w:rFonts w:ascii="Times New Roman" w:hAnsi="Times New Roman"/>
        </w:rPr>
        <w:t>El procedimiento de concesión de las subvenciones objeto de la presente convocatoria se tramitará en régimen de concurrencia competitiva, mediante la comparación de las solicitudes presen</w:t>
      </w:r>
      <w:r w:rsidR="0073569E" w:rsidRPr="00335453">
        <w:rPr>
          <w:rFonts w:ascii="Times New Roman" w:hAnsi="Times New Roman"/>
        </w:rPr>
        <w:t xml:space="preserve">tadas, a fin de establecer una </w:t>
      </w:r>
      <w:r w:rsidR="00A4384D" w:rsidRPr="00335453">
        <w:rPr>
          <w:rFonts w:ascii="Times New Roman" w:hAnsi="Times New Roman"/>
        </w:rPr>
        <w:t>prelación</w:t>
      </w:r>
      <w:r w:rsidRPr="00335453">
        <w:rPr>
          <w:rFonts w:ascii="Times New Roman" w:hAnsi="Times New Roman"/>
        </w:rPr>
        <w:t xml:space="preserve"> entre las mismas de acuerdo con los criterios de valoración establecidos.</w:t>
      </w:r>
    </w:p>
    <w:p w14:paraId="2A3D7832" w14:textId="77777777" w:rsidR="00162776" w:rsidRPr="00335453" w:rsidRDefault="00162776" w:rsidP="009242CC">
      <w:pPr>
        <w:jc w:val="both"/>
        <w:rPr>
          <w:rFonts w:ascii="Times New Roman" w:hAnsi="Times New Roman"/>
        </w:rPr>
      </w:pPr>
    </w:p>
    <w:p w14:paraId="2A3D7833" w14:textId="77777777" w:rsidR="00162776" w:rsidRPr="00335453" w:rsidRDefault="00162776" w:rsidP="009242CC">
      <w:pPr>
        <w:jc w:val="both"/>
        <w:rPr>
          <w:rFonts w:ascii="Times New Roman" w:hAnsi="Times New Roman"/>
        </w:rPr>
      </w:pPr>
      <w:r w:rsidRPr="00335453">
        <w:rPr>
          <w:rFonts w:ascii="Times New Roman" w:hAnsi="Times New Roman"/>
        </w:rPr>
        <w:t>No obstante, no será necesario fijar un orden de prelación entre las solicitudes presentadas que reúnan los requisitos establecidos, cuando el crédito consignado sea suficiente, atendiendo al número de solicitudes, una vez finalizado el plazo de presentación establecido en la convocatoria.</w:t>
      </w:r>
    </w:p>
    <w:p w14:paraId="0DE7C04F" w14:textId="6B618978" w:rsidR="000F5155" w:rsidRPr="00335453" w:rsidRDefault="000F5155" w:rsidP="00162776">
      <w:pPr>
        <w:jc w:val="both"/>
        <w:rPr>
          <w:rFonts w:ascii="Times New Roman" w:hAnsi="Times New Roman"/>
        </w:rPr>
      </w:pPr>
    </w:p>
    <w:p w14:paraId="5A2F9D87" w14:textId="77777777" w:rsidR="000F5155" w:rsidRPr="00335453" w:rsidRDefault="000F5155" w:rsidP="00162776">
      <w:pPr>
        <w:jc w:val="both"/>
        <w:rPr>
          <w:rFonts w:ascii="Times New Roman" w:hAnsi="Times New Roman"/>
        </w:rPr>
      </w:pPr>
    </w:p>
    <w:p w14:paraId="2A3D7835" w14:textId="446ADF72" w:rsidR="00162776" w:rsidRPr="00335453" w:rsidRDefault="00A4384D" w:rsidP="009242CC">
      <w:pPr>
        <w:jc w:val="both"/>
        <w:rPr>
          <w:rFonts w:ascii="Times New Roman" w:hAnsi="Times New Roman"/>
        </w:rPr>
      </w:pPr>
      <w:r w:rsidRPr="00335453">
        <w:rPr>
          <w:rFonts w:ascii="Times New Roman" w:hAnsi="Times New Roman"/>
        </w:rPr>
        <w:t>Octava. -</w:t>
      </w:r>
      <w:r w:rsidR="00162776" w:rsidRPr="00335453">
        <w:rPr>
          <w:rFonts w:ascii="Times New Roman" w:hAnsi="Times New Roman"/>
        </w:rPr>
        <w:t xml:space="preserve"> ÓRGANOS COMPETENTES PARA LA INSTRUCCIÓN Y RESOLUCIÓN DEL EXPEDIENTE.</w:t>
      </w:r>
    </w:p>
    <w:p w14:paraId="2A3D7836" w14:textId="77777777" w:rsidR="00162776" w:rsidRPr="00335453" w:rsidRDefault="00162776" w:rsidP="009242CC">
      <w:pPr>
        <w:jc w:val="both"/>
        <w:rPr>
          <w:rFonts w:ascii="Times New Roman" w:hAnsi="Times New Roman"/>
        </w:rPr>
      </w:pPr>
    </w:p>
    <w:p w14:paraId="2A3D7837" w14:textId="77777777" w:rsidR="00162776" w:rsidRPr="00335453" w:rsidRDefault="00162776" w:rsidP="009242CC">
      <w:pPr>
        <w:jc w:val="both"/>
        <w:rPr>
          <w:rFonts w:ascii="Times New Roman" w:hAnsi="Times New Roman"/>
        </w:rPr>
      </w:pPr>
      <w:r w:rsidRPr="00335453">
        <w:rPr>
          <w:rFonts w:ascii="Times New Roman" w:hAnsi="Times New Roman"/>
        </w:rPr>
        <w:t>8.1. Órganos competentes para la instrucción y resolución del expediente.</w:t>
      </w:r>
    </w:p>
    <w:p w14:paraId="2A3D7838" w14:textId="77777777" w:rsidR="00162776" w:rsidRPr="00335453" w:rsidRDefault="00162776" w:rsidP="009242CC">
      <w:pPr>
        <w:jc w:val="both"/>
        <w:rPr>
          <w:rFonts w:ascii="Times New Roman" w:hAnsi="Times New Roman"/>
        </w:rPr>
      </w:pPr>
    </w:p>
    <w:p w14:paraId="2A3D7839" w14:textId="71DA57EB" w:rsidR="00162776" w:rsidRPr="00335453" w:rsidRDefault="00162776" w:rsidP="009242CC">
      <w:pPr>
        <w:jc w:val="both"/>
        <w:rPr>
          <w:rFonts w:ascii="Times New Roman" w:hAnsi="Times New Roman"/>
        </w:rPr>
      </w:pPr>
      <w:r w:rsidRPr="00335453">
        <w:rPr>
          <w:rFonts w:ascii="Times New Roman" w:hAnsi="Times New Roman"/>
        </w:rPr>
        <w:t>El órgano competente para la ordenación del expediente de concesión, la autorización del gasto y la aprobación de la</w:t>
      </w:r>
      <w:r w:rsidR="009D1722" w:rsidRPr="00335453">
        <w:rPr>
          <w:rFonts w:ascii="Times New Roman" w:hAnsi="Times New Roman"/>
        </w:rPr>
        <w:t xml:space="preserve">s presentes bases es la Alcaldesa </w:t>
      </w:r>
      <w:r w:rsidRPr="00335453">
        <w:rPr>
          <w:rFonts w:ascii="Times New Roman" w:hAnsi="Times New Roman"/>
        </w:rPr>
        <w:t>de Ingenio.</w:t>
      </w:r>
    </w:p>
    <w:p w14:paraId="2A3D783A" w14:textId="77777777" w:rsidR="00162776" w:rsidRPr="00335453" w:rsidRDefault="00162776" w:rsidP="009242CC">
      <w:pPr>
        <w:jc w:val="both"/>
        <w:rPr>
          <w:rFonts w:ascii="Times New Roman" w:hAnsi="Times New Roman"/>
        </w:rPr>
      </w:pPr>
    </w:p>
    <w:p w14:paraId="2A3D783B" w14:textId="5261C9CB" w:rsidR="00162776" w:rsidRPr="00335453" w:rsidRDefault="00162776" w:rsidP="009242CC">
      <w:pPr>
        <w:jc w:val="both"/>
        <w:rPr>
          <w:rFonts w:ascii="Times New Roman" w:hAnsi="Times New Roman"/>
        </w:rPr>
      </w:pPr>
      <w:r w:rsidRPr="00335453">
        <w:rPr>
          <w:rFonts w:ascii="Times New Roman" w:hAnsi="Times New Roman"/>
        </w:rPr>
        <w:t>El órgano instructor estará compuesto</w:t>
      </w:r>
      <w:r w:rsidR="0042629C">
        <w:rPr>
          <w:rFonts w:ascii="Times New Roman" w:hAnsi="Times New Roman"/>
        </w:rPr>
        <w:t xml:space="preserve">: por </w:t>
      </w:r>
      <w:r w:rsidRPr="00335453">
        <w:rPr>
          <w:rFonts w:ascii="Times New Roman" w:hAnsi="Times New Roman"/>
        </w:rPr>
        <w:t>el/la Jefe/a del Área de Servicios Socioculturales, Asistencia a personas y</w:t>
      </w:r>
      <w:r w:rsidR="0042629C">
        <w:rPr>
          <w:rFonts w:ascii="Times New Roman" w:hAnsi="Times New Roman"/>
        </w:rPr>
        <w:t xml:space="preserve"> Fomento de la Calidad de Vida y dos </w:t>
      </w:r>
      <w:r w:rsidRPr="00335453">
        <w:rPr>
          <w:rFonts w:ascii="Times New Roman" w:hAnsi="Times New Roman"/>
        </w:rPr>
        <w:t xml:space="preserve">empleado público del </w:t>
      </w:r>
      <w:r w:rsidR="0042629C">
        <w:rPr>
          <w:rFonts w:ascii="Times New Roman" w:hAnsi="Times New Roman"/>
        </w:rPr>
        <w:t>Área de Participación Ciudadana Don Ángel Eduardo Pozo Martín y Don David Manuel Zurita Sánchez.</w:t>
      </w:r>
      <w:bookmarkStart w:id="0" w:name="_GoBack"/>
      <w:bookmarkEnd w:id="0"/>
    </w:p>
    <w:p w14:paraId="15A4D83D" w14:textId="77777777" w:rsidR="00FC0D78" w:rsidRPr="00335453" w:rsidRDefault="00FC0D78" w:rsidP="009242CC">
      <w:pPr>
        <w:jc w:val="both"/>
        <w:rPr>
          <w:rFonts w:ascii="Times New Roman" w:hAnsi="Times New Roman"/>
        </w:rPr>
      </w:pPr>
    </w:p>
    <w:p w14:paraId="2A3D783C" w14:textId="77777777" w:rsidR="00162776" w:rsidRPr="00335453" w:rsidRDefault="00162776" w:rsidP="009242CC">
      <w:pPr>
        <w:jc w:val="both"/>
        <w:rPr>
          <w:rFonts w:ascii="Times New Roman" w:hAnsi="Times New Roman"/>
        </w:rPr>
      </w:pPr>
      <w:r w:rsidRPr="00335453">
        <w:rPr>
          <w:rFonts w:ascii="Times New Roman" w:hAnsi="Times New Roman"/>
        </w:rPr>
        <w:t>El órgano competente para resolver, a propuesta del órgano instructor, es el/la Alcalde/sa.</w:t>
      </w:r>
    </w:p>
    <w:p w14:paraId="2A3D783D" w14:textId="77777777" w:rsidR="00162776" w:rsidRPr="00335453" w:rsidRDefault="00162776" w:rsidP="00162776">
      <w:pPr>
        <w:jc w:val="both"/>
        <w:rPr>
          <w:rFonts w:ascii="Times New Roman" w:hAnsi="Times New Roman"/>
        </w:rPr>
      </w:pPr>
    </w:p>
    <w:p w14:paraId="2A3D783E" w14:textId="77777777" w:rsidR="00162776" w:rsidRPr="00335453" w:rsidRDefault="00162776" w:rsidP="009242CC">
      <w:pPr>
        <w:jc w:val="both"/>
        <w:rPr>
          <w:rFonts w:ascii="Times New Roman" w:hAnsi="Times New Roman"/>
        </w:rPr>
      </w:pPr>
      <w:r w:rsidRPr="00335453">
        <w:rPr>
          <w:rFonts w:ascii="Times New Roman" w:hAnsi="Times New Roman"/>
        </w:rPr>
        <w:lastRenderedPageBreak/>
        <w:t>8.1 Instrucción.</w:t>
      </w:r>
    </w:p>
    <w:p w14:paraId="2A3D783F" w14:textId="77777777" w:rsidR="00162776" w:rsidRPr="00335453" w:rsidRDefault="00162776" w:rsidP="009242CC">
      <w:pPr>
        <w:jc w:val="both"/>
        <w:rPr>
          <w:rFonts w:ascii="Times New Roman" w:hAnsi="Times New Roman"/>
        </w:rPr>
      </w:pPr>
    </w:p>
    <w:p w14:paraId="2A3D7840" w14:textId="77777777" w:rsidR="00162776" w:rsidRPr="00335453" w:rsidRDefault="00162776" w:rsidP="00A0178D">
      <w:pPr>
        <w:ind w:firstLine="709"/>
        <w:jc w:val="both"/>
        <w:rPr>
          <w:rFonts w:ascii="Times New Roman" w:hAnsi="Times New Roman"/>
        </w:rPr>
      </w:pPr>
      <w:r w:rsidRPr="00335453">
        <w:rPr>
          <w:rFonts w:ascii="Times New Roman" w:hAnsi="Times New Roman"/>
        </w:rPr>
        <w:t>El órgano instructor, será quien deberá evaluar el cumplimiento de las condiciones impuestas para adquirir la condición de beneficiario, así como que las solicitudes presentadas se adaptan a lo establecido en la convocatoria y realizará de oficio cuantas actuaciones estime necesarias para la determinación, conocimiento y comprobación de los datos en virtud de los cuales debe formularse la propuesta de resolución, pudiendo a tal efecto solicitar cuantos informes estime pertinentes.</w:t>
      </w:r>
    </w:p>
    <w:p w14:paraId="2A3D7841" w14:textId="77777777" w:rsidR="00162776" w:rsidRPr="00335453" w:rsidRDefault="00162776" w:rsidP="009242CC">
      <w:pPr>
        <w:jc w:val="both"/>
        <w:rPr>
          <w:rFonts w:ascii="Times New Roman" w:hAnsi="Times New Roman"/>
        </w:rPr>
      </w:pPr>
    </w:p>
    <w:p w14:paraId="2A3D7842" w14:textId="77777777" w:rsidR="00162776" w:rsidRPr="00335453" w:rsidRDefault="00162776" w:rsidP="00A0178D">
      <w:pPr>
        <w:ind w:firstLine="709"/>
        <w:jc w:val="both"/>
        <w:rPr>
          <w:rFonts w:ascii="Times New Roman" w:hAnsi="Times New Roman"/>
        </w:rPr>
      </w:pPr>
      <w:r w:rsidRPr="00335453">
        <w:rPr>
          <w:rFonts w:ascii="Times New Roman" w:hAnsi="Times New Roman"/>
        </w:rPr>
        <w:t>Dicha valoración se plasmará en un Acta que se remitirá al órgano instructor, quien, a la vista del expediente y del Acta emitida, formulará motivadamente la propuesta de resolución definitiva.</w:t>
      </w:r>
    </w:p>
    <w:p w14:paraId="2A3D7843" w14:textId="77777777" w:rsidR="00162776" w:rsidRPr="00335453" w:rsidRDefault="00162776" w:rsidP="009242CC">
      <w:pPr>
        <w:jc w:val="both"/>
        <w:rPr>
          <w:rFonts w:ascii="Times New Roman" w:hAnsi="Times New Roman"/>
        </w:rPr>
      </w:pPr>
    </w:p>
    <w:p w14:paraId="2A3D7844" w14:textId="77777777" w:rsidR="00162776" w:rsidRPr="00335453" w:rsidRDefault="00162776" w:rsidP="00A0178D">
      <w:pPr>
        <w:ind w:firstLine="709"/>
        <w:jc w:val="both"/>
        <w:rPr>
          <w:rFonts w:ascii="Times New Roman" w:hAnsi="Times New Roman"/>
        </w:rPr>
      </w:pPr>
      <w:r w:rsidRPr="00335453">
        <w:rPr>
          <w:rFonts w:ascii="Times New Roman" w:hAnsi="Times New Roman"/>
        </w:rPr>
        <w:t>El órgano instructor emitirá propuesta de resolución que se comunicará a los interesados mediante publicación en el Tablón de Anuncios del Ayuntamiento de Ingenio, así como en la página web www.ingenio.es, concediéndose un plazo de DIEZ DÍAS para presentar alegaciones, si lo estiman oportuno. Este plazo quedará reducido a la fecha en que todos los interesados en el procedimiento manifiesten su conformidad a la propuesta de resolución provisional, en cuyo caso se elevaría a definitiva.</w:t>
      </w:r>
    </w:p>
    <w:p w14:paraId="2A3D7845" w14:textId="77777777" w:rsidR="00162776" w:rsidRPr="00335453" w:rsidRDefault="00162776" w:rsidP="009242CC">
      <w:pPr>
        <w:jc w:val="both"/>
        <w:rPr>
          <w:rFonts w:ascii="Times New Roman" w:hAnsi="Times New Roman"/>
        </w:rPr>
      </w:pPr>
    </w:p>
    <w:p w14:paraId="2A3D7846" w14:textId="77777777" w:rsidR="00162776" w:rsidRPr="00335453" w:rsidRDefault="00162776" w:rsidP="00A0178D">
      <w:pPr>
        <w:ind w:firstLine="709"/>
        <w:jc w:val="both"/>
        <w:rPr>
          <w:rFonts w:ascii="Times New Roman" w:hAnsi="Times New Roman"/>
        </w:rPr>
      </w:pPr>
      <w:r w:rsidRPr="00335453">
        <w:rPr>
          <w:rFonts w:ascii="Times New Roman" w:hAnsi="Times New Roman"/>
        </w:rPr>
        <w:t>La resolución de concesión de subvenciones se pronunciará sobre las solicitudes desestimadas por no reunir alguno de los requisitos para ser beneficiario o por la imposibilidad de valorar su solicitud, en cuyo caso se motivará su exclusión.  La evaluación de los criterios objetivos marcados en estas bases tendentes a establecer el importe que corresponde a cada beneficiario no tendrá en cuenta los datos de las solicitudes excluidas.</w:t>
      </w:r>
    </w:p>
    <w:p w14:paraId="2A3D7847" w14:textId="77777777" w:rsidR="00162776" w:rsidRPr="00335453" w:rsidRDefault="00162776" w:rsidP="009242CC">
      <w:pPr>
        <w:jc w:val="both"/>
        <w:rPr>
          <w:rFonts w:ascii="Times New Roman" w:hAnsi="Times New Roman"/>
        </w:rPr>
      </w:pPr>
    </w:p>
    <w:p w14:paraId="2A3D7848" w14:textId="77777777" w:rsidR="00162776" w:rsidRPr="00335453" w:rsidRDefault="00162776" w:rsidP="00A0178D">
      <w:pPr>
        <w:ind w:firstLine="709"/>
        <w:jc w:val="both"/>
        <w:rPr>
          <w:rFonts w:ascii="Times New Roman" w:hAnsi="Times New Roman"/>
        </w:rPr>
      </w:pPr>
      <w:r w:rsidRPr="00335453">
        <w:rPr>
          <w:rFonts w:ascii="Times New Roman" w:hAnsi="Times New Roman"/>
        </w:rPr>
        <w:t>La resolución reflejará un cuadrante con los datos de cada solicitante que hayan sido necesarios para valorar y cuantificar de manera cierta el reparto del montante total de la subvención conforme a los criterios marcados en estas bases.</w:t>
      </w:r>
    </w:p>
    <w:p w14:paraId="2A3D7849" w14:textId="77777777" w:rsidR="00162776" w:rsidRPr="00335453" w:rsidRDefault="00162776" w:rsidP="009242CC">
      <w:pPr>
        <w:jc w:val="both"/>
        <w:rPr>
          <w:rFonts w:ascii="Times New Roman" w:hAnsi="Times New Roman"/>
        </w:rPr>
      </w:pPr>
    </w:p>
    <w:p w14:paraId="2A3D784A" w14:textId="77777777" w:rsidR="00162776" w:rsidRPr="00335453" w:rsidRDefault="00162776" w:rsidP="00A0178D">
      <w:pPr>
        <w:ind w:firstLine="709"/>
        <w:jc w:val="both"/>
        <w:rPr>
          <w:rFonts w:ascii="Times New Roman" w:hAnsi="Times New Roman"/>
        </w:rPr>
      </w:pPr>
      <w:r w:rsidRPr="00335453">
        <w:rPr>
          <w:rFonts w:ascii="Times New Roman" w:hAnsi="Times New Roman"/>
        </w:rPr>
        <w:t>El plazo máximo para la resolución y su notificación será el establecido con carácter general en la Ley 38/2003.</w:t>
      </w:r>
    </w:p>
    <w:p w14:paraId="2A3D784B" w14:textId="77777777" w:rsidR="00162776" w:rsidRPr="00335453" w:rsidRDefault="00162776" w:rsidP="00162776">
      <w:pPr>
        <w:jc w:val="both"/>
        <w:rPr>
          <w:rFonts w:ascii="Times New Roman" w:hAnsi="Times New Roman"/>
        </w:rPr>
      </w:pPr>
    </w:p>
    <w:p w14:paraId="2A3D784C" w14:textId="77777777" w:rsidR="00162776" w:rsidRPr="00335453" w:rsidRDefault="00162776" w:rsidP="009242CC">
      <w:pPr>
        <w:jc w:val="both"/>
        <w:rPr>
          <w:rFonts w:ascii="Times New Roman" w:hAnsi="Times New Roman"/>
        </w:rPr>
      </w:pPr>
      <w:r w:rsidRPr="00335453">
        <w:rPr>
          <w:rFonts w:ascii="Times New Roman" w:hAnsi="Times New Roman"/>
        </w:rPr>
        <w:t>8.2</w:t>
      </w:r>
      <w:r w:rsidRPr="00335453">
        <w:rPr>
          <w:rFonts w:ascii="Times New Roman" w:hAnsi="Times New Roman"/>
        </w:rPr>
        <w:tab/>
        <w:t>Resolución.</w:t>
      </w:r>
    </w:p>
    <w:p w14:paraId="2A3D784D" w14:textId="77777777" w:rsidR="00162776" w:rsidRPr="00335453" w:rsidRDefault="00162776" w:rsidP="009242CC">
      <w:pPr>
        <w:jc w:val="both"/>
        <w:rPr>
          <w:rFonts w:ascii="Times New Roman" w:hAnsi="Times New Roman"/>
        </w:rPr>
      </w:pPr>
    </w:p>
    <w:p w14:paraId="2A3D784E" w14:textId="77777777" w:rsidR="00162776" w:rsidRPr="00335453" w:rsidRDefault="00162776" w:rsidP="00A0178D">
      <w:pPr>
        <w:ind w:firstLine="709"/>
        <w:jc w:val="both"/>
        <w:rPr>
          <w:rFonts w:ascii="Times New Roman" w:hAnsi="Times New Roman"/>
        </w:rPr>
      </w:pPr>
      <w:r w:rsidRPr="00335453">
        <w:rPr>
          <w:rFonts w:ascii="Times New Roman" w:hAnsi="Times New Roman"/>
        </w:rPr>
        <w:t>El órgano competente para dictar la Resolución definitiva será el Alcalde-Presidente del Ilustre Ayuntamiento de la Villa de Ingenio.</w:t>
      </w:r>
    </w:p>
    <w:p w14:paraId="2A3D784F" w14:textId="77777777" w:rsidR="00162776" w:rsidRPr="00335453" w:rsidRDefault="00162776" w:rsidP="009242CC">
      <w:pPr>
        <w:jc w:val="both"/>
        <w:rPr>
          <w:rFonts w:ascii="Times New Roman" w:hAnsi="Times New Roman"/>
        </w:rPr>
      </w:pPr>
    </w:p>
    <w:p w14:paraId="2A3D7850" w14:textId="77777777" w:rsidR="00162776" w:rsidRPr="00335453" w:rsidRDefault="00162776" w:rsidP="00A0178D">
      <w:pPr>
        <w:ind w:firstLine="709"/>
        <w:jc w:val="both"/>
        <w:rPr>
          <w:rFonts w:ascii="Times New Roman" w:hAnsi="Times New Roman"/>
        </w:rPr>
      </w:pPr>
      <w:r w:rsidRPr="00335453">
        <w:rPr>
          <w:rFonts w:ascii="Times New Roman" w:hAnsi="Times New Roman"/>
        </w:rPr>
        <w:t>La Resolución definitiva acordará tanto el otorgamiento de las subvenciones, como la inadmisión de las solicitudes por extemporáneas o por no cumplir los requisitos exigidos en la convocatoria, la desestimación y la no concesión por desistimiento, renuncia al derecho o imposibilidad material sobrevenida, y pondrá fin a la vía administrativa.</w:t>
      </w:r>
    </w:p>
    <w:p w14:paraId="2E7F5AE1" w14:textId="1AC8C0C9" w:rsidR="00320B3D" w:rsidRPr="00335453" w:rsidRDefault="00320B3D" w:rsidP="009242CC">
      <w:pPr>
        <w:jc w:val="both"/>
        <w:rPr>
          <w:rFonts w:ascii="Times New Roman" w:hAnsi="Times New Roman"/>
        </w:rPr>
      </w:pPr>
    </w:p>
    <w:p w14:paraId="2A3D7852" w14:textId="77777777" w:rsidR="00162776" w:rsidRPr="00335453" w:rsidRDefault="00162776" w:rsidP="00A0178D">
      <w:pPr>
        <w:ind w:firstLine="709"/>
        <w:jc w:val="both"/>
        <w:rPr>
          <w:rFonts w:ascii="Times New Roman" w:hAnsi="Times New Roman"/>
        </w:rPr>
      </w:pPr>
      <w:r w:rsidRPr="00335453">
        <w:rPr>
          <w:rFonts w:ascii="Times New Roman" w:hAnsi="Times New Roman"/>
        </w:rPr>
        <w:t>La Resolución definitiva de concesión de subvenciones será notificada a los interesados mediante publicación en el tablón de anuncios y página web Corporativa (wwwingenio.es)</w:t>
      </w:r>
    </w:p>
    <w:p w14:paraId="1A2DDF68" w14:textId="70F3FAED" w:rsidR="00A0178D" w:rsidRPr="00335453" w:rsidRDefault="00A0178D" w:rsidP="009242CC">
      <w:pPr>
        <w:jc w:val="both"/>
        <w:rPr>
          <w:rFonts w:ascii="Times New Roman" w:hAnsi="Times New Roman"/>
        </w:rPr>
      </w:pPr>
    </w:p>
    <w:p w14:paraId="2A3D7854" w14:textId="2BD98EC5" w:rsidR="00162776" w:rsidRPr="00335453" w:rsidRDefault="000A6815" w:rsidP="00B51761">
      <w:pPr>
        <w:jc w:val="both"/>
        <w:rPr>
          <w:rFonts w:ascii="Times New Roman" w:hAnsi="Times New Roman"/>
        </w:rPr>
      </w:pPr>
      <w:r w:rsidRPr="00335453">
        <w:rPr>
          <w:rFonts w:ascii="Times New Roman" w:hAnsi="Times New Roman"/>
        </w:rPr>
        <w:t>Novena. -</w:t>
      </w:r>
      <w:r w:rsidR="00162776" w:rsidRPr="00335453">
        <w:rPr>
          <w:rFonts w:ascii="Times New Roman" w:hAnsi="Times New Roman"/>
        </w:rPr>
        <w:t xml:space="preserve"> EJECUCIÓN DE LA ACTIVIDAD SUBVENCIONADA.</w:t>
      </w:r>
    </w:p>
    <w:p w14:paraId="2A3D7855" w14:textId="77777777" w:rsidR="00162776" w:rsidRPr="00335453" w:rsidRDefault="00162776" w:rsidP="00B51761">
      <w:pPr>
        <w:jc w:val="both"/>
        <w:rPr>
          <w:rFonts w:ascii="Times New Roman" w:hAnsi="Times New Roman"/>
        </w:rPr>
      </w:pPr>
    </w:p>
    <w:p w14:paraId="2A3D7856" w14:textId="3C7C90CA" w:rsidR="00162776" w:rsidRPr="00335453" w:rsidRDefault="00162776" w:rsidP="00B51761">
      <w:pPr>
        <w:jc w:val="both"/>
        <w:rPr>
          <w:rFonts w:ascii="Times New Roman" w:hAnsi="Times New Roman"/>
        </w:rPr>
      </w:pPr>
      <w:r w:rsidRPr="00335453">
        <w:rPr>
          <w:rFonts w:ascii="Times New Roman" w:hAnsi="Times New Roman"/>
        </w:rPr>
        <w:t>1. La autorización por el órgano concedente al beneficiario para que éste contrate o concierte la ejecución total o parcial de las actividades subvencionadas con personas o entidades vinculadas con el beneficiario, deberá solicitarse por registro de entrada municipal con una antelación de 20 días a la fecha de realización del gasto, siempre que el mismo supere el 10% del importe total concedido. El órgano concedente, en el plazo de 10 días, decidirá sobre si procede la autorización o la deniega.</w:t>
      </w:r>
    </w:p>
    <w:p w14:paraId="11CB6A0E" w14:textId="77777777" w:rsidR="003A03FA" w:rsidRPr="00335453" w:rsidRDefault="003A03FA" w:rsidP="00B51761">
      <w:pPr>
        <w:jc w:val="both"/>
        <w:rPr>
          <w:rFonts w:ascii="Times New Roman" w:hAnsi="Times New Roman"/>
        </w:rPr>
      </w:pPr>
    </w:p>
    <w:p w14:paraId="2A3D7857" w14:textId="77777777" w:rsidR="00162776" w:rsidRPr="00335453" w:rsidRDefault="00162776" w:rsidP="00B51761">
      <w:pPr>
        <w:jc w:val="both"/>
        <w:rPr>
          <w:rFonts w:ascii="Times New Roman" w:hAnsi="Times New Roman"/>
        </w:rPr>
      </w:pPr>
      <w:r w:rsidRPr="00335453">
        <w:rPr>
          <w:rFonts w:ascii="Times New Roman" w:hAnsi="Times New Roman"/>
        </w:rPr>
        <w:t>2. Sin perjuicio de lo establecido en el siguiente apartado, se considerará gasto realizado el que ha sido efectivamente pagado con anterioridad a la finalización del período de justificación. La acreditación del pago se realizará de alguna de las siguientes maneras:</w:t>
      </w:r>
    </w:p>
    <w:p w14:paraId="2A3D7858" w14:textId="77777777" w:rsidR="00162776" w:rsidRPr="00335453" w:rsidRDefault="00162776" w:rsidP="00B51761">
      <w:pPr>
        <w:jc w:val="both"/>
        <w:rPr>
          <w:rFonts w:ascii="Times New Roman" w:hAnsi="Times New Roman"/>
        </w:rPr>
      </w:pPr>
      <w:r w:rsidRPr="00335453">
        <w:rPr>
          <w:rFonts w:ascii="Times New Roman" w:hAnsi="Times New Roman"/>
        </w:rPr>
        <w:t xml:space="preserve">a.  Mediante presentación de factura que hayan sido abonada/pagada. </w:t>
      </w:r>
    </w:p>
    <w:p w14:paraId="2A3D7859" w14:textId="77777777" w:rsidR="00162776" w:rsidRPr="00335453" w:rsidRDefault="00162776" w:rsidP="00B51761">
      <w:pPr>
        <w:jc w:val="both"/>
        <w:rPr>
          <w:rFonts w:ascii="Times New Roman" w:hAnsi="Times New Roman"/>
        </w:rPr>
      </w:pPr>
      <w:r w:rsidRPr="00335453">
        <w:rPr>
          <w:rFonts w:ascii="Times New Roman" w:hAnsi="Times New Roman"/>
        </w:rPr>
        <w:t>b.  Mediante justificante de pago realizado con tarjeta de crédito o débito.</w:t>
      </w:r>
    </w:p>
    <w:p w14:paraId="2A3D785A" w14:textId="77777777" w:rsidR="00162776" w:rsidRPr="00335453" w:rsidRDefault="00162776" w:rsidP="00B51761">
      <w:pPr>
        <w:jc w:val="both"/>
        <w:rPr>
          <w:rFonts w:ascii="Times New Roman" w:hAnsi="Times New Roman"/>
        </w:rPr>
      </w:pPr>
      <w:r w:rsidRPr="00335453">
        <w:rPr>
          <w:rFonts w:ascii="Times New Roman" w:hAnsi="Times New Roman"/>
        </w:rPr>
        <w:lastRenderedPageBreak/>
        <w:t>c. Mediante presentación del justificante de transferencia bancaria acompañada de la documentación suficiente que acredite de manera indubitada la titularidad de ambas cuentas.</w:t>
      </w:r>
    </w:p>
    <w:p w14:paraId="2A3D785B" w14:textId="2AFB3BF3" w:rsidR="00162776" w:rsidRPr="00335453" w:rsidRDefault="00162776" w:rsidP="00B51761">
      <w:pPr>
        <w:jc w:val="both"/>
        <w:rPr>
          <w:rFonts w:ascii="Times New Roman" w:hAnsi="Times New Roman"/>
        </w:rPr>
      </w:pPr>
      <w:r w:rsidRPr="00335453">
        <w:rPr>
          <w:rFonts w:ascii="Times New Roman" w:hAnsi="Times New Roman"/>
        </w:rPr>
        <w:t>d. Copia del cheque bancario recibido por el perceptor, adjuntándose fotocopia del D.N.I y, en su caso, del correspondiente poder.</w:t>
      </w:r>
    </w:p>
    <w:p w14:paraId="0337AE40" w14:textId="77777777" w:rsidR="003A03FA" w:rsidRPr="00335453" w:rsidRDefault="003A03FA" w:rsidP="00B51761">
      <w:pPr>
        <w:jc w:val="both"/>
        <w:rPr>
          <w:rFonts w:ascii="Times New Roman" w:hAnsi="Times New Roman"/>
        </w:rPr>
      </w:pPr>
    </w:p>
    <w:p w14:paraId="7830E8E4" w14:textId="03B33E96" w:rsidR="00173368" w:rsidRPr="00335453" w:rsidRDefault="00173368" w:rsidP="00B51761">
      <w:pPr>
        <w:jc w:val="both"/>
        <w:rPr>
          <w:rFonts w:ascii="Times New Roman" w:hAnsi="Times New Roman"/>
        </w:rPr>
      </w:pPr>
      <w:r w:rsidRPr="00335453">
        <w:rPr>
          <w:rFonts w:ascii="Times New Roman" w:hAnsi="Times New Roman"/>
        </w:rPr>
        <w:t>3. Las facturas que superen la cantidad de 50,00 euros, solo se admitirán siempre que las mismas sean abonadas mediante transferencia bancaria o pago con tarjeta.</w:t>
      </w:r>
    </w:p>
    <w:p w14:paraId="2A3D785C" w14:textId="77777777" w:rsidR="00162776" w:rsidRPr="00335453" w:rsidRDefault="00162776" w:rsidP="00B51761">
      <w:pPr>
        <w:jc w:val="both"/>
        <w:rPr>
          <w:rFonts w:ascii="Times New Roman" w:hAnsi="Times New Roman"/>
        </w:rPr>
      </w:pPr>
    </w:p>
    <w:p w14:paraId="2A3D785D" w14:textId="77777777" w:rsidR="00162776" w:rsidRPr="00335453" w:rsidRDefault="00162776" w:rsidP="00B51761">
      <w:pPr>
        <w:jc w:val="both"/>
        <w:rPr>
          <w:rFonts w:ascii="Times New Roman" w:hAnsi="Times New Roman"/>
        </w:rPr>
      </w:pPr>
      <w:r w:rsidRPr="00335453">
        <w:rPr>
          <w:rFonts w:ascii="Times New Roman" w:hAnsi="Times New Roman"/>
        </w:rPr>
        <w:t>Décima. – FORMA Y PLAZO DE JUSTIFICACIÓN.</w:t>
      </w:r>
    </w:p>
    <w:p w14:paraId="2A3D785E" w14:textId="77777777" w:rsidR="00162776" w:rsidRPr="00335453" w:rsidRDefault="00162776" w:rsidP="00B51761">
      <w:pPr>
        <w:jc w:val="both"/>
        <w:rPr>
          <w:rFonts w:ascii="Times New Roman" w:hAnsi="Times New Roman"/>
        </w:rPr>
      </w:pPr>
    </w:p>
    <w:p w14:paraId="2A3D785F" w14:textId="77777777" w:rsidR="00162776" w:rsidRPr="00335453" w:rsidRDefault="00162776" w:rsidP="009242CC">
      <w:pPr>
        <w:jc w:val="both"/>
        <w:rPr>
          <w:rFonts w:ascii="Times New Roman" w:hAnsi="Times New Roman"/>
        </w:rPr>
      </w:pPr>
      <w:r w:rsidRPr="00335453">
        <w:rPr>
          <w:rFonts w:ascii="Times New Roman" w:hAnsi="Times New Roman"/>
        </w:rPr>
        <w:t>1. La justificación del cumplimiento de las condiciones previstas en las presentes bases y de la consecución de los objetivos revestirá la forma de cuenta justificativa, pudiendo ser simplificada cuando se reúnan las condiciones previstas en el artículo 75 del Real Decreto 887/2006.</w:t>
      </w:r>
    </w:p>
    <w:p w14:paraId="55BC7AB0" w14:textId="77777777" w:rsidR="000A4D84" w:rsidRPr="00335453" w:rsidRDefault="000A4D84" w:rsidP="009242CC">
      <w:pPr>
        <w:jc w:val="both"/>
        <w:rPr>
          <w:rFonts w:ascii="Times New Roman" w:hAnsi="Times New Roman"/>
        </w:rPr>
      </w:pPr>
    </w:p>
    <w:p w14:paraId="2A3D7860" w14:textId="597324DB" w:rsidR="00162776" w:rsidRPr="00335453" w:rsidRDefault="00162776" w:rsidP="009242CC">
      <w:pPr>
        <w:jc w:val="both"/>
        <w:rPr>
          <w:rFonts w:ascii="Times New Roman" w:hAnsi="Times New Roman"/>
        </w:rPr>
      </w:pPr>
      <w:r w:rsidRPr="00335453">
        <w:rPr>
          <w:rFonts w:ascii="Times New Roman" w:hAnsi="Times New Roman"/>
        </w:rPr>
        <w:t>2. La cuenta justificativa de la subvención deberá presentarse por registro de entrada mun</w:t>
      </w:r>
      <w:r w:rsidR="006E77BB">
        <w:rPr>
          <w:rFonts w:ascii="Times New Roman" w:hAnsi="Times New Roman"/>
        </w:rPr>
        <w:t>icipal en el plazo máximo de dos</w:t>
      </w:r>
      <w:r w:rsidR="00C71197" w:rsidRPr="00335453">
        <w:rPr>
          <w:rFonts w:ascii="Times New Roman" w:hAnsi="Times New Roman"/>
        </w:rPr>
        <w:t xml:space="preserve"> mes</w:t>
      </w:r>
      <w:r w:rsidR="006E77BB">
        <w:rPr>
          <w:rFonts w:ascii="Times New Roman" w:hAnsi="Times New Roman"/>
        </w:rPr>
        <w:t>es</w:t>
      </w:r>
      <w:r w:rsidRPr="00335453">
        <w:rPr>
          <w:rFonts w:ascii="Times New Roman" w:hAnsi="Times New Roman"/>
        </w:rPr>
        <w:t xml:space="preserve"> desde la finalización del presente ejercicio económico, (desde 01/01/20</w:t>
      </w:r>
      <w:r w:rsidR="0020087C" w:rsidRPr="00335453">
        <w:rPr>
          <w:rFonts w:ascii="Times New Roman" w:hAnsi="Times New Roman"/>
        </w:rPr>
        <w:t>2</w:t>
      </w:r>
      <w:r w:rsidR="006E77BB">
        <w:rPr>
          <w:rFonts w:ascii="Times New Roman" w:hAnsi="Times New Roman"/>
        </w:rPr>
        <w:t>7 al 28/02</w:t>
      </w:r>
      <w:r w:rsidRPr="00335453">
        <w:rPr>
          <w:rFonts w:ascii="Times New Roman" w:hAnsi="Times New Roman"/>
        </w:rPr>
        <w:t>/20</w:t>
      </w:r>
      <w:r w:rsidR="006E77BB">
        <w:rPr>
          <w:rFonts w:ascii="Times New Roman" w:hAnsi="Times New Roman"/>
        </w:rPr>
        <w:t>27</w:t>
      </w:r>
      <w:r w:rsidRPr="00335453">
        <w:rPr>
          <w:rFonts w:ascii="Times New Roman" w:hAnsi="Times New Roman"/>
        </w:rPr>
        <w:t>), conforme al modelo S-07 previsto en las presentes bases. Su incumplimiento se considerará falta sujeta a procedimiento sancionador y se atenderá a lo previsto en el artículo 16 de las presentes bases.</w:t>
      </w:r>
    </w:p>
    <w:p w14:paraId="354E728A" w14:textId="77777777" w:rsidR="003A03FA" w:rsidRPr="00335453" w:rsidRDefault="003A03FA" w:rsidP="009242CC">
      <w:pPr>
        <w:jc w:val="both"/>
        <w:rPr>
          <w:rFonts w:ascii="Times New Roman" w:hAnsi="Times New Roman"/>
        </w:rPr>
      </w:pPr>
    </w:p>
    <w:p w14:paraId="2A3D7861" w14:textId="1CCC3EA1" w:rsidR="00162776" w:rsidRPr="00335453" w:rsidRDefault="00162776" w:rsidP="009242CC">
      <w:pPr>
        <w:jc w:val="both"/>
        <w:rPr>
          <w:rFonts w:ascii="Times New Roman" w:hAnsi="Times New Roman"/>
        </w:rPr>
      </w:pPr>
      <w:r w:rsidRPr="00335453">
        <w:rPr>
          <w:rFonts w:ascii="Times New Roman" w:hAnsi="Times New Roman"/>
        </w:rPr>
        <w:t xml:space="preserve">3.- Los beneficiarios están obligados a presentar memoria justificativa de las actividades que hayan sido objeto de subvención y realizadas durante el periodo subvencionado, dentro del mismo plazo que la documentación establecida en los apartados anteriores. </w:t>
      </w:r>
    </w:p>
    <w:p w14:paraId="628B6C52" w14:textId="77777777" w:rsidR="003A03FA" w:rsidRPr="00335453" w:rsidRDefault="003A03FA" w:rsidP="009242CC">
      <w:pPr>
        <w:jc w:val="both"/>
        <w:rPr>
          <w:rFonts w:ascii="Times New Roman" w:hAnsi="Times New Roman"/>
        </w:rPr>
      </w:pPr>
    </w:p>
    <w:p w14:paraId="2A3D7862" w14:textId="19C76AB8" w:rsidR="00162776" w:rsidRPr="00335453" w:rsidRDefault="000B27A8" w:rsidP="009242CC">
      <w:pPr>
        <w:jc w:val="both"/>
        <w:rPr>
          <w:rFonts w:ascii="Times New Roman" w:hAnsi="Times New Roman"/>
        </w:rPr>
      </w:pPr>
      <w:r w:rsidRPr="00335453">
        <w:rPr>
          <w:rFonts w:ascii="Times New Roman" w:hAnsi="Times New Roman"/>
        </w:rPr>
        <w:t>4.- Los beneficiarios también están obligados a aportar fotografías de las acciones realizadas con motivo de la subvención (actividades, acciones diversas, obras, compras, etc…)</w:t>
      </w:r>
      <w:r w:rsidR="009242CC" w:rsidRPr="00335453">
        <w:rPr>
          <w:rFonts w:ascii="Times New Roman" w:hAnsi="Times New Roman"/>
        </w:rPr>
        <w:t>.</w:t>
      </w:r>
    </w:p>
    <w:p w14:paraId="1255E206" w14:textId="77777777" w:rsidR="003A03FA" w:rsidRPr="00335453" w:rsidRDefault="003A03FA" w:rsidP="009242CC">
      <w:pPr>
        <w:jc w:val="both"/>
        <w:rPr>
          <w:rFonts w:ascii="Times New Roman" w:hAnsi="Times New Roman"/>
        </w:rPr>
      </w:pPr>
    </w:p>
    <w:p w14:paraId="12EC4D87" w14:textId="6F19F808" w:rsidR="009242CC" w:rsidRPr="00335453" w:rsidRDefault="009242CC" w:rsidP="009242CC">
      <w:pPr>
        <w:jc w:val="both"/>
        <w:rPr>
          <w:rFonts w:ascii="Times New Roman" w:hAnsi="Times New Roman"/>
        </w:rPr>
      </w:pPr>
      <w:r w:rsidRPr="00335453">
        <w:rPr>
          <w:rFonts w:ascii="Times New Roman" w:hAnsi="Times New Roman"/>
        </w:rPr>
        <w:t xml:space="preserve">5.- </w:t>
      </w:r>
      <w:r w:rsidR="00B51761" w:rsidRPr="00335453">
        <w:rPr>
          <w:rFonts w:ascii="Times New Roman" w:hAnsi="Times New Roman"/>
        </w:rPr>
        <w:t>P</w:t>
      </w:r>
      <w:r w:rsidRPr="00335453">
        <w:rPr>
          <w:rFonts w:ascii="Times New Roman" w:hAnsi="Times New Roman"/>
        </w:rPr>
        <w:t xml:space="preserve">or el órgano gestor se emitirá informe favorable de las actividades o </w:t>
      </w:r>
      <w:r w:rsidR="00B51761" w:rsidRPr="00335453">
        <w:rPr>
          <w:rFonts w:ascii="Times New Roman" w:hAnsi="Times New Roman"/>
        </w:rPr>
        <w:t>inversiones realizadas conforme a los proyectos presentados.</w:t>
      </w:r>
      <w:r w:rsidRPr="00335453">
        <w:rPr>
          <w:rFonts w:ascii="Times New Roman" w:hAnsi="Times New Roman"/>
        </w:rPr>
        <w:t xml:space="preserve"> </w:t>
      </w:r>
    </w:p>
    <w:p w14:paraId="2A3D7863" w14:textId="77777777" w:rsidR="000B27A8" w:rsidRPr="00335453" w:rsidRDefault="000B27A8" w:rsidP="00162776">
      <w:pPr>
        <w:jc w:val="both"/>
        <w:rPr>
          <w:rFonts w:ascii="Times New Roman" w:hAnsi="Times New Roman"/>
        </w:rPr>
      </w:pPr>
    </w:p>
    <w:p w14:paraId="2A3D7864" w14:textId="77777777" w:rsidR="00162776" w:rsidRPr="00335453" w:rsidRDefault="00162776" w:rsidP="00162776">
      <w:pPr>
        <w:jc w:val="both"/>
        <w:rPr>
          <w:rFonts w:ascii="Times New Roman" w:hAnsi="Times New Roman"/>
        </w:rPr>
      </w:pPr>
      <w:r w:rsidRPr="00335453">
        <w:rPr>
          <w:rFonts w:ascii="Times New Roman" w:hAnsi="Times New Roman"/>
        </w:rPr>
        <w:t>Decimoprimera. – COMPROBACIÓN DE LAS SUBVENCIONES.</w:t>
      </w:r>
    </w:p>
    <w:p w14:paraId="2A3D7865" w14:textId="77777777" w:rsidR="00162776" w:rsidRPr="00335453" w:rsidRDefault="00162776" w:rsidP="00162776">
      <w:pPr>
        <w:jc w:val="both"/>
        <w:rPr>
          <w:rFonts w:ascii="Times New Roman" w:hAnsi="Times New Roman"/>
        </w:rPr>
      </w:pPr>
    </w:p>
    <w:p w14:paraId="2A3D7866" w14:textId="03CCB71B" w:rsidR="00162776" w:rsidRPr="00335453" w:rsidRDefault="00162776" w:rsidP="00162776">
      <w:pPr>
        <w:jc w:val="both"/>
        <w:rPr>
          <w:rFonts w:ascii="Times New Roman" w:hAnsi="Times New Roman"/>
        </w:rPr>
      </w:pPr>
      <w:r w:rsidRPr="00335453">
        <w:rPr>
          <w:rFonts w:ascii="Times New Roman" w:hAnsi="Times New Roman"/>
        </w:rPr>
        <w:t xml:space="preserve">1. El órgano concedente de la subvención será quien compruebe la adecuada justificación de la subvención. </w:t>
      </w:r>
    </w:p>
    <w:p w14:paraId="5F993FC1" w14:textId="77777777" w:rsidR="003A03FA" w:rsidRPr="00335453" w:rsidRDefault="003A03FA" w:rsidP="00162776">
      <w:pPr>
        <w:jc w:val="both"/>
        <w:rPr>
          <w:rFonts w:ascii="Times New Roman" w:hAnsi="Times New Roman"/>
        </w:rPr>
      </w:pPr>
    </w:p>
    <w:p w14:paraId="2A3D7867" w14:textId="642286D7" w:rsidR="00162776" w:rsidRPr="00335453" w:rsidRDefault="00162776" w:rsidP="00162776">
      <w:pPr>
        <w:jc w:val="both"/>
        <w:rPr>
          <w:rFonts w:ascii="Times New Roman" w:hAnsi="Times New Roman"/>
        </w:rPr>
      </w:pPr>
      <w:r w:rsidRPr="00335453">
        <w:rPr>
          <w:rFonts w:ascii="Times New Roman" w:hAnsi="Times New Roman"/>
        </w:rPr>
        <w:t xml:space="preserve">2. Este órgano adoptará cuantas medidas sean necesarias para el cumplimiento de la justificación o la exigencia del reintegro. </w:t>
      </w:r>
    </w:p>
    <w:p w14:paraId="1B9BDB4C" w14:textId="77777777" w:rsidR="003A03FA" w:rsidRPr="00335453" w:rsidRDefault="003A03FA" w:rsidP="00162776">
      <w:pPr>
        <w:jc w:val="both"/>
        <w:rPr>
          <w:rFonts w:ascii="Times New Roman" w:hAnsi="Times New Roman"/>
        </w:rPr>
      </w:pPr>
    </w:p>
    <w:p w14:paraId="2A3D7868" w14:textId="77777777" w:rsidR="00162776" w:rsidRPr="00335453" w:rsidRDefault="00162776" w:rsidP="00162776">
      <w:pPr>
        <w:jc w:val="both"/>
        <w:rPr>
          <w:rFonts w:ascii="Times New Roman" w:hAnsi="Times New Roman"/>
        </w:rPr>
      </w:pPr>
      <w:r w:rsidRPr="00335453">
        <w:rPr>
          <w:rFonts w:ascii="Times New Roman" w:hAnsi="Times New Roman"/>
        </w:rPr>
        <w:t xml:space="preserve">3. En caso de presentación de cuenta justificativa simplificada se utilizarán las siguientes técnicas de muestreo. </w:t>
      </w:r>
    </w:p>
    <w:p w14:paraId="2A3D7869" w14:textId="77777777" w:rsidR="00162776" w:rsidRPr="00335453" w:rsidRDefault="00162776" w:rsidP="00162776">
      <w:pPr>
        <w:jc w:val="both"/>
        <w:rPr>
          <w:rFonts w:ascii="Times New Roman" w:hAnsi="Times New Roman"/>
        </w:rPr>
      </w:pPr>
      <w:r w:rsidRPr="00335453">
        <w:rPr>
          <w:rFonts w:ascii="Times New Roman" w:hAnsi="Times New Roman"/>
        </w:rPr>
        <w:t>a. Para cada beneficiario y de entre los justificantes de gastos que hayan relacionado en la cuenta justificativa se seleccionarán de manera aleatoria aquellos que sumen al menos un 10 % del coste total del proyecto/s o actividad/es. Se requerirá a los beneficiarios para que en el plazo de 10 días presenten los originales de dichos justificantes de gastos, así como en su caso, los comprobantes de pago. Cuando el gasto estuviera afectado a la solicitud de varias ofertas con arreglo a lo dispuesto en el artículo 31.3 de la Ley 38/2003, éstas deberán ser aportadas junto con los justificantes de gastos originales. Cuando el gasto estuviera afectado por las condiciones previstas en el artículo 29.7 de la ley 38/2003, se acompañará la autorización municipal a que hace referencia el artículo 9.1 de estas bases.</w:t>
      </w:r>
    </w:p>
    <w:p w14:paraId="66CE32A4" w14:textId="77777777" w:rsidR="00320B3D" w:rsidRPr="00335453" w:rsidRDefault="00320B3D" w:rsidP="00162776">
      <w:pPr>
        <w:jc w:val="both"/>
        <w:rPr>
          <w:rFonts w:ascii="Times New Roman" w:hAnsi="Times New Roman"/>
        </w:rPr>
      </w:pPr>
    </w:p>
    <w:p w14:paraId="2A3D786A" w14:textId="2FA88FA2" w:rsidR="00162776" w:rsidRPr="00335453" w:rsidRDefault="00162776" w:rsidP="00162776">
      <w:pPr>
        <w:jc w:val="both"/>
        <w:rPr>
          <w:rFonts w:ascii="Times New Roman" w:hAnsi="Times New Roman"/>
        </w:rPr>
      </w:pPr>
      <w:r w:rsidRPr="00335453">
        <w:rPr>
          <w:rFonts w:ascii="Times New Roman" w:hAnsi="Times New Roman"/>
        </w:rPr>
        <w:t>b. Se seleccionará de manera aleatoria, al menos, un 30 % de los beneficiarios para que acrediten el cumplimiento de la obligación de haber adoptado las medidas de difusión contenidas en el artículo 17 de estas bases.</w:t>
      </w:r>
    </w:p>
    <w:p w14:paraId="709B005B" w14:textId="77777777" w:rsidR="003A03FA" w:rsidRPr="00335453" w:rsidRDefault="003A03FA" w:rsidP="00162776">
      <w:pPr>
        <w:jc w:val="both"/>
        <w:rPr>
          <w:rFonts w:ascii="Times New Roman" w:hAnsi="Times New Roman"/>
        </w:rPr>
      </w:pPr>
    </w:p>
    <w:p w14:paraId="2A3D786B" w14:textId="0569A058" w:rsidR="00162776" w:rsidRPr="00335453" w:rsidRDefault="00162776" w:rsidP="00162776">
      <w:pPr>
        <w:jc w:val="both"/>
        <w:rPr>
          <w:rFonts w:ascii="Times New Roman" w:hAnsi="Times New Roman"/>
        </w:rPr>
      </w:pPr>
      <w:r w:rsidRPr="00335453">
        <w:rPr>
          <w:rFonts w:ascii="Times New Roman" w:hAnsi="Times New Roman"/>
        </w:rPr>
        <w:t>c. Si se considerase oportuno, se podría sustituir las técnicas previstas en los dos apartados anteriores, por seleccionar al azar, al menos, un 20 % de los beneficiarios para que aportasen de manera plena la totalidad de los documentos justificativos acreditativos de la realización de la actividad y el cumplimiento de todas las obligaciones.</w:t>
      </w:r>
    </w:p>
    <w:p w14:paraId="4038F80E" w14:textId="77777777" w:rsidR="003A03FA" w:rsidRPr="00335453" w:rsidRDefault="003A03FA" w:rsidP="00162776">
      <w:pPr>
        <w:jc w:val="both"/>
        <w:rPr>
          <w:rFonts w:ascii="Times New Roman" w:hAnsi="Times New Roman"/>
        </w:rPr>
      </w:pPr>
    </w:p>
    <w:p w14:paraId="2A3D786C" w14:textId="77777777" w:rsidR="00162776" w:rsidRPr="00335453" w:rsidRDefault="00162776" w:rsidP="00162776">
      <w:pPr>
        <w:jc w:val="both"/>
        <w:rPr>
          <w:rFonts w:ascii="Times New Roman" w:hAnsi="Times New Roman"/>
        </w:rPr>
      </w:pPr>
      <w:r w:rsidRPr="00335453">
        <w:rPr>
          <w:rFonts w:ascii="Times New Roman" w:hAnsi="Times New Roman"/>
        </w:rPr>
        <w:lastRenderedPageBreak/>
        <w:t>d. Si se considerase oportuno, la administración podría pedir a cualquier beneficiario cuanta información y documentos se estimasen oportunos, sin necesidad de ajustarse a las técnicas de muestreo previstas en este artículo.</w:t>
      </w:r>
    </w:p>
    <w:p w14:paraId="2A3D786D" w14:textId="77777777" w:rsidR="00162776" w:rsidRPr="00335453" w:rsidRDefault="00162776" w:rsidP="00162776">
      <w:pPr>
        <w:jc w:val="both"/>
        <w:rPr>
          <w:rFonts w:ascii="Times New Roman" w:hAnsi="Times New Roman"/>
        </w:rPr>
      </w:pPr>
    </w:p>
    <w:p w14:paraId="2A3D786E" w14:textId="77777777" w:rsidR="00162776" w:rsidRPr="00335453" w:rsidRDefault="00162776" w:rsidP="00162776">
      <w:pPr>
        <w:jc w:val="both"/>
        <w:rPr>
          <w:rFonts w:ascii="Times New Roman" w:hAnsi="Times New Roman"/>
        </w:rPr>
      </w:pPr>
      <w:r w:rsidRPr="00335453">
        <w:rPr>
          <w:rFonts w:ascii="Times New Roman" w:hAnsi="Times New Roman"/>
        </w:rPr>
        <w:t>4. El órgano concedente podrá utilizar cualquiera de los medios previstos en la ley que considere necesarios para la comprobación de valores.</w:t>
      </w:r>
    </w:p>
    <w:p w14:paraId="2A3D786F" w14:textId="77777777" w:rsidR="00162776" w:rsidRPr="00335453" w:rsidRDefault="00162776" w:rsidP="00162776">
      <w:pPr>
        <w:jc w:val="both"/>
        <w:rPr>
          <w:rFonts w:ascii="Times New Roman" w:hAnsi="Times New Roman"/>
        </w:rPr>
      </w:pPr>
    </w:p>
    <w:p w14:paraId="2A3D7870" w14:textId="76CC93F7" w:rsidR="00162776" w:rsidRPr="00335453" w:rsidRDefault="00162776" w:rsidP="00162776">
      <w:pPr>
        <w:jc w:val="both"/>
        <w:rPr>
          <w:rFonts w:ascii="Times New Roman" w:hAnsi="Times New Roman"/>
        </w:rPr>
      </w:pPr>
      <w:r w:rsidRPr="00335453">
        <w:rPr>
          <w:rFonts w:ascii="Times New Roman" w:hAnsi="Times New Roman"/>
        </w:rPr>
        <w:t xml:space="preserve">5. El órgano concedente resolverá sobre las subvenciones que hayan de darse por debidamente justificadas, las que no puedan </w:t>
      </w:r>
      <w:r w:rsidR="008A51DA" w:rsidRPr="00335453">
        <w:rPr>
          <w:rFonts w:ascii="Times New Roman" w:hAnsi="Times New Roman"/>
        </w:rPr>
        <w:t>darse por</w:t>
      </w:r>
      <w:r w:rsidRPr="00335453">
        <w:rPr>
          <w:rFonts w:ascii="Times New Roman" w:hAnsi="Times New Roman"/>
        </w:rPr>
        <w:t xml:space="preserve"> debidamente justificadas, la procedencia del inicio del procedimiento sancionador o de reintegro de la subvención, la pérdida del derecho a la subvención y cuantos otros extremos sean precisos. </w:t>
      </w:r>
    </w:p>
    <w:p w14:paraId="2A3D7871" w14:textId="77777777" w:rsidR="00162776" w:rsidRPr="00335453" w:rsidRDefault="00162776" w:rsidP="00162776">
      <w:pPr>
        <w:jc w:val="both"/>
        <w:rPr>
          <w:rFonts w:ascii="Times New Roman" w:hAnsi="Times New Roman"/>
        </w:rPr>
      </w:pPr>
    </w:p>
    <w:p w14:paraId="2A3D7872" w14:textId="77777777" w:rsidR="00162776" w:rsidRPr="00335453" w:rsidRDefault="00162776" w:rsidP="00162776">
      <w:pPr>
        <w:jc w:val="both"/>
        <w:rPr>
          <w:rFonts w:ascii="Times New Roman" w:hAnsi="Times New Roman"/>
        </w:rPr>
      </w:pPr>
      <w:r w:rsidRPr="00335453">
        <w:rPr>
          <w:rFonts w:ascii="Times New Roman" w:hAnsi="Times New Roman"/>
        </w:rPr>
        <w:t>Decimosegunda - REINTEGRO O PÉRDIDA DE DERECHO A SUBVENCIÓN Y CRITERIOS DE GRADUACIÓN DE LOS POSIBLES INCUMPLIMIENTOS.</w:t>
      </w:r>
    </w:p>
    <w:p w14:paraId="2A3D7873" w14:textId="77777777" w:rsidR="00162776" w:rsidRPr="00335453" w:rsidRDefault="00162776" w:rsidP="00162776">
      <w:pPr>
        <w:jc w:val="both"/>
        <w:rPr>
          <w:rFonts w:ascii="Times New Roman" w:hAnsi="Times New Roman"/>
        </w:rPr>
      </w:pPr>
    </w:p>
    <w:p w14:paraId="2A3D7874" w14:textId="649111BE" w:rsidR="00162776" w:rsidRPr="00335453" w:rsidRDefault="00162776" w:rsidP="00162776">
      <w:pPr>
        <w:jc w:val="both"/>
        <w:rPr>
          <w:rFonts w:ascii="Times New Roman" w:hAnsi="Times New Roman"/>
        </w:rPr>
      </w:pPr>
      <w:r w:rsidRPr="00335453">
        <w:rPr>
          <w:rFonts w:ascii="Times New Roman" w:hAnsi="Times New Roman"/>
        </w:rPr>
        <w:t>1. Las causas de reintegro de la subvención son igualmente causas de pérdida del derecho a la subvención concedida cuando el pago de ésta no se hubiera materializado.</w:t>
      </w:r>
    </w:p>
    <w:p w14:paraId="2C628C01" w14:textId="77777777" w:rsidR="003A03FA" w:rsidRPr="00335453" w:rsidRDefault="003A03FA" w:rsidP="00162776">
      <w:pPr>
        <w:jc w:val="both"/>
        <w:rPr>
          <w:rFonts w:ascii="Times New Roman" w:hAnsi="Times New Roman"/>
        </w:rPr>
      </w:pPr>
    </w:p>
    <w:p w14:paraId="2A3D7875" w14:textId="7CEEAE29" w:rsidR="00162776" w:rsidRPr="00335453" w:rsidRDefault="00162776" w:rsidP="00162776">
      <w:pPr>
        <w:jc w:val="both"/>
        <w:rPr>
          <w:rFonts w:ascii="Times New Roman" w:hAnsi="Times New Roman"/>
        </w:rPr>
      </w:pPr>
      <w:r w:rsidRPr="00335453">
        <w:rPr>
          <w:rFonts w:ascii="Times New Roman" w:hAnsi="Times New Roman"/>
        </w:rPr>
        <w:t>2. La justificación parcial de los gastos efectuados conllevará únicamente el reintegro o pérdida de derecho de la cantidad no justificada.</w:t>
      </w:r>
    </w:p>
    <w:p w14:paraId="6B9C42F8" w14:textId="77777777" w:rsidR="003A03FA" w:rsidRPr="00335453" w:rsidRDefault="003A03FA" w:rsidP="00162776">
      <w:pPr>
        <w:jc w:val="both"/>
        <w:rPr>
          <w:rFonts w:ascii="Times New Roman" w:hAnsi="Times New Roman"/>
        </w:rPr>
      </w:pPr>
    </w:p>
    <w:p w14:paraId="2A3D7876" w14:textId="77777777" w:rsidR="00162776" w:rsidRPr="00335453" w:rsidRDefault="00162776" w:rsidP="00162776">
      <w:pPr>
        <w:jc w:val="both"/>
        <w:rPr>
          <w:rFonts w:ascii="Times New Roman" w:hAnsi="Times New Roman"/>
        </w:rPr>
      </w:pPr>
      <w:r w:rsidRPr="00335453">
        <w:rPr>
          <w:rFonts w:ascii="Times New Roman" w:hAnsi="Times New Roman"/>
        </w:rPr>
        <w:t>3. El cumplimiento parcial de las medidas de difusión de los fondos públicos de la financiación, siempre que éste evidencie una actuación inequívoca tendente a la satisfacción total del compromiso de difusión, únicamente implicará el reintegro o, en su caso, la pérdida del derecho a la subvención por un importe igual al 5% de la cuantía concedida.</w:t>
      </w:r>
    </w:p>
    <w:p w14:paraId="2A3D7877" w14:textId="0845DFF7" w:rsidR="00162776" w:rsidRPr="00335453" w:rsidRDefault="00162776" w:rsidP="00162776">
      <w:pPr>
        <w:jc w:val="both"/>
        <w:rPr>
          <w:rFonts w:ascii="Times New Roman" w:hAnsi="Times New Roman"/>
        </w:rPr>
      </w:pPr>
    </w:p>
    <w:p w14:paraId="36069144" w14:textId="7E169FF4" w:rsidR="00D50B66" w:rsidRPr="00335453" w:rsidRDefault="00D50B66" w:rsidP="00162776">
      <w:pPr>
        <w:jc w:val="both"/>
        <w:rPr>
          <w:rFonts w:ascii="Times New Roman" w:hAnsi="Times New Roman"/>
        </w:rPr>
      </w:pPr>
    </w:p>
    <w:p w14:paraId="2A3D7878" w14:textId="2D21B223" w:rsidR="00162776" w:rsidRPr="00335453" w:rsidRDefault="006A1FBF" w:rsidP="00162776">
      <w:pPr>
        <w:jc w:val="both"/>
        <w:rPr>
          <w:rFonts w:ascii="Times New Roman" w:hAnsi="Times New Roman"/>
        </w:rPr>
      </w:pPr>
      <w:r w:rsidRPr="00335453">
        <w:rPr>
          <w:rFonts w:ascii="Times New Roman" w:hAnsi="Times New Roman"/>
        </w:rPr>
        <w:t>Decimotercera. -</w:t>
      </w:r>
      <w:r w:rsidR="00162776" w:rsidRPr="00335453">
        <w:rPr>
          <w:rFonts w:ascii="Times New Roman" w:hAnsi="Times New Roman"/>
        </w:rPr>
        <w:t xml:space="preserve"> MEDIDAS DE GARANTIA</w:t>
      </w:r>
    </w:p>
    <w:p w14:paraId="2A3D7879" w14:textId="77777777" w:rsidR="00162776" w:rsidRPr="00335453" w:rsidRDefault="00162776" w:rsidP="00162776">
      <w:pPr>
        <w:jc w:val="both"/>
        <w:rPr>
          <w:rFonts w:ascii="Times New Roman" w:hAnsi="Times New Roman"/>
        </w:rPr>
      </w:pPr>
    </w:p>
    <w:p w14:paraId="2A3D787A" w14:textId="77777777" w:rsidR="00162776" w:rsidRPr="00335453" w:rsidRDefault="00162776" w:rsidP="00162776">
      <w:pPr>
        <w:jc w:val="both"/>
        <w:rPr>
          <w:rFonts w:ascii="Times New Roman" w:hAnsi="Times New Roman"/>
        </w:rPr>
      </w:pPr>
      <w:r w:rsidRPr="00335453">
        <w:rPr>
          <w:rFonts w:ascii="Times New Roman" w:hAnsi="Times New Roman"/>
        </w:rPr>
        <w:t>Para estas subvenciones no se exigirá la constitución de garantía alguna.</w:t>
      </w:r>
    </w:p>
    <w:p w14:paraId="0F1D4725" w14:textId="2C20FB22" w:rsidR="006C117C" w:rsidRPr="00335453" w:rsidRDefault="006C117C" w:rsidP="00162776">
      <w:pPr>
        <w:jc w:val="both"/>
        <w:rPr>
          <w:rFonts w:ascii="Times New Roman" w:hAnsi="Times New Roman"/>
        </w:rPr>
      </w:pPr>
    </w:p>
    <w:p w14:paraId="2A3D787C" w14:textId="116FF52C" w:rsidR="00162776" w:rsidRPr="00335453" w:rsidRDefault="00162776" w:rsidP="00162776">
      <w:pPr>
        <w:jc w:val="both"/>
        <w:rPr>
          <w:rFonts w:ascii="Times New Roman" w:hAnsi="Times New Roman"/>
        </w:rPr>
      </w:pPr>
      <w:r w:rsidRPr="00335453">
        <w:rPr>
          <w:rFonts w:ascii="Times New Roman" w:hAnsi="Times New Roman"/>
        </w:rPr>
        <w:t>Decimocuarta.  ACEPTACIÓN Y PAGO DE LA SUBVENCIÓN.</w:t>
      </w:r>
    </w:p>
    <w:p w14:paraId="2A3D787D" w14:textId="77777777" w:rsidR="00162776" w:rsidRPr="00335453" w:rsidRDefault="00162776" w:rsidP="00162776">
      <w:pPr>
        <w:jc w:val="both"/>
        <w:rPr>
          <w:rFonts w:ascii="Times New Roman" w:hAnsi="Times New Roman"/>
        </w:rPr>
      </w:pPr>
    </w:p>
    <w:p w14:paraId="2A3D787E" w14:textId="6DF1C2B7" w:rsidR="00162776" w:rsidRPr="00335453" w:rsidRDefault="00162776" w:rsidP="00162776">
      <w:pPr>
        <w:jc w:val="both"/>
        <w:rPr>
          <w:rFonts w:ascii="Times New Roman" w:hAnsi="Times New Roman"/>
        </w:rPr>
      </w:pPr>
      <w:r w:rsidRPr="00335453">
        <w:rPr>
          <w:rFonts w:ascii="Times New Roman" w:hAnsi="Times New Roman"/>
        </w:rPr>
        <w:t xml:space="preserve">1. Las subvenciones deberán ser aceptadas, en el plazo de 5 días a contar desde el día siguiente a la publicación de la resolución de </w:t>
      </w:r>
      <w:r w:rsidR="00AC72C4" w:rsidRPr="00335453">
        <w:rPr>
          <w:rFonts w:ascii="Times New Roman" w:hAnsi="Times New Roman"/>
        </w:rPr>
        <w:t>concesión, conforme</w:t>
      </w:r>
      <w:r w:rsidRPr="00335453">
        <w:rPr>
          <w:rFonts w:ascii="Times New Roman" w:hAnsi="Times New Roman"/>
        </w:rPr>
        <w:t xml:space="preserve"> al modelo S-06 previsto en las presentes bases.</w:t>
      </w:r>
    </w:p>
    <w:p w14:paraId="2A3D787F" w14:textId="77777777" w:rsidR="00162776" w:rsidRPr="00335453" w:rsidRDefault="00162776" w:rsidP="00162776">
      <w:pPr>
        <w:jc w:val="both"/>
        <w:rPr>
          <w:rFonts w:ascii="Times New Roman" w:hAnsi="Times New Roman"/>
        </w:rPr>
      </w:pPr>
    </w:p>
    <w:p w14:paraId="2A3D7880" w14:textId="13304017" w:rsidR="00162776" w:rsidRPr="00335453" w:rsidRDefault="00162776" w:rsidP="00162776">
      <w:pPr>
        <w:jc w:val="both"/>
        <w:rPr>
          <w:rFonts w:ascii="Times New Roman" w:hAnsi="Times New Roman"/>
        </w:rPr>
      </w:pPr>
      <w:r w:rsidRPr="00335453">
        <w:rPr>
          <w:rFonts w:ascii="Times New Roman" w:hAnsi="Times New Roman"/>
        </w:rPr>
        <w:t>2. Las subvenciones se abonarán con carácter previo a la justificación, siendo esta financiación necesaria para poder llevar a cabo las actuaciones inherentes a la subvención, ya que se trata de entidades sin ánimo de lucro con recursos limitados para el desarrollo de la promoción del movimiento asociativo vecinal y la participación ciudadana.</w:t>
      </w:r>
    </w:p>
    <w:p w14:paraId="3D177D95" w14:textId="77777777" w:rsidR="003A03FA" w:rsidRPr="00335453" w:rsidRDefault="003A03FA" w:rsidP="00162776">
      <w:pPr>
        <w:jc w:val="both"/>
        <w:rPr>
          <w:rFonts w:ascii="Times New Roman" w:hAnsi="Times New Roman"/>
        </w:rPr>
      </w:pPr>
    </w:p>
    <w:p w14:paraId="2A3D7881" w14:textId="77777777" w:rsidR="00162776" w:rsidRPr="00335453" w:rsidRDefault="00162776" w:rsidP="00162776">
      <w:pPr>
        <w:jc w:val="both"/>
        <w:rPr>
          <w:rFonts w:ascii="Times New Roman" w:hAnsi="Times New Roman"/>
        </w:rPr>
      </w:pPr>
    </w:p>
    <w:p w14:paraId="2A3D7882" w14:textId="63E20EA3" w:rsidR="00162776" w:rsidRPr="00335453" w:rsidRDefault="00AC72C4" w:rsidP="00162776">
      <w:pPr>
        <w:jc w:val="both"/>
        <w:rPr>
          <w:rFonts w:ascii="Times New Roman" w:hAnsi="Times New Roman"/>
        </w:rPr>
      </w:pPr>
      <w:r w:rsidRPr="00335453">
        <w:rPr>
          <w:rFonts w:ascii="Times New Roman" w:hAnsi="Times New Roman"/>
        </w:rPr>
        <w:t>Decimoquinta. -</w:t>
      </w:r>
      <w:r w:rsidR="00162776" w:rsidRPr="00335453">
        <w:rPr>
          <w:rFonts w:ascii="Times New Roman" w:hAnsi="Times New Roman"/>
        </w:rPr>
        <w:t xml:space="preserve"> </w:t>
      </w:r>
      <w:r w:rsidRPr="00335453">
        <w:rPr>
          <w:rFonts w:ascii="Times New Roman" w:hAnsi="Times New Roman"/>
        </w:rPr>
        <w:t>COMPATIBILIDAD O</w:t>
      </w:r>
      <w:r w:rsidR="00162776" w:rsidRPr="00335453">
        <w:rPr>
          <w:rFonts w:ascii="Times New Roman" w:hAnsi="Times New Roman"/>
        </w:rPr>
        <w:t xml:space="preserve"> INCOMPATIBILIDAD CON OTROS RECURSOS.</w:t>
      </w:r>
    </w:p>
    <w:p w14:paraId="2A3D7883" w14:textId="77777777" w:rsidR="00162776" w:rsidRPr="00335453" w:rsidRDefault="00162776" w:rsidP="00162776">
      <w:pPr>
        <w:jc w:val="both"/>
        <w:rPr>
          <w:rFonts w:ascii="Times New Roman" w:hAnsi="Times New Roman"/>
        </w:rPr>
      </w:pPr>
    </w:p>
    <w:p w14:paraId="2A3D7884" w14:textId="77777777" w:rsidR="00162776" w:rsidRPr="00335453" w:rsidRDefault="00162776" w:rsidP="00162776">
      <w:pPr>
        <w:jc w:val="both"/>
        <w:rPr>
          <w:rFonts w:ascii="Times New Roman" w:hAnsi="Times New Roman"/>
        </w:rPr>
      </w:pPr>
      <w:r w:rsidRPr="00335453">
        <w:rPr>
          <w:rFonts w:ascii="Times New Roman" w:hAnsi="Times New Roman"/>
        </w:rPr>
        <w:t>Las subvenciones reguladas en estas bases son compatibles con la percepción de otros recursos afectados a los mismos gastos, sin que pueda existir sobrefinanciación de ellos.</w:t>
      </w:r>
    </w:p>
    <w:p w14:paraId="70F7D18E" w14:textId="6D32FD49" w:rsidR="00173368" w:rsidRPr="00335453" w:rsidRDefault="00173368" w:rsidP="00162776">
      <w:pPr>
        <w:jc w:val="both"/>
        <w:rPr>
          <w:rFonts w:ascii="Times New Roman" w:hAnsi="Times New Roman"/>
        </w:rPr>
      </w:pPr>
    </w:p>
    <w:p w14:paraId="2A3D7886" w14:textId="6AA6114F" w:rsidR="00162776" w:rsidRPr="00335453" w:rsidRDefault="00D50B66" w:rsidP="00162776">
      <w:pPr>
        <w:jc w:val="both"/>
        <w:rPr>
          <w:rFonts w:ascii="Times New Roman" w:hAnsi="Times New Roman"/>
        </w:rPr>
      </w:pPr>
      <w:r w:rsidRPr="00335453">
        <w:rPr>
          <w:rFonts w:ascii="Times New Roman" w:hAnsi="Times New Roman"/>
        </w:rPr>
        <w:t>Decimosexta. -</w:t>
      </w:r>
      <w:r w:rsidR="00162776" w:rsidRPr="00335453">
        <w:rPr>
          <w:rFonts w:ascii="Times New Roman" w:hAnsi="Times New Roman"/>
        </w:rPr>
        <w:t xml:space="preserve"> RESPONSABILIDAD Y RÉGIMEN SANCIONADOR.</w:t>
      </w:r>
    </w:p>
    <w:p w14:paraId="4AEE64C9" w14:textId="61015C91" w:rsidR="00320B3D" w:rsidRPr="00335453" w:rsidRDefault="00320B3D" w:rsidP="00162776">
      <w:pPr>
        <w:jc w:val="both"/>
        <w:rPr>
          <w:rFonts w:ascii="Times New Roman" w:hAnsi="Times New Roman"/>
        </w:rPr>
      </w:pPr>
    </w:p>
    <w:p w14:paraId="2A3D7888" w14:textId="77777777" w:rsidR="00162776" w:rsidRPr="00335453" w:rsidRDefault="00162776" w:rsidP="00162776">
      <w:pPr>
        <w:jc w:val="both"/>
        <w:rPr>
          <w:rFonts w:ascii="Times New Roman" w:hAnsi="Times New Roman"/>
        </w:rPr>
      </w:pPr>
      <w:r w:rsidRPr="00335453">
        <w:rPr>
          <w:rFonts w:ascii="Times New Roman" w:hAnsi="Times New Roman"/>
        </w:rPr>
        <w:t>Las infracciones y sanciones se regirán por lo establecido en la legislación vigente en materia de subvenciones, y en particular se señala lo siguiente:</w:t>
      </w:r>
    </w:p>
    <w:p w14:paraId="2A3D7889" w14:textId="0C491653" w:rsidR="00162776" w:rsidRPr="00335453" w:rsidRDefault="00162776" w:rsidP="00162776">
      <w:pPr>
        <w:jc w:val="both"/>
        <w:rPr>
          <w:rFonts w:ascii="Times New Roman" w:hAnsi="Times New Roman"/>
        </w:rPr>
      </w:pPr>
      <w:r w:rsidRPr="00335453">
        <w:rPr>
          <w:rFonts w:ascii="Times New Roman" w:hAnsi="Times New Roman"/>
        </w:rPr>
        <w:t>Las sanciones que se aplicarán serán:</w:t>
      </w:r>
    </w:p>
    <w:p w14:paraId="6AEA13FD" w14:textId="77777777" w:rsidR="00AC72C4" w:rsidRPr="00335453" w:rsidRDefault="00AC72C4" w:rsidP="00162776">
      <w:pPr>
        <w:jc w:val="both"/>
        <w:rPr>
          <w:rFonts w:ascii="Times New Roman" w:hAnsi="Times New Roman"/>
        </w:rPr>
      </w:pPr>
    </w:p>
    <w:p w14:paraId="2A3D788A" w14:textId="77777777" w:rsidR="00162776" w:rsidRPr="00335453" w:rsidRDefault="00162776" w:rsidP="00162776">
      <w:pPr>
        <w:jc w:val="both"/>
        <w:rPr>
          <w:rFonts w:ascii="Times New Roman" w:hAnsi="Times New Roman"/>
        </w:rPr>
      </w:pPr>
      <w:r w:rsidRPr="00335453">
        <w:rPr>
          <w:rFonts w:ascii="Times New Roman" w:hAnsi="Times New Roman"/>
        </w:rPr>
        <w:t xml:space="preserve">1. Las infracciones leves conllevarán como norma general una sanción del 10 % del importe total concedido.  </w:t>
      </w:r>
    </w:p>
    <w:p w14:paraId="2A3D788B" w14:textId="77777777" w:rsidR="00162776" w:rsidRPr="00335453" w:rsidRDefault="00162776" w:rsidP="00162776">
      <w:pPr>
        <w:jc w:val="both"/>
        <w:rPr>
          <w:rFonts w:ascii="Times New Roman" w:hAnsi="Times New Roman"/>
        </w:rPr>
      </w:pPr>
    </w:p>
    <w:p w14:paraId="2A3D788C" w14:textId="77777777" w:rsidR="00162776" w:rsidRPr="00335453" w:rsidRDefault="00162776" w:rsidP="00162776">
      <w:pPr>
        <w:jc w:val="both"/>
        <w:rPr>
          <w:rFonts w:ascii="Times New Roman" w:hAnsi="Times New Roman"/>
        </w:rPr>
      </w:pPr>
      <w:r w:rsidRPr="00335453">
        <w:rPr>
          <w:rFonts w:ascii="Times New Roman" w:hAnsi="Times New Roman"/>
        </w:rPr>
        <w:t xml:space="preserve">2. Las infracciones graves conllevarán como norma general una sanción del 25% del importe total concedido. Para la infracción grave prevista en el artículo 57 a) de la LGS la sanción aplicable será del 30% del importe </w:t>
      </w:r>
      <w:r w:rsidRPr="00335453">
        <w:rPr>
          <w:rFonts w:ascii="Times New Roman" w:hAnsi="Times New Roman"/>
        </w:rPr>
        <w:lastRenderedPageBreak/>
        <w:t>inicialmente concedido incrementado en el porcentaje que representaran los ingresos o recursos no comunicados respecto del proyecto total.</w:t>
      </w:r>
    </w:p>
    <w:p w14:paraId="2A3D788D" w14:textId="77777777" w:rsidR="00162776" w:rsidRPr="00335453" w:rsidRDefault="00162776" w:rsidP="00162776">
      <w:pPr>
        <w:jc w:val="both"/>
        <w:rPr>
          <w:rFonts w:ascii="Times New Roman" w:hAnsi="Times New Roman"/>
        </w:rPr>
      </w:pPr>
    </w:p>
    <w:p w14:paraId="2A3D788E" w14:textId="77777777" w:rsidR="00162776" w:rsidRPr="00335453" w:rsidRDefault="00162776" w:rsidP="00162776">
      <w:pPr>
        <w:jc w:val="both"/>
        <w:rPr>
          <w:rFonts w:ascii="Times New Roman" w:hAnsi="Times New Roman"/>
        </w:rPr>
      </w:pPr>
      <w:r w:rsidRPr="00335453">
        <w:rPr>
          <w:rFonts w:ascii="Times New Roman" w:hAnsi="Times New Roman"/>
        </w:rPr>
        <w:t xml:space="preserve">3. Las infracciones muy graves conllevarán como norma general una sanción del 50% del importe total concedido. Para la infracción muy grave prevista en el artículo 58 b) de la LGS la sanción aplicable será del 40% del importe inicialmente concedido incrementado en el porcentaje que representan los fondos no aplicados a los fines para los que fue concedida la subvención respecto del importe total concedido. </w:t>
      </w:r>
    </w:p>
    <w:p w14:paraId="2A3D788F" w14:textId="77777777" w:rsidR="00162776" w:rsidRPr="00335453" w:rsidRDefault="00162776" w:rsidP="00162776">
      <w:pPr>
        <w:jc w:val="both"/>
        <w:rPr>
          <w:rFonts w:ascii="Times New Roman" w:hAnsi="Times New Roman"/>
        </w:rPr>
      </w:pPr>
    </w:p>
    <w:p w14:paraId="2A3D7890" w14:textId="4277A6D7" w:rsidR="00162776" w:rsidRPr="00335453" w:rsidRDefault="00AC72C4" w:rsidP="00162776">
      <w:pPr>
        <w:jc w:val="both"/>
        <w:rPr>
          <w:rFonts w:ascii="Times New Roman" w:hAnsi="Times New Roman"/>
        </w:rPr>
      </w:pPr>
      <w:r w:rsidRPr="00335453">
        <w:rPr>
          <w:rFonts w:ascii="Times New Roman" w:hAnsi="Times New Roman"/>
        </w:rPr>
        <w:t>Decimoséptima. -</w:t>
      </w:r>
      <w:r w:rsidR="00162776" w:rsidRPr="00335453">
        <w:rPr>
          <w:rFonts w:ascii="Times New Roman" w:hAnsi="Times New Roman"/>
        </w:rPr>
        <w:t xml:space="preserve"> MEDIDAS DE DIFUSIÓN DE LOS FONDOS PÚBLICOS DE LA FINANCIACIÓN.</w:t>
      </w:r>
    </w:p>
    <w:p w14:paraId="2A3D7891" w14:textId="77777777" w:rsidR="00162776" w:rsidRPr="00335453" w:rsidRDefault="00162776" w:rsidP="00162776">
      <w:pPr>
        <w:jc w:val="both"/>
        <w:rPr>
          <w:rFonts w:ascii="Times New Roman" w:hAnsi="Times New Roman"/>
        </w:rPr>
      </w:pPr>
    </w:p>
    <w:p w14:paraId="2A3D7892" w14:textId="77777777" w:rsidR="00162776" w:rsidRPr="00335453" w:rsidRDefault="00162776" w:rsidP="00162776">
      <w:pPr>
        <w:jc w:val="both"/>
        <w:rPr>
          <w:rFonts w:ascii="Times New Roman" w:hAnsi="Times New Roman"/>
        </w:rPr>
      </w:pPr>
      <w:r w:rsidRPr="00335453">
        <w:rPr>
          <w:rFonts w:ascii="Times New Roman" w:hAnsi="Times New Roman"/>
        </w:rPr>
        <w:t>1. Cuando el proyecto financiado se trate de un evento se dará difusión de los fondos públicos de la siguiente manera:</w:t>
      </w:r>
    </w:p>
    <w:p w14:paraId="471F3152" w14:textId="77777777" w:rsidR="000A4D84" w:rsidRPr="00335453" w:rsidRDefault="000A4D84" w:rsidP="00162776">
      <w:pPr>
        <w:jc w:val="both"/>
        <w:rPr>
          <w:rFonts w:ascii="Times New Roman" w:hAnsi="Times New Roman"/>
        </w:rPr>
      </w:pPr>
    </w:p>
    <w:p w14:paraId="2A3D7893" w14:textId="6D8A31D0" w:rsidR="00162776" w:rsidRPr="00335453" w:rsidRDefault="00162776" w:rsidP="00D50B66">
      <w:pPr>
        <w:pStyle w:val="Prrafodelista"/>
        <w:numPr>
          <w:ilvl w:val="0"/>
          <w:numId w:val="25"/>
        </w:numPr>
        <w:jc w:val="both"/>
        <w:rPr>
          <w:rFonts w:ascii="Times New Roman" w:hAnsi="Times New Roman"/>
        </w:rPr>
      </w:pPr>
      <w:r w:rsidRPr="00335453">
        <w:rPr>
          <w:rFonts w:ascii="Times New Roman" w:hAnsi="Times New Roman"/>
        </w:rPr>
        <w:t>En los medios de difusión del evento (flyers, cartelería, etc.) figurará la imagen institucional del Ayuntamiento de Ingenio.</w:t>
      </w:r>
    </w:p>
    <w:p w14:paraId="23D6410C" w14:textId="77777777" w:rsidR="00D50B66" w:rsidRPr="00335453" w:rsidRDefault="00D50B66" w:rsidP="00D50B66">
      <w:pPr>
        <w:pStyle w:val="Prrafodelista"/>
        <w:jc w:val="both"/>
        <w:rPr>
          <w:rFonts w:ascii="Times New Roman" w:hAnsi="Times New Roman"/>
        </w:rPr>
      </w:pPr>
    </w:p>
    <w:p w14:paraId="2A3D7894" w14:textId="77777777" w:rsidR="00162776" w:rsidRPr="00335453" w:rsidRDefault="00162776" w:rsidP="00162776">
      <w:pPr>
        <w:jc w:val="both"/>
        <w:rPr>
          <w:rFonts w:ascii="Times New Roman" w:hAnsi="Times New Roman"/>
        </w:rPr>
      </w:pPr>
      <w:r w:rsidRPr="00335453">
        <w:rPr>
          <w:rFonts w:ascii="Times New Roman" w:hAnsi="Times New Roman"/>
        </w:rPr>
        <w:t>b. Si se utilizan diferentes medios de comunicación (prensa, radio, televisión) para dar publicidad de la celebración del evento, se manifestará la colaboración del Ayuntamiento de Ingenio.</w:t>
      </w:r>
    </w:p>
    <w:p w14:paraId="2A3D7895" w14:textId="77777777" w:rsidR="00162776" w:rsidRPr="00335453" w:rsidRDefault="00162776" w:rsidP="00162776">
      <w:pPr>
        <w:jc w:val="both"/>
        <w:rPr>
          <w:rFonts w:ascii="Times New Roman" w:hAnsi="Times New Roman"/>
        </w:rPr>
      </w:pPr>
    </w:p>
    <w:p w14:paraId="2A3D7896" w14:textId="77777777" w:rsidR="00162776" w:rsidRPr="00335453" w:rsidRDefault="00162776" w:rsidP="00162776">
      <w:pPr>
        <w:jc w:val="both"/>
        <w:rPr>
          <w:rFonts w:ascii="Times New Roman" w:hAnsi="Times New Roman"/>
        </w:rPr>
      </w:pPr>
      <w:r w:rsidRPr="00335453">
        <w:rPr>
          <w:rFonts w:ascii="Times New Roman" w:hAnsi="Times New Roman"/>
        </w:rPr>
        <w:t>2. Los mencionados medios de difusión únicamente serán exigibles para aquellas actividades realizadas con posterioridad al otorgamiento de la subvención.</w:t>
      </w:r>
    </w:p>
    <w:p w14:paraId="0B6354C9" w14:textId="48859B11" w:rsidR="00D50B66" w:rsidRPr="00335453" w:rsidRDefault="00D50B66" w:rsidP="00162776">
      <w:pPr>
        <w:jc w:val="both"/>
        <w:rPr>
          <w:rFonts w:ascii="Times New Roman" w:hAnsi="Times New Roman"/>
        </w:rPr>
      </w:pPr>
    </w:p>
    <w:p w14:paraId="2A3D7898" w14:textId="77777777" w:rsidR="00162776" w:rsidRPr="00335453" w:rsidRDefault="00162776" w:rsidP="00162776">
      <w:pPr>
        <w:jc w:val="both"/>
        <w:rPr>
          <w:rFonts w:ascii="Times New Roman" w:hAnsi="Times New Roman"/>
        </w:rPr>
      </w:pPr>
      <w:r w:rsidRPr="00335453">
        <w:rPr>
          <w:rFonts w:ascii="Times New Roman" w:hAnsi="Times New Roman"/>
        </w:rPr>
        <w:t>Decimoctava-  RECURSOS.</w:t>
      </w:r>
    </w:p>
    <w:p w14:paraId="2A3D7899" w14:textId="77777777" w:rsidR="00162776" w:rsidRPr="00335453" w:rsidRDefault="00162776" w:rsidP="00162776">
      <w:pPr>
        <w:jc w:val="both"/>
        <w:rPr>
          <w:rFonts w:ascii="Times New Roman" w:hAnsi="Times New Roman"/>
        </w:rPr>
      </w:pPr>
    </w:p>
    <w:p w14:paraId="05EA4380" w14:textId="77777777" w:rsidR="009177AC" w:rsidRDefault="009177AC" w:rsidP="009177AC">
      <w:pPr>
        <w:jc w:val="both"/>
        <w:rPr>
          <w:rFonts w:ascii="Times New Roman" w:hAnsi="Times New Roman"/>
        </w:rPr>
      </w:pPr>
      <w:r w:rsidRPr="009177AC">
        <w:rPr>
          <w:rFonts w:ascii="Times New Roman" w:hAnsi="Times New Roman"/>
        </w:rPr>
        <w:t>La Resolución del procedimiento de concesión pondrá fin a la vía administrativa. Contra la misma podrá interponerse recurso de reposición en el plazo de un mes, si el acto fuera expreso. Transcurrido</w:t>
      </w:r>
      <w:r w:rsidR="00162776" w:rsidRPr="009177AC">
        <w:rPr>
          <w:rFonts w:ascii="Times New Roman" w:hAnsi="Times New Roman"/>
        </w:rPr>
        <w:tab/>
      </w:r>
      <w:r w:rsidRPr="009177AC">
        <w:rPr>
          <w:rFonts w:ascii="Times New Roman" w:hAnsi="Times New Roman"/>
        </w:rPr>
        <w:t xml:space="preserve">dicho plazo, únicamente podrá interponerse recurso contencioso-administrativo, sin perjuicio, en su caso, de la procedencia del recurso extraordinario de revisión. </w:t>
      </w:r>
    </w:p>
    <w:p w14:paraId="23071808" w14:textId="77777777" w:rsidR="009177AC" w:rsidRDefault="009177AC" w:rsidP="009177AC">
      <w:pPr>
        <w:jc w:val="both"/>
        <w:rPr>
          <w:rFonts w:ascii="Times New Roman" w:hAnsi="Times New Roman"/>
        </w:rPr>
      </w:pPr>
    </w:p>
    <w:p w14:paraId="2A3D78A0" w14:textId="5AC3C270" w:rsidR="00162776" w:rsidRPr="009177AC" w:rsidRDefault="009177AC" w:rsidP="009177AC">
      <w:pPr>
        <w:jc w:val="both"/>
        <w:rPr>
          <w:rFonts w:ascii="Times New Roman" w:hAnsi="Times New Roman"/>
        </w:rPr>
      </w:pPr>
      <w:r w:rsidRPr="009177AC">
        <w:rPr>
          <w:rFonts w:ascii="Times New Roman" w:hAnsi="Times New Roman"/>
        </w:rPr>
        <w:t>Si el acto no fuera expreso, el solicitante y otros posibles interesados podrán interponer recurso de reposición en cualquier momento a partir del día siguiente a aquel en que, de acuerdo con su normativa específica, se produzca el acto presunto.</w:t>
      </w:r>
    </w:p>
    <w:p w14:paraId="2A3D78A2" w14:textId="2ECFC9DF" w:rsidR="00162776" w:rsidRPr="00335453" w:rsidRDefault="00162776" w:rsidP="00162776">
      <w:pPr>
        <w:jc w:val="both"/>
        <w:rPr>
          <w:rFonts w:ascii="Times New Roman" w:hAnsi="Times New Roman"/>
        </w:rPr>
      </w:pPr>
    </w:p>
    <w:p w14:paraId="748033BE" w14:textId="754E0804" w:rsidR="006F3555" w:rsidRPr="00335453" w:rsidRDefault="006F3555" w:rsidP="00162776">
      <w:pPr>
        <w:jc w:val="both"/>
        <w:rPr>
          <w:rFonts w:ascii="Times New Roman" w:hAnsi="Times New Roman"/>
        </w:rPr>
      </w:pPr>
    </w:p>
    <w:p w14:paraId="357935C3" w14:textId="51C3AFDB" w:rsidR="00D50B66" w:rsidRPr="00335453" w:rsidRDefault="00D50B66" w:rsidP="00162776">
      <w:pPr>
        <w:jc w:val="both"/>
        <w:rPr>
          <w:rFonts w:ascii="Times New Roman" w:hAnsi="Times New Roman"/>
        </w:rPr>
      </w:pPr>
    </w:p>
    <w:p w14:paraId="5B3E4238" w14:textId="7E7F3A21" w:rsidR="00335453" w:rsidRPr="00335453" w:rsidRDefault="00335453" w:rsidP="00162776">
      <w:pPr>
        <w:jc w:val="both"/>
        <w:rPr>
          <w:rFonts w:ascii="Times New Roman" w:hAnsi="Times New Roman"/>
        </w:rPr>
      </w:pPr>
    </w:p>
    <w:p w14:paraId="71E5F162" w14:textId="1D6A1DF0" w:rsidR="00335453" w:rsidRPr="00335453" w:rsidRDefault="00335453" w:rsidP="00162776">
      <w:pPr>
        <w:jc w:val="both"/>
        <w:rPr>
          <w:rFonts w:ascii="Times New Roman" w:hAnsi="Times New Roman"/>
        </w:rPr>
      </w:pPr>
    </w:p>
    <w:p w14:paraId="0B0B31DE" w14:textId="4784D589" w:rsidR="00335453" w:rsidRPr="00335453" w:rsidRDefault="00335453" w:rsidP="00162776">
      <w:pPr>
        <w:jc w:val="both"/>
        <w:rPr>
          <w:rFonts w:ascii="Times New Roman" w:hAnsi="Times New Roman"/>
        </w:rPr>
      </w:pPr>
    </w:p>
    <w:p w14:paraId="4E00B1F9" w14:textId="0BB8890F" w:rsidR="00335453" w:rsidRPr="00335453" w:rsidRDefault="00335453" w:rsidP="00162776">
      <w:pPr>
        <w:jc w:val="both"/>
        <w:rPr>
          <w:rFonts w:ascii="Times New Roman" w:hAnsi="Times New Roman"/>
        </w:rPr>
      </w:pPr>
    </w:p>
    <w:p w14:paraId="416EB1A2" w14:textId="4EA15BA2" w:rsidR="00335453" w:rsidRPr="00335453" w:rsidRDefault="00335453" w:rsidP="00162776">
      <w:pPr>
        <w:jc w:val="both"/>
        <w:rPr>
          <w:rFonts w:ascii="Times New Roman" w:hAnsi="Times New Roman"/>
        </w:rPr>
      </w:pPr>
    </w:p>
    <w:p w14:paraId="1F453024" w14:textId="3C54AA32" w:rsidR="00335453" w:rsidRPr="00335453" w:rsidRDefault="00335453" w:rsidP="00162776">
      <w:pPr>
        <w:jc w:val="both"/>
        <w:rPr>
          <w:rFonts w:ascii="Times New Roman" w:hAnsi="Times New Roman"/>
        </w:rPr>
      </w:pPr>
    </w:p>
    <w:p w14:paraId="17122731" w14:textId="5AEE442B" w:rsidR="00335453" w:rsidRDefault="00335453" w:rsidP="00162776">
      <w:pPr>
        <w:jc w:val="both"/>
        <w:rPr>
          <w:rFonts w:ascii="Times New Roman" w:hAnsi="Times New Roman"/>
        </w:rPr>
      </w:pPr>
    </w:p>
    <w:p w14:paraId="01BA0FF3" w14:textId="5A028716" w:rsidR="00335453" w:rsidRDefault="00335453" w:rsidP="00162776">
      <w:pPr>
        <w:jc w:val="both"/>
        <w:rPr>
          <w:rFonts w:ascii="Times New Roman" w:hAnsi="Times New Roman"/>
        </w:rPr>
      </w:pPr>
    </w:p>
    <w:p w14:paraId="2E053E79" w14:textId="1A3A6C85" w:rsidR="00335453" w:rsidRDefault="00335453" w:rsidP="00162776">
      <w:pPr>
        <w:jc w:val="both"/>
        <w:rPr>
          <w:rFonts w:ascii="Times New Roman" w:hAnsi="Times New Roman"/>
        </w:rPr>
      </w:pPr>
    </w:p>
    <w:p w14:paraId="4E61E582" w14:textId="1CAE991A" w:rsidR="00335453" w:rsidRDefault="00335453" w:rsidP="00162776">
      <w:pPr>
        <w:jc w:val="both"/>
        <w:rPr>
          <w:rFonts w:ascii="Times New Roman" w:hAnsi="Times New Roman"/>
        </w:rPr>
      </w:pPr>
    </w:p>
    <w:p w14:paraId="71342AFF" w14:textId="79626D72" w:rsidR="00335453" w:rsidRDefault="00335453" w:rsidP="00162776">
      <w:pPr>
        <w:jc w:val="both"/>
        <w:rPr>
          <w:rFonts w:ascii="Times New Roman" w:hAnsi="Times New Roman"/>
        </w:rPr>
      </w:pPr>
    </w:p>
    <w:p w14:paraId="500DB582" w14:textId="38F9293F" w:rsidR="00335453" w:rsidRDefault="00335453" w:rsidP="00162776">
      <w:pPr>
        <w:jc w:val="both"/>
        <w:rPr>
          <w:rFonts w:ascii="Times New Roman" w:hAnsi="Times New Roman"/>
        </w:rPr>
      </w:pPr>
    </w:p>
    <w:p w14:paraId="49B03ABD" w14:textId="08CA513C" w:rsidR="00335453" w:rsidRDefault="00335453" w:rsidP="00162776">
      <w:pPr>
        <w:jc w:val="both"/>
        <w:rPr>
          <w:rFonts w:ascii="Times New Roman" w:hAnsi="Times New Roman"/>
        </w:rPr>
      </w:pPr>
    </w:p>
    <w:p w14:paraId="549B25D7" w14:textId="5F07880A" w:rsidR="00335453" w:rsidRDefault="00335453" w:rsidP="00162776">
      <w:pPr>
        <w:jc w:val="both"/>
        <w:rPr>
          <w:rFonts w:ascii="Times New Roman" w:hAnsi="Times New Roman"/>
        </w:rPr>
      </w:pPr>
    </w:p>
    <w:p w14:paraId="3EFAC6CB" w14:textId="35A92773" w:rsidR="00335453" w:rsidRDefault="00335453" w:rsidP="00162776">
      <w:pPr>
        <w:jc w:val="both"/>
        <w:rPr>
          <w:rFonts w:ascii="Times New Roman" w:hAnsi="Times New Roman"/>
        </w:rPr>
      </w:pPr>
    </w:p>
    <w:p w14:paraId="355B281E" w14:textId="051EC95D" w:rsidR="00335453" w:rsidRDefault="00335453" w:rsidP="00162776">
      <w:pPr>
        <w:jc w:val="both"/>
        <w:rPr>
          <w:rFonts w:ascii="Times New Roman" w:hAnsi="Times New Roman"/>
        </w:rPr>
      </w:pPr>
    </w:p>
    <w:p w14:paraId="091FACAF" w14:textId="1F307C62" w:rsidR="00335453" w:rsidRDefault="00335453" w:rsidP="00162776">
      <w:pPr>
        <w:jc w:val="both"/>
        <w:rPr>
          <w:rFonts w:ascii="Times New Roman" w:hAnsi="Times New Roman"/>
        </w:rPr>
      </w:pPr>
    </w:p>
    <w:p w14:paraId="22208808" w14:textId="550F58DF" w:rsidR="00335453" w:rsidRDefault="00335453" w:rsidP="00162776">
      <w:pPr>
        <w:jc w:val="both"/>
        <w:rPr>
          <w:rFonts w:ascii="Times New Roman" w:hAnsi="Times New Roman"/>
        </w:rPr>
      </w:pPr>
    </w:p>
    <w:p w14:paraId="48D1452B" w14:textId="1F575A84" w:rsidR="00335453" w:rsidRDefault="00335453" w:rsidP="00162776">
      <w:pPr>
        <w:jc w:val="both"/>
        <w:rPr>
          <w:rFonts w:ascii="Times New Roman" w:hAnsi="Times New Roman"/>
        </w:rPr>
      </w:pPr>
    </w:p>
    <w:p w14:paraId="75382FE6" w14:textId="0792825E" w:rsidR="00335453" w:rsidRDefault="00335453" w:rsidP="00162776">
      <w:pPr>
        <w:jc w:val="both"/>
        <w:rPr>
          <w:rFonts w:ascii="Times New Roman" w:hAnsi="Times New Roman"/>
        </w:rPr>
      </w:pPr>
    </w:p>
    <w:p w14:paraId="1AA014B6" w14:textId="0A474550" w:rsidR="00335453" w:rsidRDefault="00335453" w:rsidP="00162776">
      <w:pPr>
        <w:jc w:val="both"/>
        <w:rPr>
          <w:rFonts w:ascii="Times New Roman" w:hAnsi="Times New Roman"/>
        </w:rPr>
      </w:pPr>
    </w:p>
    <w:p w14:paraId="322B2F84" w14:textId="5C1BE016" w:rsidR="00173368" w:rsidRPr="00335453" w:rsidRDefault="00173368" w:rsidP="00162776">
      <w:pPr>
        <w:jc w:val="both"/>
        <w:rPr>
          <w:rFonts w:ascii="Times New Roman" w:hAnsi="Times New Roman"/>
        </w:rPr>
      </w:pPr>
    </w:p>
    <w:p w14:paraId="60444103" w14:textId="462FD596" w:rsidR="00454FA0" w:rsidRPr="00335453" w:rsidRDefault="00454FA0" w:rsidP="006C117C">
      <w:pPr>
        <w:tabs>
          <w:tab w:val="left" w:pos="9360"/>
        </w:tabs>
        <w:spacing w:after="200" w:line="360" w:lineRule="auto"/>
        <w:jc w:val="center"/>
        <w:rPr>
          <w:rFonts w:ascii="Times New Roman" w:eastAsia="Calibri" w:hAnsi="Times New Roman"/>
          <w:b/>
          <w:lang w:val="es-ES_tradnl" w:eastAsia="en-US"/>
        </w:rPr>
      </w:pPr>
      <w:r w:rsidRPr="00335453">
        <w:rPr>
          <w:rFonts w:ascii="Times New Roman" w:eastAsia="Calibri" w:hAnsi="Times New Roman"/>
          <w:lang w:eastAsia="en-US"/>
        </w:rPr>
        <w:lastRenderedPageBreak/>
        <w:t>MODELO S-01</w:t>
      </w:r>
    </w:p>
    <w:p w14:paraId="357EF98D"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eastAsia="en-US"/>
        </w:rPr>
        <w:t>SOLICITUD DE SUBVENCIÓN</w:t>
      </w:r>
    </w:p>
    <w:p w14:paraId="63387621" w14:textId="3C69EA15" w:rsidR="00454FA0" w:rsidRPr="00335453" w:rsidRDefault="00AC72C4"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eastAsia="en-US"/>
        </w:rPr>
        <w:t>A LA ATENCIÓN DE LA SRA. ALCALDESA</w:t>
      </w:r>
      <w:r w:rsidR="00454FA0" w:rsidRPr="00335453">
        <w:rPr>
          <w:rFonts w:ascii="Times New Roman" w:eastAsia="Calibri" w:hAnsi="Times New Roman"/>
          <w:lang w:eastAsia="en-US"/>
        </w:rPr>
        <w:t xml:space="preserve"> DEL AYUNTAMIENTO DE INGENIO </w:t>
      </w:r>
    </w:p>
    <w:p w14:paraId="0818BD03" w14:textId="464603DE"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eastAsia="en-US"/>
        </w:rPr>
        <w:t>(CONCEJALÍA DE PARTICIPACIÓN CIUDADANA)</w:t>
      </w:r>
    </w:p>
    <w:p w14:paraId="070F2622" w14:textId="77777777" w:rsidR="00AC72C4" w:rsidRPr="00335453" w:rsidRDefault="00AC72C4" w:rsidP="00454FA0">
      <w:pPr>
        <w:spacing w:line="276" w:lineRule="auto"/>
        <w:ind w:left="283" w:hanging="357"/>
        <w:jc w:val="center"/>
        <w:rPr>
          <w:rFonts w:ascii="Times New Roman" w:eastAsia="Calibri" w:hAnsi="Times New Roman"/>
          <w:lang w:eastAsia="en-U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320B3D" w:rsidRPr="00335453" w14:paraId="796260A5" w14:textId="77777777" w:rsidTr="00B769C3">
        <w:tc>
          <w:tcPr>
            <w:tcW w:w="2161" w:type="dxa"/>
            <w:shd w:val="clear" w:color="auto" w:fill="auto"/>
          </w:tcPr>
          <w:p w14:paraId="3817DA95"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Denominación de Subvención</w:t>
            </w:r>
          </w:p>
        </w:tc>
        <w:tc>
          <w:tcPr>
            <w:tcW w:w="6483" w:type="dxa"/>
            <w:shd w:val="clear" w:color="auto" w:fill="auto"/>
          </w:tcPr>
          <w:p w14:paraId="06294C57"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401EE55C" w14:textId="77777777" w:rsidTr="00B769C3">
        <w:tc>
          <w:tcPr>
            <w:tcW w:w="2161" w:type="dxa"/>
            <w:shd w:val="clear" w:color="auto" w:fill="auto"/>
          </w:tcPr>
          <w:p w14:paraId="4E229F3D"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Publicación de Convocatoria </w:t>
            </w:r>
          </w:p>
        </w:tc>
        <w:tc>
          <w:tcPr>
            <w:tcW w:w="6483" w:type="dxa"/>
            <w:shd w:val="clear" w:color="auto" w:fill="auto"/>
          </w:tcPr>
          <w:p w14:paraId="2143C665"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Boletín Oficial de la Provincia de Las palmas nº ____ de fecha ______/_______________/________. </w:t>
            </w:r>
          </w:p>
        </w:tc>
      </w:tr>
      <w:tr w:rsidR="00320B3D" w:rsidRPr="00335453" w14:paraId="08887245" w14:textId="77777777" w:rsidTr="00B769C3">
        <w:tc>
          <w:tcPr>
            <w:tcW w:w="2161" w:type="dxa"/>
            <w:shd w:val="clear" w:color="auto" w:fill="auto"/>
          </w:tcPr>
          <w:p w14:paraId="7C51DE00"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Solicitante</w:t>
            </w:r>
          </w:p>
        </w:tc>
        <w:tc>
          <w:tcPr>
            <w:tcW w:w="6483" w:type="dxa"/>
            <w:shd w:val="clear" w:color="auto" w:fill="auto"/>
          </w:tcPr>
          <w:p w14:paraId="6BBE8F32" w14:textId="77777777" w:rsidR="00454FA0" w:rsidRPr="00335453" w:rsidRDefault="00454FA0" w:rsidP="00454FA0">
            <w:pPr>
              <w:ind w:left="283" w:hanging="357"/>
              <w:jc w:val="both"/>
              <w:rPr>
                <w:rFonts w:ascii="Times New Roman" w:eastAsia="Calibri" w:hAnsi="Times New Roman"/>
                <w:lang w:eastAsia="en-US"/>
              </w:rPr>
            </w:pPr>
          </w:p>
        </w:tc>
      </w:tr>
      <w:tr w:rsidR="00454FA0" w:rsidRPr="00335453" w14:paraId="07BD0EEA" w14:textId="77777777" w:rsidTr="00B769C3">
        <w:tc>
          <w:tcPr>
            <w:tcW w:w="2161" w:type="dxa"/>
            <w:shd w:val="clear" w:color="auto" w:fill="auto"/>
          </w:tcPr>
          <w:p w14:paraId="75947357"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C.I.F, N.I.F., D.N.I</w:t>
            </w:r>
          </w:p>
        </w:tc>
        <w:tc>
          <w:tcPr>
            <w:tcW w:w="6483" w:type="dxa"/>
            <w:shd w:val="clear" w:color="auto" w:fill="auto"/>
          </w:tcPr>
          <w:p w14:paraId="5B19CC3C" w14:textId="77777777" w:rsidR="00454FA0" w:rsidRPr="00335453" w:rsidRDefault="00454FA0" w:rsidP="00454FA0">
            <w:pPr>
              <w:ind w:left="283" w:right="-5" w:hanging="357"/>
              <w:jc w:val="both"/>
              <w:rPr>
                <w:rFonts w:ascii="Times New Roman" w:eastAsia="Calibri" w:hAnsi="Times New Roman"/>
                <w:lang w:eastAsia="en-US"/>
              </w:rPr>
            </w:pPr>
          </w:p>
        </w:tc>
      </w:tr>
    </w:tbl>
    <w:p w14:paraId="7AF1D6CF" w14:textId="77777777" w:rsidR="00454FA0" w:rsidRPr="00335453" w:rsidRDefault="00454FA0" w:rsidP="00454FA0">
      <w:pPr>
        <w:spacing w:line="276" w:lineRule="auto"/>
        <w:jc w:val="both"/>
        <w:rPr>
          <w:rFonts w:ascii="Times New Roman" w:eastAsia="Calibri" w:hAnsi="Times New Roman"/>
          <w:lang w:eastAsia="en-US"/>
        </w:rPr>
      </w:pPr>
    </w:p>
    <w:p w14:paraId="2ACABF0F" w14:textId="2623096F"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D./Dña. _________________________con D.N.I. _________________, en representación propia o de la entidad nombrada arriba, tengo a bien presentar por el registro de entrada municipal la presente SOLICITUD PARA EL OTORGAMIENTO DE SUBVENCIÓN en idénticos términos que figuran en el modelo S-</w:t>
      </w:r>
      <w:r w:rsidR="00AC72C4" w:rsidRPr="00335453">
        <w:rPr>
          <w:rFonts w:ascii="Times New Roman" w:eastAsia="Calibri" w:hAnsi="Times New Roman"/>
          <w:lang w:eastAsia="en-US"/>
        </w:rPr>
        <w:t>01 de</w:t>
      </w:r>
      <w:r w:rsidRPr="00335453">
        <w:rPr>
          <w:rFonts w:ascii="Times New Roman" w:eastAsia="Calibri" w:hAnsi="Times New Roman"/>
          <w:lang w:eastAsia="en-US"/>
        </w:rPr>
        <w:t xml:space="preserve"> las bases de la convocatoria citada.</w:t>
      </w:r>
    </w:p>
    <w:p w14:paraId="3F105FAB" w14:textId="77777777" w:rsidR="00454FA0" w:rsidRPr="00335453" w:rsidRDefault="00454FA0" w:rsidP="00454FA0">
      <w:pPr>
        <w:spacing w:line="276" w:lineRule="auto"/>
        <w:jc w:val="both"/>
        <w:rPr>
          <w:rFonts w:ascii="Times New Roman" w:eastAsia="Calibri" w:hAnsi="Times New Roman"/>
          <w:lang w:eastAsia="en-US"/>
        </w:rPr>
      </w:pPr>
    </w:p>
    <w:p w14:paraId="7232E5F4"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A efectos de que el Ayuntamiento de Ingenio pueda verificar que el solicitante reúne los requisitos para ser beneficiario, adjunto la documentación marcada con una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8177"/>
      </w:tblGrid>
      <w:tr w:rsidR="00320B3D" w:rsidRPr="00335453" w14:paraId="790D0E06" w14:textId="77777777" w:rsidTr="00B769C3">
        <w:tc>
          <w:tcPr>
            <w:tcW w:w="436" w:type="dxa"/>
            <w:shd w:val="clear" w:color="auto" w:fill="auto"/>
          </w:tcPr>
          <w:p w14:paraId="25ACC2BE"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6FB7CBA9" w14:textId="77777777" w:rsidR="00454FA0" w:rsidRPr="00335453" w:rsidRDefault="00454FA0" w:rsidP="00454FA0">
            <w:pPr>
              <w:jc w:val="both"/>
              <w:rPr>
                <w:rFonts w:ascii="Times New Roman" w:eastAsia="Calibri" w:hAnsi="Times New Roman"/>
                <w:lang w:eastAsia="en-US"/>
              </w:rPr>
            </w:pPr>
            <w:r w:rsidRPr="00335453">
              <w:rPr>
                <w:rFonts w:ascii="Times New Roman" w:eastAsia="Calibri" w:hAnsi="Times New Roman"/>
                <w:lang w:eastAsia="en-US"/>
              </w:rPr>
              <w:t>Declaración responsable conforme al modelo S-02</w:t>
            </w:r>
          </w:p>
        </w:tc>
      </w:tr>
      <w:tr w:rsidR="00320B3D" w:rsidRPr="00335453" w14:paraId="7D71B7DE" w14:textId="77777777" w:rsidTr="00B769C3">
        <w:tc>
          <w:tcPr>
            <w:tcW w:w="436" w:type="dxa"/>
            <w:shd w:val="clear" w:color="auto" w:fill="auto"/>
          </w:tcPr>
          <w:p w14:paraId="04DFF14C"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1E38A07E" w14:textId="77777777" w:rsidR="00454FA0" w:rsidRPr="00335453" w:rsidRDefault="00454FA0" w:rsidP="00454FA0">
            <w:pPr>
              <w:jc w:val="both"/>
              <w:rPr>
                <w:rFonts w:ascii="Times New Roman" w:eastAsia="Calibri" w:hAnsi="Times New Roman"/>
                <w:lang w:eastAsia="en-US"/>
              </w:rPr>
            </w:pPr>
            <w:r w:rsidRPr="00335453">
              <w:rPr>
                <w:rFonts w:ascii="Times New Roman" w:eastAsia="Calibri" w:hAnsi="Times New Roman"/>
                <w:lang w:eastAsia="en-US"/>
              </w:rPr>
              <w:t xml:space="preserve">Certificación administrativa positiva de la Seguridad Social de estar al corriente en el cumplimiento de sus obligaciones o acreditación de haber solicitado dicha certificación o declaración de no estar dado de alta como empleado. </w:t>
            </w:r>
          </w:p>
        </w:tc>
      </w:tr>
      <w:tr w:rsidR="00320B3D" w:rsidRPr="00335453" w14:paraId="76319CD1" w14:textId="77777777" w:rsidTr="00B769C3">
        <w:tc>
          <w:tcPr>
            <w:tcW w:w="436" w:type="dxa"/>
            <w:shd w:val="clear" w:color="auto" w:fill="auto"/>
          </w:tcPr>
          <w:p w14:paraId="0EA7C566"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554C965F" w14:textId="58ECF8C8" w:rsidR="00454FA0" w:rsidRPr="00335453" w:rsidRDefault="00454FA0" w:rsidP="00035BCD">
            <w:pPr>
              <w:jc w:val="both"/>
              <w:rPr>
                <w:rFonts w:ascii="Times New Roman" w:eastAsia="Calibri" w:hAnsi="Times New Roman"/>
                <w:lang w:eastAsia="en-US"/>
              </w:rPr>
            </w:pPr>
            <w:r w:rsidRPr="00335453">
              <w:rPr>
                <w:rFonts w:ascii="Times New Roman" w:eastAsia="Calibri" w:hAnsi="Times New Roman"/>
                <w:lang w:eastAsia="en-US"/>
              </w:rPr>
              <w:t xml:space="preserve">Certificación administrativa positiva de la Agencia Estatal de </w:t>
            </w:r>
            <w:r w:rsidR="00035BCD" w:rsidRPr="00335453">
              <w:rPr>
                <w:rFonts w:ascii="Times New Roman" w:eastAsia="Calibri" w:hAnsi="Times New Roman"/>
                <w:lang w:eastAsia="en-US"/>
              </w:rPr>
              <w:t xml:space="preserve">la </w:t>
            </w:r>
            <w:r w:rsidRPr="00335453">
              <w:rPr>
                <w:rFonts w:ascii="Times New Roman" w:eastAsia="Calibri" w:hAnsi="Times New Roman"/>
                <w:lang w:eastAsia="en-US"/>
              </w:rPr>
              <w:t xml:space="preserve">Administración Tributaria de estar al corriente </w:t>
            </w:r>
            <w:r w:rsidR="00035BCD" w:rsidRPr="00335453">
              <w:rPr>
                <w:rFonts w:ascii="Times New Roman" w:eastAsia="Calibri" w:hAnsi="Times New Roman"/>
                <w:lang w:eastAsia="en-US"/>
              </w:rPr>
              <w:t>de las obligaciones tributarias</w:t>
            </w:r>
            <w:r w:rsidRPr="00335453">
              <w:rPr>
                <w:rFonts w:ascii="Times New Roman" w:eastAsia="Calibri" w:hAnsi="Times New Roman"/>
                <w:lang w:eastAsia="en-US"/>
              </w:rPr>
              <w:t>.</w:t>
            </w:r>
          </w:p>
        </w:tc>
      </w:tr>
      <w:tr w:rsidR="00035BCD" w:rsidRPr="00335453" w14:paraId="357AEEDE" w14:textId="77777777" w:rsidTr="00B769C3">
        <w:tc>
          <w:tcPr>
            <w:tcW w:w="436" w:type="dxa"/>
            <w:shd w:val="clear" w:color="auto" w:fill="auto"/>
          </w:tcPr>
          <w:p w14:paraId="0E71BED6" w14:textId="77777777" w:rsidR="00035BCD" w:rsidRPr="00335453" w:rsidRDefault="00035BCD" w:rsidP="00454FA0">
            <w:pPr>
              <w:jc w:val="both"/>
              <w:rPr>
                <w:rFonts w:ascii="Times New Roman" w:eastAsia="Calibri" w:hAnsi="Times New Roman"/>
                <w:lang w:eastAsia="en-US"/>
              </w:rPr>
            </w:pPr>
          </w:p>
        </w:tc>
        <w:tc>
          <w:tcPr>
            <w:tcW w:w="8177" w:type="dxa"/>
            <w:shd w:val="clear" w:color="auto" w:fill="auto"/>
          </w:tcPr>
          <w:p w14:paraId="3CB2E153" w14:textId="161101E0" w:rsidR="00035BCD" w:rsidRPr="00335453" w:rsidRDefault="00035BCD" w:rsidP="00035BCD">
            <w:pPr>
              <w:jc w:val="both"/>
              <w:rPr>
                <w:rFonts w:ascii="Times New Roman" w:eastAsia="Calibri" w:hAnsi="Times New Roman"/>
                <w:lang w:eastAsia="en-US"/>
              </w:rPr>
            </w:pPr>
            <w:r w:rsidRPr="00335453">
              <w:rPr>
                <w:rFonts w:ascii="Times New Roman" w:eastAsia="Calibri" w:hAnsi="Times New Roman"/>
                <w:lang w:eastAsia="en-US"/>
              </w:rPr>
              <w:t>Certificación administrativa positiva de la Agencia Autonómica de la Administración Tributaria de estar al corriente de las obligaciones tributarias.</w:t>
            </w:r>
          </w:p>
        </w:tc>
      </w:tr>
    </w:tbl>
    <w:p w14:paraId="6859E3C0" w14:textId="77777777" w:rsidR="00454FA0" w:rsidRPr="00335453" w:rsidRDefault="00454FA0" w:rsidP="00454FA0">
      <w:pPr>
        <w:spacing w:line="276" w:lineRule="auto"/>
        <w:jc w:val="both"/>
        <w:rPr>
          <w:rFonts w:ascii="Times New Roman" w:eastAsia="Calibri" w:hAnsi="Times New Roman"/>
          <w:lang w:val="es-ES_tradnl" w:eastAsia="en-US"/>
        </w:rPr>
      </w:pPr>
    </w:p>
    <w:p w14:paraId="688FC03E" w14:textId="67C13BE0" w:rsidR="00FC0D78"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A efectos de que el Ayuntamiento de Ingenio pueda aplicar los criterios valorativos para cuantificar el importe de la subvención que correspondería a este solicitante, adjunto la documentación marcada con una X:</w:t>
      </w:r>
    </w:p>
    <w:p w14:paraId="7B22E453" w14:textId="77777777" w:rsidR="00FC0D78" w:rsidRPr="00335453" w:rsidRDefault="00FC0D78" w:rsidP="00454FA0">
      <w:pPr>
        <w:spacing w:line="276" w:lineRule="auto"/>
        <w:jc w:val="both"/>
        <w:rPr>
          <w:rFonts w:ascii="Times New Roman" w:eastAsia="Calibri" w:hAnsi="Times New Roman"/>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8177"/>
      </w:tblGrid>
      <w:tr w:rsidR="00320B3D" w:rsidRPr="00335453" w14:paraId="59D03CF4" w14:textId="77777777" w:rsidTr="00B769C3">
        <w:tc>
          <w:tcPr>
            <w:tcW w:w="436" w:type="dxa"/>
            <w:shd w:val="clear" w:color="auto" w:fill="auto"/>
          </w:tcPr>
          <w:p w14:paraId="53EBB824"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15041CC4" w14:textId="77777777" w:rsidR="00454FA0" w:rsidRPr="00335453" w:rsidRDefault="00454FA0" w:rsidP="00454FA0">
            <w:pPr>
              <w:jc w:val="both"/>
              <w:rPr>
                <w:rFonts w:ascii="Times New Roman" w:eastAsia="Calibri" w:hAnsi="Times New Roman"/>
                <w:lang w:eastAsia="en-US"/>
              </w:rPr>
            </w:pPr>
            <w:r w:rsidRPr="00335453">
              <w:rPr>
                <w:rFonts w:ascii="Times New Roman" w:eastAsia="Calibri" w:hAnsi="Times New Roman"/>
                <w:lang w:eastAsia="en-US"/>
              </w:rPr>
              <w:t>Certificado de relación del número de socios de la Entidad, conforme a modelo S-03.</w:t>
            </w:r>
          </w:p>
        </w:tc>
      </w:tr>
      <w:tr w:rsidR="00320B3D" w:rsidRPr="00335453" w14:paraId="4DC53056" w14:textId="77777777" w:rsidTr="00B769C3">
        <w:tc>
          <w:tcPr>
            <w:tcW w:w="436" w:type="dxa"/>
            <w:shd w:val="clear" w:color="auto" w:fill="auto"/>
          </w:tcPr>
          <w:p w14:paraId="24BF4DDC"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5A1AB601" w14:textId="77777777" w:rsidR="00454FA0" w:rsidRPr="00335453" w:rsidRDefault="00454FA0" w:rsidP="00454FA0">
            <w:pPr>
              <w:jc w:val="both"/>
              <w:rPr>
                <w:rFonts w:ascii="Times New Roman" w:eastAsia="Calibri" w:hAnsi="Times New Roman"/>
                <w:lang w:eastAsia="en-US"/>
              </w:rPr>
            </w:pPr>
            <w:r w:rsidRPr="00335453">
              <w:rPr>
                <w:rFonts w:ascii="Times New Roman" w:eastAsia="Calibri" w:hAnsi="Times New Roman"/>
                <w:lang w:eastAsia="en-US"/>
              </w:rPr>
              <w:t>Proyectos de actividades a realizar que se desean sean subvencionados conforme a modelo S-04.</w:t>
            </w:r>
          </w:p>
        </w:tc>
      </w:tr>
    </w:tbl>
    <w:p w14:paraId="723F2B0F" w14:textId="77777777" w:rsidR="00454FA0" w:rsidRPr="00335453" w:rsidRDefault="00454FA0" w:rsidP="00454FA0">
      <w:pPr>
        <w:spacing w:line="276" w:lineRule="auto"/>
        <w:jc w:val="both"/>
        <w:rPr>
          <w:rFonts w:ascii="Times New Roman" w:eastAsia="Calibri" w:hAnsi="Times New Roman"/>
          <w:lang w:eastAsia="en-US"/>
        </w:rPr>
      </w:pPr>
    </w:p>
    <w:p w14:paraId="7C63DE33"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A otros efectos directamente relacionados con este expediente se adjunta: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8177"/>
      </w:tblGrid>
      <w:tr w:rsidR="00454FA0" w:rsidRPr="00335453" w14:paraId="7C377567" w14:textId="77777777" w:rsidTr="00B769C3">
        <w:tc>
          <w:tcPr>
            <w:tcW w:w="436" w:type="dxa"/>
            <w:shd w:val="clear" w:color="auto" w:fill="auto"/>
          </w:tcPr>
          <w:p w14:paraId="1E503F31" w14:textId="77777777" w:rsidR="00454FA0" w:rsidRPr="00335453" w:rsidRDefault="00454FA0" w:rsidP="00454FA0">
            <w:pPr>
              <w:jc w:val="both"/>
              <w:rPr>
                <w:rFonts w:ascii="Times New Roman" w:eastAsia="Calibri" w:hAnsi="Times New Roman"/>
                <w:lang w:eastAsia="en-US"/>
              </w:rPr>
            </w:pPr>
          </w:p>
        </w:tc>
        <w:tc>
          <w:tcPr>
            <w:tcW w:w="8177" w:type="dxa"/>
            <w:shd w:val="clear" w:color="auto" w:fill="auto"/>
          </w:tcPr>
          <w:p w14:paraId="07950D9A" w14:textId="77777777" w:rsidR="00454FA0" w:rsidRPr="00335453" w:rsidRDefault="00454FA0" w:rsidP="00454FA0">
            <w:pPr>
              <w:jc w:val="both"/>
              <w:rPr>
                <w:rFonts w:ascii="Times New Roman" w:eastAsia="Calibri" w:hAnsi="Times New Roman"/>
                <w:lang w:eastAsia="en-US"/>
              </w:rPr>
            </w:pPr>
            <w:r w:rsidRPr="00335453">
              <w:rPr>
                <w:rFonts w:ascii="Times New Roman" w:eastAsia="Calibri" w:hAnsi="Times New Roman"/>
                <w:lang w:eastAsia="en-US"/>
              </w:rPr>
              <w:t>Alta de Terceros conforme a modelo S-05.</w:t>
            </w:r>
          </w:p>
        </w:tc>
      </w:tr>
    </w:tbl>
    <w:p w14:paraId="769FF3EA" w14:textId="77777777" w:rsidR="00454FA0" w:rsidRPr="00335453" w:rsidRDefault="00454FA0" w:rsidP="00454FA0">
      <w:pPr>
        <w:spacing w:line="276" w:lineRule="auto"/>
        <w:jc w:val="both"/>
        <w:rPr>
          <w:rFonts w:ascii="Times New Roman" w:eastAsia="Calibri" w:hAnsi="Times New Roman"/>
          <w:lang w:eastAsia="en-US"/>
        </w:rPr>
      </w:pPr>
    </w:p>
    <w:p w14:paraId="715D4FD1"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 xml:space="preserve">A efectos de notificaciones correspondientes a este expediente se establece el siguiente domicilio: </w:t>
      </w:r>
    </w:p>
    <w:p w14:paraId="23CBEFDA" w14:textId="77777777" w:rsidR="00454FA0" w:rsidRPr="00335453" w:rsidRDefault="00454FA0" w:rsidP="00454FA0">
      <w:pPr>
        <w:spacing w:line="276" w:lineRule="auto"/>
        <w:jc w:val="both"/>
        <w:rPr>
          <w:rFonts w:ascii="Times New Roman" w:eastAsia="Calibri" w:hAnsi="Times New Roman"/>
          <w:lang w:eastAsia="en-US"/>
        </w:rPr>
      </w:pPr>
    </w:p>
    <w:p w14:paraId="61BD3976" w14:textId="1805FF39"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En la Villa de Ingenio, a _______</w:t>
      </w:r>
      <w:r w:rsidR="00D86282" w:rsidRPr="00335453">
        <w:rPr>
          <w:rFonts w:ascii="Times New Roman" w:eastAsia="Calibri" w:hAnsi="Times New Roman"/>
          <w:lang w:eastAsia="en-US"/>
        </w:rPr>
        <w:t>___ de __</w:t>
      </w:r>
      <w:r w:rsidR="006E77BB">
        <w:rPr>
          <w:rFonts w:ascii="Times New Roman" w:eastAsia="Calibri" w:hAnsi="Times New Roman"/>
          <w:lang w:eastAsia="en-US"/>
        </w:rPr>
        <w:t>_______________ de 2026</w:t>
      </w:r>
    </w:p>
    <w:p w14:paraId="335257B5" w14:textId="77777777" w:rsidR="00454FA0" w:rsidRPr="00335453" w:rsidRDefault="00454FA0" w:rsidP="00454FA0">
      <w:pPr>
        <w:spacing w:line="276" w:lineRule="auto"/>
        <w:ind w:left="283" w:hanging="357"/>
        <w:jc w:val="both"/>
        <w:rPr>
          <w:rFonts w:ascii="Times New Roman" w:eastAsia="Calibri" w:hAnsi="Times New Roman"/>
          <w:lang w:eastAsia="en-US"/>
        </w:rPr>
      </w:pPr>
    </w:p>
    <w:p w14:paraId="78FB8D8C" w14:textId="3FEEE658" w:rsidR="00454FA0" w:rsidRPr="00335453" w:rsidRDefault="00454FA0" w:rsidP="00454FA0">
      <w:pPr>
        <w:spacing w:line="276" w:lineRule="auto"/>
        <w:ind w:left="283" w:hanging="357"/>
        <w:jc w:val="center"/>
        <w:rPr>
          <w:rFonts w:ascii="Times New Roman" w:eastAsia="Calibri" w:hAnsi="Times New Roman"/>
          <w:lang w:val="es-ES_tradnl" w:eastAsia="en-US"/>
        </w:rPr>
      </w:pPr>
      <w:r w:rsidRPr="00335453">
        <w:rPr>
          <w:rFonts w:ascii="Times New Roman" w:eastAsia="Calibri" w:hAnsi="Times New Roman"/>
          <w:lang w:val="es-ES_tradnl" w:eastAsia="en-US"/>
        </w:rPr>
        <w:t>Cargo que ostenta el firmante.</w:t>
      </w:r>
    </w:p>
    <w:p w14:paraId="4B07823A" w14:textId="7A1BD71D" w:rsidR="00E20955" w:rsidRPr="00335453" w:rsidRDefault="00E20955" w:rsidP="00454FA0">
      <w:pPr>
        <w:spacing w:line="276" w:lineRule="auto"/>
        <w:ind w:left="283" w:hanging="357"/>
        <w:jc w:val="center"/>
        <w:rPr>
          <w:rFonts w:ascii="Times New Roman" w:eastAsia="Calibri" w:hAnsi="Times New Roman"/>
          <w:lang w:val="es-ES_tradnl" w:eastAsia="en-US"/>
        </w:rPr>
      </w:pPr>
    </w:p>
    <w:p w14:paraId="191870E5" w14:textId="77777777" w:rsidR="00E20955" w:rsidRPr="00335453" w:rsidRDefault="00E20955" w:rsidP="00454FA0">
      <w:pPr>
        <w:spacing w:line="276" w:lineRule="auto"/>
        <w:ind w:left="283" w:hanging="357"/>
        <w:jc w:val="center"/>
        <w:rPr>
          <w:rFonts w:ascii="Times New Roman" w:eastAsia="Calibri" w:hAnsi="Times New Roman"/>
          <w:lang w:eastAsia="en-US"/>
        </w:rPr>
      </w:pPr>
    </w:p>
    <w:p w14:paraId="6572290C"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Nombre y Apellidos.</w:t>
      </w:r>
    </w:p>
    <w:p w14:paraId="679D8E7E" w14:textId="77777777" w:rsidR="00454FA0" w:rsidRPr="00335453" w:rsidRDefault="00454FA0" w:rsidP="00454FA0">
      <w:pPr>
        <w:spacing w:line="276" w:lineRule="auto"/>
        <w:ind w:left="708" w:hanging="708"/>
        <w:jc w:val="center"/>
        <w:rPr>
          <w:rFonts w:ascii="Times New Roman" w:eastAsia="Calibri" w:hAnsi="Times New Roman"/>
          <w:lang w:eastAsia="en-US"/>
        </w:rPr>
      </w:pPr>
    </w:p>
    <w:p w14:paraId="22706F83" w14:textId="77777777" w:rsidR="00454FA0" w:rsidRPr="00335453" w:rsidRDefault="00454FA0" w:rsidP="00454FA0">
      <w:pPr>
        <w:spacing w:line="276" w:lineRule="auto"/>
        <w:ind w:left="708" w:hanging="708"/>
        <w:jc w:val="center"/>
        <w:rPr>
          <w:rFonts w:ascii="Times New Roman" w:eastAsia="Calibri" w:hAnsi="Times New Roman"/>
          <w:lang w:eastAsia="en-US"/>
        </w:rPr>
      </w:pPr>
    </w:p>
    <w:p w14:paraId="4E72B21B" w14:textId="3C651847" w:rsidR="00454FA0" w:rsidRPr="00335453" w:rsidRDefault="00454FA0" w:rsidP="00454FA0">
      <w:pPr>
        <w:spacing w:line="276" w:lineRule="auto"/>
        <w:ind w:left="708" w:hanging="708"/>
        <w:jc w:val="center"/>
        <w:rPr>
          <w:rFonts w:ascii="Times New Roman" w:eastAsia="Calibri" w:hAnsi="Times New Roman"/>
          <w:lang w:eastAsia="en-US"/>
        </w:rPr>
      </w:pPr>
    </w:p>
    <w:p w14:paraId="0D612D65" w14:textId="77777777" w:rsidR="00CA24A0" w:rsidRPr="00335453" w:rsidRDefault="00CA24A0" w:rsidP="00454FA0">
      <w:pPr>
        <w:spacing w:line="276" w:lineRule="auto"/>
        <w:ind w:left="708" w:hanging="708"/>
        <w:jc w:val="center"/>
        <w:rPr>
          <w:rFonts w:ascii="Times New Roman" w:eastAsia="Calibri" w:hAnsi="Times New Roman"/>
          <w:lang w:eastAsia="en-US"/>
        </w:rPr>
      </w:pPr>
    </w:p>
    <w:p w14:paraId="47A3AA6C" w14:textId="08F20BF9" w:rsidR="00AC72C4" w:rsidRPr="00335453" w:rsidRDefault="00AC72C4" w:rsidP="00454FA0">
      <w:pPr>
        <w:spacing w:line="276" w:lineRule="auto"/>
        <w:ind w:left="708" w:hanging="708"/>
        <w:jc w:val="center"/>
        <w:rPr>
          <w:rFonts w:ascii="Times New Roman" w:eastAsia="Calibri" w:hAnsi="Times New Roman"/>
          <w:lang w:eastAsia="en-US"/>
        </w:rPr>
      </w:pPr>
    </w:p>
    <w:p w14:paraId="4747B679" w14:textId="0E17F1CB" w:rsidR="00454FA0" w:rsidRPr="00335453" w:rsidRDefault="00454FA0" w:rsidP="00454FA0">
      <w:pPr>
        <w:spacing w:line="276" w:lineRule="auto"/>
        <w:ind w:left="708" w:hanging="708"/>
        <w:jc w:val="center"/>
        <w:rPr>
          <w:rFonts w:ascii="Times New Roman" w:eastAsia="Calibri" w:hAnsi="Times New Roman"/>
          <w:lang w:eastAsia="en-US"/>
        </w:rPr>
      </w:pPr>
      <w:r w:rsidRPr="00335453">
        <w:rPr>
          <w:rFonts w:ascii="Times New Roman" w:eastAsia="Calibri" w:hAnsi="Times New Roman"/>
          <w:lang w:eastAsia="en-US"/>
        </w:rPr>
        <w:lastRenderedPageBreak/>
        <w:t>MODELO S-02</w:t>
      </w:r>
    </w:p>
    <w:p w14:paraId="25302364" w14:textId="77777777" w:rsidR="00454FA0" w:rsidRPr="00335453" w:rsidRDefault="00454FA0" w:rsidP="00454FA0">
      <w:pPr>
        <w:spacing w:line="276" w:lineRule="auto"/>
        <w:ind w:left="708" w:hanging="708"/>
        <w:jc w:val="center"/>
        <w:rPr>
          <w:rFonts w:ascii="Times New Roman" w:eastAsia="Calibri" w:hAnsi="Times New Roman"/>
          <w:lang w:eastAsia="en-US"/>
        </w:rPr>
      </w:pPr>
    </w:p>
    <w:p w14:paraId="42CA683A"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eastAsia="en-US"/>
        </w:rPr>
        <w:t>DECLARACIÓN RESPONSABLE DE REUNIR LAS CONDICIONES PARA SER BENEFICIARIO DE LA SUBVENCIÓN.</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087"/>
      </w:tblGrid>
      <w:tr w:rsidR="00320B3D" w:rsidRPr="00335453" w14:paraId="66E62179" w14:textId="77777777" w:rsidTr="00B769C3">
        <w:tc>
          <w:tcPr>
            <w:tcW w:w="1668" w:type="dxa"/>
            <w:shd w:val="clear" w:color="auto" w:fill="auto"/>
          </w:tcPr>
          <w:p w14:paraId="6A0D5C0C"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Denominación de Subvención</w:t>
            </w:r>
          </w:p>
        </w:tc>
        <w:tc>
          <w:tcPr>
            <w:tcW w:w="7087" w:type="dxa"/>
            <w:shd w:val="clear" w:color="auto" w:fill="auto"/>
          </w:tcPr>
          <w:p w14:paraId="1D91368B"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58AEB54C" w14:textId="77777777" w:rsidTr="00B769C3">
        <w:tc>
          <w:tcPr>
            <w:tcW w:w="1668" w:type="dxa"/>
            <w:shd w:val="clear" w:color="auto" w:fill="auto"/>
          </w:tcPr>
          <w:p w14:paraId="259F1AE4"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Publicación de Convocatoria </w:t>
            </w:r>
          </w:p>
        </w:tc>
        <w:tc>
          <w:tcPr>
            <w:tcW w:w="7087" w:type="dxa"/>
            <w:shd w:val="clear" w:color="auto" w:fill="auto"/>
          </w:tcPr>
          <w:p w14:paraId="63D760F0"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Boletín Oficial de la Provincia de Las palmas nº _______, de fecha _______/________________/__________.</w:t>
            </w:r>
          </w:p>
        </w:tc>
      </w:tr>
      <w:tr w:rsidR="00320B3D" w:rsidRPr="00335453" w14:paraId="04A7044C" w14:textId="77777777" w:rsidTr="00B769C3">
        <w:tc>
          <w:tcPr>
            <w:tcW w:w="1668" w:type="dxa"/>
            <w:shd w:val="clear" w:color="auto" w:fill="auto"/>
          </w:tcPr>
          <w:p w14:paraId="416E03D8"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Solicitante</w:t>
            </w:r>
          </w:p>
        </w:tc>
        <w:tc>
          <w:tcPr>
            <w:tcW w:w="7087" w:type="dxa"/>
            <w:shd w:val="clear" w:color="auto" w:fill="auto"/>
          </w:tcPr>
          <w:p w14:paraId="34964A24" w14:textId="77777777" w:rsidR="00454FA0" w:rsidRPr="00335453" w:rsidRDefault="00454FA0" w:rsidP="00454FA0">
            <w:pPr>
              <w:ind w:left="283" w:hanging="357"/>
              <w:jc w:val="both"/>
              <w:rPr>
                <w:rFonts w:ascii="Times New Roman" w:eastAsia="Calibri" w:hAnsi="Times New Roman"/>
                <w:lang w:eastAsia="en-US"/>
              </w:rPr>
            </w:pPr>
          </w:p>
        </w:tc>
      </w:tr>
      <w:tr w:rsidR="00454FA0" w:rsidRPr="00335453" w14:paraId="38F9CABC" w14:textId="77777777" w:rsidTr="00B769C3">
        <w:tc>
          <w:tcPr>
            <w:tcW w:w="1668" w:type="dxa"/>
            <w:shd w:val="clear" w:color="auto" w:fill="auto"/>
          </w:tcPr>
          <w:p w14:paraId="165C9A73"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C.I.F, N.I.F., D.N.I</w:t>
            </w:r>
          </w:p>
        </w:tc>
        <w:tc>
          <w:tcPr>
            <w:tcW w:w="7087" w:type="dxa"/>
            <w:shd w:val="clear" w:color="auto" w:fill="auto"/>
          </w:tcPr>
          <w:p w14:paraId="799DE226" w14:textId="77777777" w:rsidR="00454FA0" w:rsidRPr="00335453" w:rsidRDefault="00454FA0" w:rsidP="00454FA0">
            <w:pPr>
              <w:ind w:left="283" w:right="-5" w:hanging="357"/>
              <w:jc w:val="both"/>
              <w:rPr>
                <w:rFonts w:ascii="Times New Roman" w:eastAsia="Calibri" w:hAnsi="Times New Roman"/>
                <w:lang w:eastAsia="en-US"/>
              </w:rPr>
            </w:pPr>
          </w:p>
        </w:tc>
      </w:tr>
    </w:tbl>
    <w:p w14:paraId="61E35CBF" w14:textId="77777777" w:rsidR="00454FA0" w:rsidRPr="00335453" w:rsidRDefault="00454FA0" w:rsidP="00454FA0">
      <w:pPr>
        <w:spacing w:line="276" w:lineRule="auto"/>
        <w:ind w:left="-74"/>
        <w:jc w:val="both"/>
        <w:rPr>
          <w:rFonts w:ascii="Times New Roman" w:eastAsia="Calibri" w:hAnsi="Times New Roman"/>
          <w:lang w:eastAsia="en-US"/>
        </w:rPr>
      </w:pPr>
    </w:p>
    <w:p w14:paraId="6A69EC0B" w14:textId="77777777" w:rsidR="00454FA0" w:rsidRPr="00335453" w:rsidRDefault="00454FA0" w:rsidP="00454FA0">
      <w:pPr>
        <w:spacing w:line="276" w:lineRule="auto"/>
        <w:ind w:left="-74"/>
        <w:jc w:val="both"/>
        <w:rPr>
          <w:rFonts w:ascii="Times New Roman" w:eastAsia="Calibri" w:hAnsi="Times New Roman"/>
          <w:lang w:eastAsia="en-US"/>
        </w:rPr>
      </w:pPr>
      <w:r w:rsidRPr="00335453">
        <w:rPr>
          <w:rFonts w:ascii="Times New Roman" w:eastAsia="Calibri" w:hAnsi="Times New Roman"/>
          <w:lang w:eastAsia="en-US"/>
        </w:rPr>
        <w:t xml:space="preserve">D./Dña. </w:t>
      </w:r>
      <w:r w:rsidRPr="00335453">
        <w:rPr>
          <w:rFonts w:ascii="Times New Roman" w:eastAsia="Calibri" w:hAnsi="Times New Roman"/>
          <w:lang w:val="es-ES_tradnl" w:eastAsia="en-US"/>
        </w:rPr>
        <w:t>____________________________</w:t>
      </w:r>
      <w:r w:rsidRPr="00335453">
        <w:rPr>
          <w:rFonts w:ascii="Times New Roman" w:eastAsia="Calibri" w:hAnsi="Times New Roman"/>
          <w:lang w:eastAsia="en-US"/>
        </w:rPr>
        <w:t xml:space="preserve"> con D.N.I. </w:t>
      </w:r>
      <w:r w:rsidRPr="00335453">
        <w:rPr>
          <w:rFonts w:ascii="Times New Roman" w:eastAsia="Calibri" w:hAnsi="Times New Roman"/>
          <w:lang w:val="es-ES_tradnl" w:eastAsia="en-US"/>
        </w:rPr>
        <w:t>______________________</w:t>
      </w:r>
      <w:r w:rsidRPr="00335453">
        <w:rPr>
          <w:rFonts w:ascii="Times New Roman" w:eastAsia="Calibri" w:hAnsi="Times New Roman"/>
          <w:lang w:eastAsia="en-US"/>
        </w:rPr>
        <w:t>, en representación propia o de la entidad nombrada arriba, manifiesto que el solicitante de la subvención reúne todos y cada uno de los requisitos exigidos para poder ser beneficiario de ella, dispongo de la documentación que así lo acredita y me comprometo a mantener su cumplimiento durante el periodo de tiempo inherente a la subvención, incluidos el ejercicio de la comprobación de las justificaciones y el control financiero que pudieran llevar a efectos los órganos de control interno y externo.</w:t>
      </w:r>
    </w:p>
    <w:p w14:paraId="7C9147F8" w14:textId="77777777" w:rsidR="00454FA0" w:rsidRPr="00335453" w:rsidRDefault="00454FA0" w:rsidP="00454FA0">
      <w:pPr>
        <w:spacing w:line="276" w:lineRule="auto"/>
        <w:ind w:left="283" w:hanging="357"/>
        <w:jc w:val="both"/>
        <w:rPr>
          <w:rFonts w:ascii="Times New Roman" w:eastAsia="Calibri" w:hAnsi="Times New Roman"/>
          <w:lang w:eastAsia="en-US"/>
        </w:rPr>
      </w:pPr>
    </w:p>
    <w:p w14:paraId="6C82FD76" w14:textId="77777777" w:rsidR="00454FA0" w:rsidRPr="00335453" w:rsidRDefault="00454FA0" w:rsidP="00454FA0">
      <w:pPr>
        <w:spacing w:line="276" w:lineRule="auto"/>
        <w:ind w:left="283" w:hanging="357"/>
        <w:jc w:val="both"/>
        <w:rPr>
          <w:rFonts w:ascii="Times New Roman" w:eastAsia="Calibri" w:hAnsi="Times New Roman"/>
          <w:lang w:eastAsia="en-US"/>
        </w:rPr>
      </w:pPr>
      <w:r w:rsidRPr="00335453">
        <w:rPr>
          <w:rFonts w:ascii="Times New Roman" w:eastAsia="Calibri" w:hAnsi="Times New Roman"/>
          <w:lang w:eastAsia="en-US"/>
        </w:rPr>
        <w:t>En particular manifiesto que el solicitante reúne los requisitos marcados con una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
        <w:gridCol w:w="8223"/>
      </w:tblGrid>
      <w:tr w:rsidR="00320B3D" w:rsidRPr="00335453" w14:paraId="69846C21" w14:textId="77777777" w:rsidTr="00B769C3">
        <w:tc>
          <w:tcPr>
            <w:tcW w:w="416" w:type="dxa"/>
            <w:shd w:val="clear" w:color="auto" w:fill="auto"/>
          </w:tcPr>
          <w:p w14:paraId="7842882E"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2B6F57B4"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Que no incurre en las circunstancias previstas en el artículo 13.2 y 13.3 de la Ley 38/2003, de 17 de noviembre, General de Subvenciones.</w:t>
            </w:r>
          </w:p>
        </w:tc>
      </w:tr>
      <w:tr w:rsidR="00320B3D" w:rsidRPr="00335453" w14:paraId="1E29B514" w14:textId="77777777" w:rsidTr="00B769C3">
        <w:tc>
          <w:tcPr>
            <w:tcW w:w="416" w:type="dxa"/>
            <w:shd w:val="clear" w:color="auto" w:fill="auto"/>
          </w:tcPr>
          <w:p w14:paraId="183522BB"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49821342" w14:textId="56DE2512" w:rsidR="00454FA0" w:rsidRPr="00335453" w:rsidRDefault="00454FA0" w:rsidP="00CA24A0">
            <w:pPr>
              <w:ind w:left="-74"/>
              <w:jc w:val="both"/>
              <w:rPr>
                <w:rFonts w:ascii="Times New Roman" w:eastAsia="Calibri" w:hAnsi="Times New Roman"/>
                <w:lang w:eastAsia="en-US"/>
              </w:rPr>
            </w:pPr>
            <w:r w:rsidRPr="00335453">
              <w:rPr>
                <w:rFonts w:ascii="Times New Roman" w:eastAsia="Calibri" w:hAnsi="Times New Roman"/>
                <w:lang w:eastAsia="en-US"/>
              </w:rPr>
              <w:t>Estar debidamente inscrito en el Registro Municipal de Asociaciones y Entidades</w:t>
            </w:r>
            <w:r w:rsidR="00CA24A0" w:rsidRPr="00335453">
              <w:rPr>
                <w:rFonts w:ascii="Times New Roman" w:eastAsia="Calibri" w:hAnsi="Times New Roman"/>
                <w:lang w:eastAsia="en-US"/>
              </w:rPr>
              <w:t xml:space="preserve">, </w:t>
            </w:r>
            <w:r w:rsidRPr="00335453">
              <w:rPr>
                <w:rFonts w:ascii="Times New Roman" w:eastAsia="Calibri" w:hAnsi="Times New Roman"/>
                <w:lang w:eastAsia="en-US"/>
              </w:rPr>
              <w:t>y haber presentado ante este registro todas las actualizaciones y modificaciones (Estatutos, poderes, domicilio social, etc.), de manera  que la información que en él obra está plenamente vigente.</w:t>
            </w:r>
          </w:p>
        </w:tc>
      </w:tr>
      <w:tr w:rsidR="00320B3D" w:rsidRPr="00335453" w14:paraId="65B3B7AE" w14:textId="77777777" w:rsidTr="00B769C3">
        <w:tc>
          <w:tcPr>
            <w:tcW w:w="416" w:type="dxa"/>
            <w:shd w:val="clear" w:color="auto" w:fill="auto"/>
          </w:tcPr>
          <w:p w14:paraId="41147B89" w14:textId="77777777" w:rsidR="00454FA0" w:rsidRPr="00335453" w:rsidRDefault="00454FA0" w:rsidP="00454FA0">
            <w:pPr>
              <w:ind w:left="283" w:hanging="357"/>
              <w:jc w:val="both"/>
              <w:rPr>
                <w:rFonts w:ascii="Times New Roman" w:eastAsia="MS Gothic" w:hAnsi="Times New Roman"/>
                <w:lang w:eastAsia="en-US"/>
              </w:rPr>
            </w:pPr>
          </w:p>
        </w:tc>
        <w:tc>
          <w:tcPr>
            <w:tcW w:w="8304" w:type="dxa"/>
            <w:shd w:val="clear" w:color="auto" w:fill="auto"/>
          </w:tcPr>
          <w:p w14:paraId="49D4043F"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Tener la Sede Principal de la Asociación, ubicada en el término municipal de Ingenio.</w:t>
            </w:r>
          </w:p>
        </w:tc>
      </w:tr>
      <w:tr w:rsidR="00320B3D" w:rsidRPr="00335453" w14:paraId="74F9D22C" w14:textId="77777777" w:rsidTr="00B769C3">
        <w:tc>
          <w:tcPr>
            <w:tcW w:w="416" w:type="dxa"/>
            <w:shd w:val="clear" w:color="auto" w:fill="auto"/>
          </w:tcPr>
          <w:p w14:paraId="3A9A8366"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54AFBD31"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Residir en el término municipal de Ingenio (en caso de que el solicitante sea persona física).</w:t>
            </w:r>
          </w:p>
        </w:tc>
      </w:tr>
      <w:tr w:rsidR="00320B3D" w:rsidRPr="00335453" w14:paraId="425E19C3" w14:textId="77777777" w:rsidTr="00B769C3">
        <w:tc>
          <w:tcPr>
            <w:tcW w:w="416" w:type="dxa"/>
            <w:shd w:val="clear" w:color="auto" w:fill="auto"/>
          </w:tcPr>
          <w:p w14:paraId="2F00C5DD"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4BB38E12"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Disponer de estructura y capacidad suficientes para garantizar la ejecución de los proyectos propuestos.</w:t>
            </w:r>
          </w:p>
        </w:tc>
      </w:tr>
      <w:tr w:rsidR="00320B3D" w:rsidRPr="00335453" w14:paraId="138AA82E" w14:textId="77777777" w:rsidTr="00B769C3">
        <w:tc>
          <w:tcPr>
            <w:tcW w:w="416" w:type="dxa"/>
            <w:shd w:val="clear" w:color="auto" w:fill="auto"/>
          </w:tcPr>
          <w:p w14:paraId="2F0F23C9"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72DC969B"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Estar al corriente de las deudas tributarias con el propio Ayuntamiento de Ingenio, y haber procedido a la justificación de las subvenciones concedidas con anterioridad por el Ayuntamiento de Ingenio, siempre que hubiese transcurrido el plazo fijado a este fin y de no incurrir en las circunstancias previstas en el artículo 13.2 de la LGS.</w:t>
            </w:r>
          </w:p>
        </w:tc>
      </w:tr>
      <w:tr w:rsidR="00320B3D" w:rsidRPr="00335453" w14:paraId="6F4C4BD8" w14:textId="77777777" w:rsidTr="00B769C3">
        <w:tc>
          <w:tcPr>
            <w:tcW w:w="416" w:type="dxa"/>
            <w:shd w:val="clear" w:color="auto" w:fill="auto"/>
          </w:tcPr>
          <w:p w14:paraId="4962A788"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68C1D66F"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No haber solicitado otras ayudas o subvenciones para el mismo proyecto a otras Administraciones Públicas, o en su caso, relación de las solicitadas o concedidas, indicándolas en el modelo S-04.</w:t>
            </w:r>
          </w:p>
        </w:tc>
      </w:tr>
      <w:tr w:rsidR="00320B3D" w:rsidRPr="00335453" w14:paraId="0318DE05" w14:textId="77777777" w:rsidTr="00B769C3">
        <w:tc>
          <w:tcPr>
            <w:tcW w:w="416" w:type="dxa"/>
            <w:shd w:val="clear" w:color="auto" w:fill="auto"/>
          </w:tcPr>
          <w:p w14:paraId="5D069068"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5FDED832" w14:textId="77777777" w:rsidR="00454FA0" w:rsidRPr="00335453" w:rsidRDefault="00454FA0" w:rsidP="00454FA0">
            <w:pPr>
              <w:ind w:left="-74"/>
              <w:jc w:val="both"/>
              <w:rPr>
                <w:rFonts w:ascii="Times New Roman" w:eastAsia="Calibri" w:hAnsi="Times New Roman"/>
                <w:lang w:eastAsia="en-US"/>
              </w:rPr>
            </w:pPr>
            <w:r w:rsidRPr="00335453">
              <w:rPr>
                <w:rFonts w:ascii="Times New Roman" w:eastAsia="Calibri" w:hAnsi="Times New Roman"/>
                <w:lang w:eastAsia="en-US"/>
              </w:rPr>
              <w:t>De conformidad con lo previsto en el artículo 35.f de la Ley 30/1992, de 26 de noviembre, Ley de Régimen Jurídico de las Administraciones Públicas y Procedimiento Administrativo Común, modificada por la Ley 4/1999, la documentación y datos que obran en poder del Ayuntamiento de Ingenio sobre esta entidad no han sufrido variación desde el año pasado.</w:t>
            </w:r>
          </w:p>
        </w:tc>
      </w:tr>
      <w:tr w:rsidR="00454FA0" w:rsidRPr="00335453" w14:paraId="2DBBC09E" w14:textId="77777777" w:rsidTr="00B769C3">
        <w:tc>
          <w:tcPr>
            <w:tcW w:w="416" w:type="dxa"/>
            <w:shd w:val="clear" w:color="auto" w:fill="auto"/>
          </w:tcPr>
          <w:p w14:paraId="6C0A0FD9" w14:textId="77777777" w:rsidR="00454FA0" w:rsidRPr="00335453" w:rsidRDefault="00454FA0" w:rsidP="00454FA0">
            <w:pPr>
              <w:ind w:left="283" w:hanging="357"/>
              <w:jc w:val="both"/>
              <w:rPr>
                <w:rFonts w:ascii="Times New Roman" w:eastAsia="Calibri" w:hAnsi="Times New Roman"/>
                <w:lang w:eastAsia="en-US"/>
              </w:rPr>
            </w:pPr>
          </w:p>
        </w:tc>
        <w:tc>
          <w:tcPr>
            <w:tcW w:w="8304" w:type="dxa"/>
            <w:shd w:val="clear" w:color="auto" w:fill="auto"/>
          </w:tcPr>
          <w:p w14:paraId="590EF437"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Carecer de ánimo de lucro.</w:t>
            </w:r>
          </w:p>
        </w:tc>
      </w:tr>
    </w:tbl>
    <w:p w14:paraId="16D930B0" w14:textId="77777777" w:rsidR="00454FA0" w:rsidRPr="00335453" w:rsidRDefault="00454FA0" w:rsidP="00454FA0">
      <w:pPr>
        <w:spacing w:line="276" w:lineRule="auto"/>
        <w:ind w:left="283" w:hanging="357"/>
        <w:jc w:val="both"/>
        <w:rPr>
          <w:rFonts w:ascii="Times New Roman" w:eastAsia="Calibri" w:hAnsi="Times New Roman"/>
          <w:lang w:eastAsia="en-US"/>
        </w:rPr>
      </w:pPr>
    </w:p>
    <w:p w14:paraId="252D87C3" w14:textId="359F4A47" w:rsidR="00454FA0" w:rsidRPr="00335453" w:rsidRDefault="00454FA0" w:rsidP="00454FA0">
      <w:pPr>
        <w:spacing w:line="276" w:lineRule="auto"/>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En la Villa de Ingenio, a </w:t>
      </w:r>
      <w:r w:rsidRPr="00335453">
        <w:rPr>
          <w:rFonts w:ascii="Times New Roman" w:eastAsia="Calibri" w:hAnsi="Times New Roman"/>
          <w:lang w:val="es-ES_tradnl" w:eastAsia="en-US"/>
        </w:rPr>
        <w:t>_______________ d</w:t>
      </w:r>
      <w:r w:rsidR="009D3DDA" w:rsidRPr="00335453">
        <w:rPr>
          <w:rFonts w:ascii="Times New Roman" w:eastAsia="Calibri" w:hAnsi="Times New Roman"/>
          <w:lang w:val="es-ES_tradnl" w:eastAsia="en-US"/>
        </w:rPr>
        <w:t xml:space="preserve">e ______________________ de </w:t>
      </w:r>
      <w:r w:rsidR="006E77BB">
        <w:rPr>
          <w:rFonts w:ascii="Times New Roman" w:eastAsia="Calibri" w:hAnsi="Times New Roman"/>
          <w:lang w:val="es-ES_tradnl" w:eastAsia="en-US"/>
        </w:rPr>
        <w:t>2026</w:t>
      </w:r>
    </w:p>
    <w:p w14:paraId="680859B5" w14:textId="77777777" w:rsidR="00E20955" w:rsidRPr="00335453" w:rsidRDefault="00E20955" w:rsidP="00454FA0">
      <w:pPr>
        <w:spacing w:line="276" w:lineRule="auto"/>
        <w:ind w:left="283" w:hanging="357"/>
        <w:jc w:val="center"/>
        <w:rPr>
          <w:rFonts w:ascii="Times New Roman" w:eastAsia="Calibri" w:hAnsi="Times New Roman"/>
          <w:lang w:val="es-ES_tradnl" w:eastAsia="en-US"/>
        </w:rPr>
      </w:pPr>
    </w:p>
    <w:p w14:paraId="5EBE03AD" w14:textId="3ACD10C0"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Cargo que ostenta el firmante.</w:t>
      </w:r>
    </w:p>
    <w:p w14:paraId="3A9FFAC2" w14:textId="23666B4B" w:rsidR="00454FA0" w:rsidRPr="00335453" w:rsidRDefault="00454FA0" w:rsidP="00454FA0">
      <w:pPr>
        <w:spacing w:line="276" w:lineRule="auto"/>
        <w:ind w:left="283" w:hanging="357"/>
        <w:jc w:val="center"/>
        <w:rPr>
          <w:rFonts w:ascii="Times New Roman" w:eastAsia="Calibri" w:hAnsi="Times New Roman"/>
          <w:lang w:eastAsia="en-US"/>
        </w:rPr>
      </w:pPr>
    </w:p>
    <w:p w14:paraId="2B2EDD5C" w14:textId="77777777" w:rsidR="00E20955" w:rsidRPr="00335453" w:rsidRDefault="00E20955" w:rsidP="00454FA0">
      <w:pPr>
        <w:spacing w:line="276" w:lineRule="auto"/>
        <w:ind w:left="283" w:hanging="357"/>
        <w:jc w:val="center"/>
        <w:rPr>
          <w:rFonts w:ascii="Times New Roman" w:eastAsia="Calibri" w:hAnsi="Times New Roman"/>
          <w:lang w:eastAsia="en-US"/>
        </w:rPr>
      </w:pPr>
    </w:p>
    <w:p w14:paraId="2663C86F"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Nombre y Apellidos.</w:t>
      </w:r>
    </w:p>
    <w:p w14:paraId="5D0D09A3" w14:textId="77777777" w:rsidR="00454FA0" w:rsidRPr="00335453" w:rsidRDefault="00454FA0" w:rsidP="00454FA0">
      <w:pPr>
        <w:spacing w:line="276" w:lineRule="auto"/>
        <w:jc w:val="center"/>
        <w:rPr>
          <w:rFonts w:ascii="Times New Roman" w:eastAsia="Calibri" w:hAnsi="Times New Roman"/>
          <w:lang w:eastAsia="en-US"/>
        </w:rPr>
      </w:pPr>
    </w:p>
    <w:p w14:paraId="58379EB6" w14:textId="77777777" w:rsidR="00454FA0" w:rsidRPr="00335453" w:rsidRDefault="00454FA0" w:rsidP="00454FA0">
      <w:pPr>
        <w:spacing w:line="276" w:lineRule="auto"/>
        <w:jc w:val="center"/>
        <w:rPr>
          <w:rFonts w:ascii="Times New Roman" w:eastAsia="Calibri" w:hAnsi="Times New Roman"/>
          <w:lang w:eastAsia="en-US"/>
        </w:rPr>
      </w:pPr>
    </w:p>
    <w:p w14:paraId="68D0868E" w14:textId="77777777" w:rsidR="00454FA0" w:rsidRPr="00335453" w:rsidRDefault="00454FA0" w:rsidP="00454FA0">
      <w:pPr>
        <w:spacing w:line="276" w:lineRule="auto"/>
        <w:jc w:val="center"/>
        <w:rPr>
          <w:rFonts w:ascii="Times New Roman" w:eastAsia="Calibri" w:hAnsi="Times New Roman"/>
          <w:lang w:eastAsia="en-US"/>
        </w:rPr>
      </w:pPr>
    </w:p>
    <w:p w14:paraId="22C6D8A5" w14:textId="77777777" w:rsidR="00454FA0" w:rsidRPr="00335453" w:rsidRDefault="00454FA0" w:rsidP="00454FA0">
      <w:pPr>
        <w:spacing w:line="276" w:lineRule="auto"/>
        <w:jc w:val="center"/>
        <w:rPr>
          <w:rFonts w:ascii="Times New Roman" w:eastAsia="Calibri" w:hAnsi="Times New Roman"/>
          <w:lang w:eastAsia="en-US"/>
        </w:rPr>
      </w:pPr>
    </w:p>
    <w:p w14:paraId="4171EA5D" w14:textId="77777777" w:rsidR="00454FA0" w:rsidRPr="00335453" w:rsidRDefault="00454FA0" w:rsidP="00454FA0">
      <w:pPr>
        <w:spacing w:line="276" w:lineRule="auto"/>
        <w:jc w:val="center"/>
        <w:rPr>
          <w:rFonts w:ascii="Times New Roman" w:eastAsia="Calibri" w:hAnsi="Times New Roman"/>
          <w:lang w:eastAsia="en-US"/>
        </w:rPr>
      </w:pPr>
    </w:p>
    <w:p w14:paraId="4A38C302" w14:textId="77777777" w:rsidR="00454FA0" w:rsidRPr="00335453" w:rsidRDefault="00454FA0" w:rsidP="00454FA0">
      <w:pPr>
        <w:spacing w:line="276" w:lineRule="auto"/>
        <w:jc w:val="center"/>
        <w:rPr>
          <w:rFonts w:ascii="Times New Roman" w:eastAsia="Calibri" w:hAnsi="Times New Roman"/>
          <w:lang w:eastAsia="en-US"/>
        </w:rPr>
      </w:pPr>
    </w:p>
    <w:p w14:paraId="7E9DF9AA" w14:textId="77777777" w:rsidR="00454FA0" w:rsidRPr="00335453" w:rsidRDefault="00454FA0" w:rsidP="00454FA0">
      <w:pPr>
        <w:spacing w:line="276" w:lineRule="auto"/>
        <w:jc w:val="center"/>
        <w:rPr>
          <w:rFonts w:ascii="Times New Roman" w:eastAsia="Calibri" w:hAnsi="Times New Roman"/>
          <w:lang w:eastAsia="en-US"/>
        </w:rPr>
      </w:pPr>
    </w:p>
    <w:p w14:paraId="5919586A" w14:textId="6F2641DE" w:rsidR="00E20955" w:rsidRPr="00335453" w:rsidRDefault="00E20955" w:rsidP="00335453">
      <w:pPr>
        <w:spacing w:line="276" w:lineRule="auto"/>
        <w:rPr>
          <w:rFonts w:ascii="Times New Roman" w:eastAsia="Calibri" w:hAnsi="Times New Roman"/>
          <w:lang w:eastAsia="en-US"/>
        </w:rPr>
      </w:pPr>
    </w:p>
    <w:p w14:paraId="17375085" w14:textId="48C217D6"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MODELO S-03</w:t>
      </w:r>
    </w:p>
    <w:p w14:paraId="4018BA69" w14:textId="77777777" w:rsidR="00454FA0" w:rsidRPr="00335453" w:rsidRDefault="00454FA0" w:rsidP="00454FA0">
      <w:pPr>
        <w:spacing w:line="276" w:lineRule="auto"/>
        <w:jc w:val="center"/>
        <w:rPr>
          <w:rFonts w:ascii="Times New Roman" w:eastAsia="Calibri" w:hAnsi="Times New Roman"/>
          <w:lang w:eastAsia="en-US"/>
        </w:rPr>
      </w:pPr>
    </w:p>
    <w:p w14:paraId="0FB41B8C" w14:textId="6145A6F0"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DECLARACIÓN RESPONSABLE DE LA CONCURRENCIA DE CIRCUNSTANCIAS PARA CUANTIFICAR</w:t>
      </w:r>
      <w:r w:rsidR="00B51761" w:rsidRPr="00335453">
        <w:rPr>
          <w:rFonts w:ascii="Times New Roman" w:eastAsia="Calibri" w:hAnsi="Times New Roman"/>
          <w:lang w:eastAsia="en-US"/>
        </w:rPr>
        <w:t xml:space="preserve"> EL IMPORTE DE SUBVENCIÓN A OTOR</w:t>
      </w:r>
      <w:r w:rsidRPr="00335453">
        <w:rPr>
          <w:rFonts w:ascii="Times New Roman" w:eastAsia="Calibri" w:hAnsi="Times New Roman"/>
          <w:lang w:eastAsia="en-US"/>
        </w:rPr>
        <w:t>GAR CONFORME A BASE 5, Y OTROS EXTREMOS.</w:t>
      </w:r>
    </w:p>
    <w:p w14:paraId="0B9195B1" w14:textId="77777777" w:rsidR="00454FA0" w:rsidRPr="00335453" w:rsidRDefault="00454FA0" w:rsidP="00454FA0">
      <w:pPr>
        <w:spacing w:after="200" w:line="276" w:lineRule="auto"/>
        <w:ind w:left="-74"/>
        <w:jc w:val="both"/>
        <w:rPr>
          <w:rFonts w:ascii="Times New Roman" w:eastAsia="Calibri" w:hAnsi="Times New Roman"/>
          <w:lang w:val="es-ES_tradnl" w:eastAsia="en-US"/>
        </w:rPr>
      </w:pPr>
    </w:p>
    <w:p w14:paraId="6B2853E1" w14:textId="77777777" w:rsidR="00454FA0" w:rsidRPr="00335453" w:rsidRDefault="00454FA0" w:rsidP="00454FA0">
      <w:pPr>
        <w:spacing w:after="200" w:line="276" w:lineRule="auto"/>
        <w:ind w:left="-74"/>
        <w:jc w:val="both"/>
        <w:rPr>
          <w:rFonts w:ascii="Times New Roman" w:eastAsia="Calibri" w:hAnsi="Times New Roman"/>
          <w:lang w:val="es-ES_tradnl" w:eastAsia="en-US"/>
        </w:rPr>
      </w:pPr>
      <w:r w:rsidRPr="00335453">
        <w:rPr>
          <w:rFonts w:ascii="Times New Roman" w:eastAsia="Calibri" w:hAnsi="Times New Roman"/>
          <w:lang w:val="es-ES_tradnl" w:eastAsia="en-US"/>
        </w:rPr>
        <w:t>D. / DÑA. __________________________________________________, con DNI nº  ________________________________, con domicilio en el municipio de __________________, calle ________________ nº _________, código postal ___________, teléfono ____________ y fax _____________</w:t>
      </w:r>
    </w:p>
    <w:p w14:paraId="0526E1DE" w14:textId="4D67A8D4" w:rsidR="00454FA0" w:rsidRPr="00335453" w:rsidRDefault="00454FA0" w:rsidP="00454FA0">
      <w:pPr>
        <w:spacing w:after="200" w:line="276" w:lineRule="auto"/>
        <w:ind w:left="-74"/>
        <w:jc w:val="both"/>
        <w:rPr>
          <w:rFonts w:ascii="Times New Roman" w:eastAsia="Calibri" w:hAnsi="Times New Roman"/>
          <w:lang w:val="es-ES_tradnl" w:eastAsia="en-US"/>
        </w:rPr>
      </w:pPr>
      <w:r w:rsidRPr="00335453">
        <w:rPr>
          <w:rFonts w:ascii="Times New Roman" w:eastAsia="Calibri" w:hAnsi="Times New Roman"/>
          <w:lang w:val="es-ES_tradnl" w:eastAsia="en-US"/>
        </w:rPr>
        <w:t>En calidad de secretario de la Asociación / Entidad _________________</w:t>
      </w:r>
      <w:r w:rsidR="00AC72C4" w:rsidRPr="00335453">
        <w:rPr>
          <w:rFonts w:ascii="Times New Roman" w:eastAsia="Calibri" w:hAnsi="Times New Roman"/>
          <w:lang w:val="es-ES_tradnl" w:eastAsia="en-US"/>
        </w:rPr>
        <w:t>___________________________</w:t>
      </w:r>
      <w:r w:rsidRPr="00335453">
        <w:rPr>
          <w:rFonts w:ascii="Times New Roman" w:eastAsia="Calibri" w:hAnsi="Times New Roman"/>
          <w:lang w:val="es-ES_tradnl" w:eastAsia="en-US"/>
        </w:rPr>
        <w:t>, con CIF número __________________, con domicilio social en el municipio de Ingenio, calle ___________________, número _________, código postal ___________, teléfono _____________, y fax ________ y número de registro  en el Registro de Asociaciones de Canarias ________________.</w:t>
      </w:r>
    </w:p>
    <w:p w14:paraId="3FB3B054" w14:textId="77777777" w:rsidR="00454FA0" w:rsidRPr="00335453" w:rsidRDefault="00454FA0" w:rsidP="00454FA0">
      <w:pPr>
        <w:spacing w:after="200" w:line="276" w:lineRule="auto"/>
        <w:ind w:left="283" w:hanging="357"/>
        <w:jc w:val="center"/>
        <w:rPr>
          <w:rFonts w:ascii="Times New Roman" w:eastAsia="Calibri" w:hAnsi="Times New Roman"/>
          <w:b/>
          <w:lang w:val="es-ES_tradnl" w:eastAsia="en-US"/>
        </w:rPr>
      </w:pPr>
      <w:r w:rsidRPr="00335453">
        <w:rPr>
          <w:rFonts w:ascii="Times New Roman" w:eastAsia="Calibri" w:hAnsi="Times New Roman"/>
          <w:b/>
          <w:lang w:val="es-ES_tradnl" w:eastAsia="en-US"/>
        </w:rPr>
        <w:t>CERTIFICO</w:t>
      </w:r>
    </w:p>
    <w:p w14:paraId="18B59ACE" w14:textId="46B959C3" w:rsidR="0073569E" w:rsidRPr="00335453" w:rsidRDefault="00454FA0" w:rsidP="00454FA0">
      <w:pPr>
        <w:spacing w:after="200" w:line="276" w:lineRule="auto"/>
        <w:ind w:left="-74"/>
        <w:jc w:val="both"/>
        <w:rPr>
          <w:rFonts w:ascii="Times New Roman" w:eastAsia="Calibri" w:hAnsi="Times New Roman"/>
          <w:lang w:val="es-ES_tradnl" w:eastAsia="en-US"/>
        </w:rPr>
      </w:pPr>
      <w:r w:rsidRPr="00335453">
        <w:rPr>
          <w:rFonts w:ascii="Times New Roman" w:eastAsia="Calibri" w:hAnsi="Times New Roman"/>
          <w:lang w:val="es-ES_tradnl" w:eastAsia="en-US"/>
        </w:rPr>
        <w:t>Que el número total de socios de esta Entidad son: ____________________.</w:t>
      </w:r>
      <w:r w:rsidR="00F55590" w:rsidRPr="00335453">
        <w:rPr>
          <w:rFonts w:ascii="Times New Roman" w:eastAsia="Calibri" w:hAnsi="Times New Roman"/>
          <w:lang w:val="es-ES_tradnl" w:eastAsia="en-US"/>
        </w:rPr>
        <w:t xml:space="preserve"> Aportando </w:t>
      </w:r>
      <w:r w:rsidR="0073569E" w:rsidRPr="00335453">
        <w:rPr>
          <w:rFonts w:ascii="Times New Roman" w:eastAsia="Calibri" w:hAnsi="Times New Roman"/>
          <w:lang w:val="es-ES_tradnl" w:eastAsia="en-US"/>
        </w:rPr>
        <w:t>para ello:</w:t>
      </w:r>
    </w:p>
    <w:p w14:paraId="4FB55565" w14:textId="77777777" w:rsidR="008B7EB7" w:rsidRPr="00335453" w:rsidRDefault="008B7EB7" w:rsidP="00454FA0">
      <w:pPr>
        <w:spacing w:after="200" w:line="276" w:lineRule="auto"/>
        <w:ind w:left="-74"/>
        <w:jc w:val="both"/>
        <w:rPr>
          <w:rFonts w:ascii="Times New Roman" w:eastAsia="Calibri" w:hAnsi="Times New Roman"/>
          <w:lang w:val="es-ES_tradnl" w:eastAsia="en-US"/>
        </w:rPr>
      </w:pPr>
    </w:p>
    <w:p w14:paraId="7AA929E6" w14:textId="58CF6516" w:rsidR="008B7EB7" w:rsidRPr="00335453" w:rsidRDefault="008B7EB7" w:rsidP="008B7EB7">
      <w:pPr>
        <w:pStyle w:val="Prrafodelista"/>
        <w:numPr>
          <w:ilvl w:val="0"/>
          <w:numId w:val="19"/>
        </w:numPr>
        <w:spacing w:after="200" w:line="276" w:lineRule="auto"/>
        <w:jc w:val="both"/>
        <w:rPr>
          <w:rFonts w:ascii="Times New Roman" w:eastAsia="Calibri" w:hAnsi="Times New Roman"/>
          <w:lang w:val="es-ES_tradnl" w:eastAsia="en-US"/>
        </w:rPr>
      </w:pPr>
      <w:r w:rsidRPr="00335453">
        <w:rPr>
          <w:rFonts w:ascii="Times New Roman" w:eastAsia="Calibri" w:hAnsi="Times New Roman"/>
          <w:lang w:val="es-ES_tradnl" w:eastAsia="en-US"/>
        </w:rPr>
        <w:t>Listado de socio vigente a fecha de finalización del plazo de la presentación de las solicitudes de la subvención.</w:t>
      </w:r>
    </w:p>
    <w:p w14:paraId="666B5C90" w14:textId="77777777" w:rsidR="008B7EB7" w:rsidRPr="00335453" w:rsidRDefault="008B7EB7" w:rsidP="008B7EB7">
      <w:pPr>
        <w:spacing w:after="200" w:line="276" w:lineRule="auto"/>
        <w:jc w:val="both"/>
        <w:rPr>
          <w:rFonts w:ascii="Times New Roman" w:eastAsia="Calibri" w:hAnsi="Times New Roman"/>
          <w:lang w:val="es-ES_tradnl" w:eastAsia="en-US"/>
        </w:rPr>
      </w:pPr>
    </w:p>
    <w:p w14:paraId="37EBE9FF" w14:textId="7C314E85" w:rsidR="00454FA0" w:rsidRPr="00335453" w:rsidRDefault="00454FA0" w:rsidP="008B7EB7">
      <w:pPr>
        <w:pStyle w:val="Prrafodelista"/>
        <w:spacing w:after="200" w:line="276" w:lineRule="auto"/>
        <w:ind w:left="286"/>
        <w:jc w:val="both"/>
        <w:rPr>
          <w:rFonts w:ascii="Times New Roman" w:eastAsia="Calibri" w:hAnsi="Times New Roman"/>
          <w:lang w:val="es-ES_tradnl" w:eastAsia="en-US"/>
        </w:rPr>
      </w:pPr>
      <w:r w:rsidRPr="00335453">
        <w:rPr>
          <w:rFonts w:ascii="Times New Roman" w:eastAsia="Calibri" w:hAnsi="Times New Roman"/>
          <w:lang w:val="es-ES_tradnl" w:eastAsia="en-US"/>
        </w:rPr>
        <w:t>Y para que así conste a los efectos oportunos, se firma el presente documento en la Villa de Ingenio a</w:t>
      </w:r>
      <w:r w:rsidR="00FC0D78" w:rsidRPr="00335453">
        <w:rPr>
          <w:rFonts w:ascii="Times New Roman" w:eastAsia="Calibri" w:hAnsi="Times New Roman"/>
          <w:lang w:val="es-ES_tradnl" w:eastAsia="en-US"/>
        </w:rPr>
        <w:t xml:space="preserve"> ______</w:t>
      </w:r>
      <w:r w:rsidR="006E77BB">
        <w:rPr>
          <w:rFonts w:ascii="Times New Roman" w:eastAsia="Calibri" w:hAnsi="Times New Roman"/>
          <w:lang w:val="es-ES_tradnl" w:eastAsia="en-US"/>
        </w:rPr>
        <w:t>___ de ___________de 2026</w:t>
      </w:r>
    </w:p>
    <w:p w14:paraId="707CB852" w14:textId="7CE6CFE6" w:rsidR="00454FA0" w:rsidRPr="00335453" w:rsidRDefault="00454FA0" w:rsidP="00454FA0">
      <w:pPr>
        <w:spacing w:after="200" w:line="276" w:lineRule="auto"/>
        <w:jc w:val="center"/>
        <w:rPr>
          <w:rFonts w:ascii="Times New Roman" w:eastAsia="Calibri" w:hAnsi="Times New Roman"/>
          <w:lang w:val="es-ES_tradnl" w:eastAsia="en-US"/>
        </w:rPr>
      </w:pPr>
    </w:p>
    <w:p w14:paraId="3DC2A2BD" w14:textId="6EEA13FC" w:rsidR="00E20955" w:rsidRPr="00335453" w:rsidRDefault="00E20955" w:rsidP="00454FA0">
      <w:pPr>
        <w:spacing w:after="200" w:line="276" w:lineRule="auto"/>
        <w:jc w:val="center"/>
        <w:rPr>
          <w:rFonts w:ascii="Times New Roman" w:eastAsia="Calibri" w:hAnsi="Times New Roman"/>
          <w:lang w:val="es-ES_tradnl" w:eastAsia="en-US"/>
        </w:rPr>
      </w:pPr>
    </w:p>
    <w:p w14:paraId="250D96E5" w14:textId="77777777" w:rsidR="00E20955" w:rsidRPr="00335453" w:rsidRDefault="00E20955" w:rsidP="00454FA0">
      <w:pPr>
        <w:spacing w:after="200" w:line="276" w:lineRule="auto"/>
        <w:jc w:val="center"/>
        <w:rPr>
          <w:rFonts w:ascii="Times New Roman" w:eastAsia="Calibri" w:hAnsi="Times New Roman"/>
          <w:lang w:val="es-ES_tradnl" w:eastAsia="en-US"/>
        </w:rPr>
      </w:pPr>
    </w:p>
    <w:p w14:paraId="7BB81613" w14:textId="77777777" w:rsidR="00454FA0" w:rsidRPr="00335453" w:rsidRDefault="00454FA0" w:rsidP="00454FA0">
      <w:pPr>
        <w:spacing w:after="200" w:line="276" w:lineRule="auto"/>
        <w:jc w:val="center"/>
        <w:rPr>
          <w:rFonts w:ascii="Times New Roman" w:eastAsia="Calibri" w:hAnsi="Times New Roman"/>
          <w:lang w:eastAsia="en-US"/>
        </w:rPr>
      </w:pPr>
      <w:r w:rsidRPr="00335453">
        <w:rPr>
          <w:rFonts w:ascii="Times New Roman" w:eastAsia="Calibri" w:hAnsi="Times New Roman"/>
          <w:lang w:eastAsia="en-US"/>
        </w:rPr>
        <w:t>El/la Secretario/a</w:t>
      </w:r>
    </w:p>
    <w:p w14:paraId="6033D382" w14:textId="77777777" w:rsidR="00454FA0" w:rsidRPr="00335453" w:rsidRDefault="00454FA0" w:rsidP="00454FA0">
      <w:pPr>
        <w:spacing w:after="200" w:line="276" w:lineRule="auto"/>
        <w:jc w:val="center"/>
        <w:rPr>
          <w:rFonts w:ascii="Times New Roman" w:eastAsia="Calibri" w:hAnsi="Times New Roman"/>
          <w:lang w:eastAsia="en-US"/>
        </w:rPr>
      </w:pPr>
    </w:p>
    <w:p w14:paraId="3F45FEC3" w14:textId="77777777" w:rsidR="00454FA0" w:rsidRPr="00335453" w:rsidRDefault="00454FA0" w:rsidP="00454FA0">
      <w:pPr>
        <w:spacing w:after="200" w:line="276" w:lineRule="auto"/>
        <w:jc w:val="center"/>
        <w:rPr>
          <w:rFonts w:ascii="Times New Roman" w:eastAsia="Calibri" w:hAnsi="Times New Roman"/>
          <w:lang w:eastAsia="en-US"/>
        </w:rPr>
      </w:pPr>
    </w:p>
    <w:p w14:paraId="7B4B6530" w14:textId="77777777" w:rsidR="00454FA0" w:rsidRPr="00335453" w:rsidRDefault="00454FA0" w:rsidP="00454FA0">
      <w:pPr>
        <w:spacing w:after="200" w:line="276" w:lineRule="auto"/>
        <w:jc w:val="center"/>
        <w:rPr>
          <w:rFonts w:ascii="Times New Roman" w:eastAsia="Calibri" w:hAnsi="Times New Roman"/>
          <w:lang w:eastAsia="en-US"/>
        </w:rPr>
      </w:pPr>
    </w:p>
    <w:p w14:paraId="1675E74A" w14:textId="77777777" w:rsidR="00454FA0" w:rsidRPr="00335453" w:rsidRDefault="00454FA0" w:rsidP="00454FA0">
      <w:pPr>
        <w:spacing w:after="200" w:line="276" w:lineRule="auto"/>
        <w:jc w:val="center"/>
        <w:rPr>
          <w:rFonts w:ascii="Times New Roman" w:eastAsia="Calibri" w:hAnsi="Times New Roman"/>
          <w:lang w:eastAsia="en-US"/>
        </w:rPr>
      </w:pPr>
    </w:p>
    <w:p w14:paraId="4436B74F" w14:textId="77777777" w:rsidR="00454FA0" w:rsidRPr="00335453" w:rsidRDefault="00454FA0" w:rsidP="00454FA0">
      <w:pPr>
        <w:spacing w:after="200" w:line="276" w:lineRule="auto"/>
        <w:jc w:val="center"/>
        <w:rPr>
          <w:rFonts w:ascii="Times New Roman" w:eastAsia="Calibri" w:hAnsi="Times New Roman"/>
          <w:lang w:eastAsia="en-US"/>
        </w:rPr>
      </w:pPr>
    </w:p>
    <w:p w14:paraId="022318BC" w14:textId="77777777" w:rsidR="00454FA0" w:rsidRPr="00335453" w:rsidRDefault="00454FA0" w:rsidP="00454FA0">
      <w:pPr>
        <w:spacing w:after="200" w:line="276" w:lineRule="auto"/>
        <w:jc w:val="center"/>
        <w:rPr>
          <w:rFonts w:ascii="Times New Roman" w:eastAsia="Calibri" w:hAnsi="Times New Roman"/>
          <w:lang w:eastAsia="en-US"/>
        </w:rPr>
      </w:pPr>
    </w:p>
    <w:p w14:paraId="17789F45" w14:textId="77777777" w:rsidR="00454FA0" w:rsidRPr="00335453" w:rsidRDefault="00454FA0" w:rsidP="00454FA0">
      <w:pPr>
        <w:spacing w:after="200" w:line="276" w:lineRule="auto"/>
        <w:jc w:val="center"/>
        <w:rPr>
          <w:rFonts w:ascii="Times New Roman" w:eastAsia="Calibri" w:hAnsi="Times New Roman"/>
          <w:lang w:eastAsia="en-US"/>
        </w:rPr>
      </w:pPr>
    </w:p>
    <w:p w14:paraId="1C76263A" w14:textId="27F129BB" w:rsidR="00FC0D78" w:rsidRPr="00335453" w:rsidRDefault="00FC0D78" w:rsidP="006E77BB">
      <w:pPr>
        <w:spacing w:after="200" w:line="276" w:lineRule="auto"/>
        <w:rPr>
          <w:rFonts w:ascii="Times New Roman" w:eastAsia="Calibri" w:hAnsi="Times New Roman"/>
          <w:lang w:eastAsia="en-US"/>
        </w:rPr>
      </w:pPr>
    </w:p>
    <w:p w14:paraId="7C2E8231" w14:textId="6A8F7486" w:rsidR="00454FA0" w:rsidRPr="00335453" w:rsidRDefault="00454FA0" w:rsidP="00454FA0">
      <w:pPr>
        <w:spacing w:after="200" w:line="276" w:lineRule="auto"/>
        <w:jc w:val="center"/>
        <w:rPr>
          <w:rFonts w:ascii="Times New Roman" w:eastAsia="Calibri" w:hAnsi="Times New Roman"/>
          <w:lang w:eastAsia="en-US"/>
        </w:rPr>
      </w:pPr>
      <w:r w:rsidRPr="00335453">
        <w:rPr>
          <w:rFonts w:ascii="Times New Roman" w:eastAsia="Calibri" w:hAnsi="Times New Roman"/>
          <w:lang w:eastAsia="en-US"/>
        </w:rPr>
        <w:lastRenderedPageBreak/>
        <w:t>MODELO S-04</w:t>
      </w:r>
    </w:p>
    <w:p w14:paraId="1F4595C0" w14:textId="77777777" w:rsidR="00454FA0" w:rsidRPr="00335453" w:rsidRDefault="00454FA0" w:rsidP="00454FA0">
      <w:pPr>
        <w:spacing w:after="200" w:line="276" w:lineRule="auto"/>
        <w:jc w:val="center"/>
        <w:rPr>
          <w:rFonts w:ascii="Times New Roman" w:eastAsia="Calibri" w:hAnsi="Times New Roman"/>
          <w:lang w:eastAsia="en-US"/>
        </w:rPr>
      </w:pPr>
      <w:r w:rsidRPr="00335453">
        <w:rPr>
          <w:rFonts w:ascii="Times New Roman" w:eastAsia="Calibri" w:hAnsi="Times New Roman"/>
          <w:lang w:eastAsia="en-US"/>
        </w:rPr>
        <w:t>PROYECTOS A REALIZAR DURANTE EL CORRIENTE EJERCICIO Y A SER SUBVENCIONADOS POR EL AYUNTAMIENTO DE INGENIO.</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9"/>
        <w:gridCol w:w="1567"/>
        <w:gridCol w:w="23"/>
        <w:gridCol w:w="1590"/>
        <w:gridCol w:w="784"/>
        <w:gridCol w:w="147"/>
        <w:gridCol w:w="659"/>
        <w:gridCol w:w="1591"/>
      </w:tblGrid>
      <w:tr w:rsidR="00320B3D" w:rsidRPr="00335453" w14:paraId="3DC17B10" w14:textId="77777777" w:rsidTr="00B769C3">
        <w:tc>
          <w:tcPr>
            <w:tcW w:w="9588" w:type="dxa"/>
            <w:gridSpan w:val="9"/>
            <w:shd w:val="clear" w:color="auto" w:fill="auto"/>
          </w:tcPr>
          <w:p w14:paraId="4B8EBBA5" w14:textId="5F012767" w:rsidR="00454FA0" w:rsidRPr="00335453" w:rsidRDefault="00454FA0" w:rsidP="00454FA0">
            <w:pPr>
              <w:ind w:left="283" w:hanging="357"/>
              <w:jc w:val="center"/>
              <w:rPr>
                <w:rFonts w:ascii="Times New Roman" w:eastAsia="Calibri" w:hAnsi="Times New Roman"/>
                <w:b/>
                <w:lang w:eastAsia="en-US"/>
              </w:rPr>
            </w:pPr>
            <w:r w:rsidRPr="00335453">
              <w:rPr>
                <w:rFonts w:ascii="Times New Roman" w:eastAsia="Calibri" w:hAnsi="Times New Roman"/>
                <w:b/>
                <w:lang w:eastAsia="en-US"/>
              </w:rPr>
              <w:t>PROYECTO A</w:t>
            </w:r>
            <w:r w:rsidR="006F3555" w:rsidRPr="00335453">
              <w:rPr>
                <w:rFonts w:ascii="Times New Roman" w:eastAsia="Calibri" w:hAnsi="Times New Roman"/>
                <w:b/>
                <w:lang w:eastAsia="en-US"/>
              </w:rPr>
              <w:t xml:space="preserve"> (GASTOS CORRIENTES)</w:t>
            </w:r>
          </w:p>
        </w:tc>
      </w:tr>
      <w:tr w:rsidR="00320B3D" w:rsidRPr="00335453" w14:paraId="1044C4A0" w14:textId="77777777" w:rsidTr="00B769C3">
        <w:tc>
          <w:tcPr>
            <w:tcW w:w="3227" w:type="dxa"/>
            <w:gridSpan w:val="2"/>
            <w:shd w:val="clear" w:color="auto" w:fill="auto"/>
          </w:tcPr>
          <w:p w14:paraId="4249A512" w14:textId="77777777" w:rsidR="00454FA0" w:rsidRPr="00335453" w:rsidRDefault="00454FA0" w:rsidP="00454FA0">
            <w:pPr>
              <w:ind w:left="283" w:hanging="357"/>
              <w:jc w:val="center"/>
              <w:rPr>
                <w:rFonts w:ascii="Times New Roman" w:eastAsia="Calibri" w:hAnsi="Times New Roman"/>
                <w:b/>
                <w:lang w:eastAsia="en-US"/>
              </w:rPr>
            </w:pPr>
            <w:r w:rsidRPr="00335453">
              <w:rPr>
                <w:rFonts w:ascii="Times New Roman" w:eastAsia="Calibri" w:hAnsi="Times New Roman"/>
                <w:b/>
                <w:lang w:eastAsia="en-US"/>
              </w:rPr>
              <w:t>DENOMINACIÓN</w:t>
            </w:r>
          </w:p>
          <w:p w14:paraId="429AF1A6" w14:textId="6BA55F65" w:rsidR="00E20955" w:rsidRPr="00335453" w:rsidRDefault="00E20955" w:rsidP="00454FA0">
            <w:pPr>
              <w:ind w:left="283" w:hanging="357"/>
              <w:jc w:val="center"/>
              <w:rPr>
                <w:rFonts w:ascii="Times New Roman" w:eastAsia="Calibri" w:hAnsi="Times New Roman"/>
                <w:b/>
                <w:lang w:eastAsia="en-US"/>
              </w:rPr>
            </w:pPr>
          </w:p>
        </w:tc>
        <w:tc>
          <w:tcPr>
            <w:tcW w:w="6361" w:type="dxa"/>
            <w:gridSpan w:val="7"/>
            <w:shd w:val="clear" w:color="auto" w:fill="auto"/>
          </w:tcPr>
          <w:p w14:paraId="4D35492B" w14:textId="77777777" w:rsidR="00454FA0" w:rsidRPr="00335453" w:rsidRDefault="00454FA0" w:rsidP="00454FA0">
            <w:pPr>
              <w:ind w:left="283" w:hanging="357"/>
              <w:jc w:val="center"/>
              <w:rPr>
                <w:rFonts w:ascii="Times New Roman" w:eastAsia="Calibri" w:hAnsi="Times New Roman"/>
                <w:b/>
                <w:lang w:eastAsia="en-US"/>
              </w:rPr>
            </w:pPr>
          </w:p>
        </w:tc>
      </w:tr>
      <w:tr w:rsidR="00320B3D" w:rsidRPr="00335453" w14:paraId="0A6AAB5E" w14:textId="77777777" w:rsidTr="00B769C3">
        <w:tc>
          <w:tcPr>
            <w:tcW w:w="3227" w:type="dxa"/>
            <w:gridSpan w:val="2"/>
            <w:shd w:val="clear" w:color="auto" w:fill="auto"/>
          </w:tcPr>
          <w:p w14:paraId="466BAA0B"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Duración de la actividad </w:t>
            </w:r>
          </w:p>
          <w:p w14:paraId="3937E4F9" w14:textId="1E4E8C5E" w:rsidR="00E20955" w:rsidRPr="00335453" w:rsidRDefault="00E20955" w:rsidP="00454FA0">
            <w:pPr>
              <w:ind w:left="283" w:hanging="357"/>
              <w:jc w:val="both"/>
              <w:rPr>
                <w:rFonts w:ascii="Times New Roman" w:eastAsia="Calibri" w:hAnsi="Times New Roman"/>
                <w:lang w:eastAsia="en-US"/>
              </w:rPr>
            </w:pPr>
          </w:p>
        </w:tc>
        <w:tc>
          <w:tcPr>
            <w:tcW w:w="1590" w:type="dxa"/>
            <w:gridSpan w:val="2"/>
            <w:shd w:val="clear" w:color="auto" w:fill="auto"/>
          </w:tcPr>
          <w:p w14:paraId="3057FCCC"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Desde</w:t>
            </w:r>
          </w:p>
        </w:tc>
        <w:tc>
          <w:tcPr>
            <w:tcW w:w="1590" w:type="dxa"/>
            <w:shd w:val="clear" w:color="auto" w:fill="auto"/>
          </w:tcPr>
          <w:p w14:paraId="3A89FDDE" w14:textId="77777777" w:rsidR="00454FA0" w:rsidRPr="00335453" w:rsidRDefault="00454FA0" w:rsidP="00454FA0">
            <w:pPr>
              <w:ind w:left="283" w:hanging="357"/>
              <w:jc w:val="both"/>
              <w:rPr>
                <w:rFonts w:ascii="Times New Roman" w:eastAsia="Calibri" w:hAnsi="Times New Roman"/>
                <w:lang w:eastAsia="en-US"/>
              </w:rPr>
            </w:pPr>
          </w:p>
        </w:tc>
        <w:tc>
          <w:tcPr>
            <w:tcW w:w="1590" w:type="dxa"/>
            <w:gridSpan w:val="3"/>
            <w:shd w:val="clear" w:color="auto" w:fill="auto"/>
          </w:tcPr>
          <w:p w14:paraId="5ADD0CBB"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hasta</w:t>
            </w:r>
          </w:p>
        </w:tc>
        <w:tc>
          <w:tcPr>
            <w:tcW w:w="1591" w:type="dxa"/>
            <w:shd w:val="clear" w:color="auto" w:fill="auto"/>
          </w:tcPr>
          <w:p w14:paraId="6D3E4F07"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5BAE6511" w14:textId="77777777" w:rsidTr="00B769C3">
        <w:tc>
          <w:tcPr>
            <w:tcW w:w="3227" w:type="dxa"/>
            <w:gridSpan w:val="2"/>
            <w:shd w:val="clear" w:color="auto" w:fill="auto"/>
          </w:tcPr>
          <w:p w14:paraId="393CF750" w14:textId="5D16CFC9" w:rsidR="00E20955" w:rsidRPr="00335453" w:rsidRDefault="00454FA0" w:rsidP="00E20955">
            <w:pPr>
              <w:ind w:left="283" w:hanging="357"/>
              <w:jc w:val="both"/>
              <w:rPr>
                <w:rFonts w:ascii="Times New Roman" w:eastAsia="Calibri" w:hAnsi="Times New Roman"/>
                <w:lang w:eastAsia="en-US"/>
              </w:rPr>
            </w:pPr>
            <w:r w:rsidRPr="00335453">
              <w:rPr>
                <w:rFonts w:ascii="Times New Roman" w:eastAsia="Calibri" w:hAnsi="Times New Roman"/>
                <w:lang w:eastAsia="en-US"/>
              </w:rPr>
              <w:t>Sector/es de población al que va dirigido</w:t>
            </w:r>
          </w:p>
        </w:tc>
        <w:tc>
          <w:tcPr>
            <w:tcW w:w="6361" w:type="dxa"/>
            <w:gridSpan w:val="7"/>
            <w:shd w:val="clear" w:color="auto" w:fill="auto"/>
          </w:tcPr>
          <w:p w14:paraId="2794D09D" w14:textId="77777777" w:rsidR="00454FA0" w:rsidRPr="00335453" w:rsidRDefault="00454FA0" w:rsidP="00454FA0">
            <w:pPr>
              <w:ind w:left="283" w:hanging="357"/>
              <w:jc w:val="both"/>
              <w:rPr>
                <w:rFonts w:ascii="Times New Roman" w:eastAsia="Calibri" w:hAnsi="Times New Roman"/>
                <w:lang w:eastAsia="en-US"/>
              </w:rPr>
            </w:pPr>
          </w:p>
          <w:p w14:paraId="72E87A72" w14:textId="10A8676F" w:rsidR="0032323D" w:rsidRPr="00335453" w:rsidRDefault="0032323D" w:rsidP="00454FA0">
            <w:pPr>
              <w:ind w:left="283" w:hanging="357"/>
              <w:jc w:val="both"/>
              <w:rPr>
                <w:rFonts w:ascii="Times New Roman" w:eastAsia="Calibri" w:hAnsi="Times New Roman"/>
                <w:lang w:eastAsia="en-US"/>
              </w:rPr>
            </w:pPr>
          </w:p>
        </w:tc>
      </w:tr>
      <w:tr w:rsidR="00320B3D" w:rsidRPr="00335453" w14:paraId="00C64456" w14:textId="77777777" w:rsidTr="00B769C3">
        <w:tc>
          <w:tcPr>
            <w:tcW w:w="3227" w:type="dxa"/>
            <w:gridSpan w:val="2"/>
            <w:shd w:val="clear" w:color="auto" w:fill="auto"/>
          </w:tcPr>
          <w:p w14:paraId="78EB8917" w14:textId="7531EB00"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Objetivos Marcados</w:t>
            </w:r>
          </w:p>
          <w:p w14:paraId="6CD07E0E" w14:textId="77777777" w:rsidR="00E20955" w:rsidRPr="00335453" w:rsidRDefault="00E20955" w:rsidP="00454FA0">
            <w:pPr>
              <w:ind w:left="283" w:hanging="357"/>
              <w:jc w:val="both"/>
              <w:rPr>
                <w:rFonts w:ascii="Times New Roman" w:eastAsia="Calibri" w:hAnsi="Times New Roman"/>
                <w:lang w:eastAsia="en-US"/>
              </w:rPr>
            </w:pPr>
          </w:p>
          <w:p w14:paraId="0BCF2DF6" w14:textId="77777777" w:rsidR="00E20955" w:rsidRPr="00335453" w:rsidRDefault="00E20955" w:rsidP="00454FA0">
            <w:pPr>
              <w:ind w:left="283" w:hanging="357"/>
              <w:jc w:val="both"/>
              <w:rPr>
                <w:rFonts w:ascii="Times New Roman" w:eastAsia="Calibri" w:hAnsi="Times New Roman"/>
                <w:lang w:eastAsia="en-US"/>
              </w:rPr>
            </w:pPr>
          </w:p>
          <w:p w14:paraId="4C682E8B" w14:textId="4F2E4CD4" w:rsidR="00E20955" w:rsidRPr="00335453" w:rsidRDefault="00E20955" w:rsidP="00E20955">
            <w:pPr>
              <w:jc w:val="both"/>
              <w:rPr>
                <w:rFonts w:ascii="Times New Roman" w:eastAsia="Calibri" w:hAnsi="Times New Roman"/>
                <w:lang w:eastAsia="en-US"/>
              </w:rPr>
            </w:pPr>
          </w:p>
        </w:tc>
        <w:tc>
          <w:tcPr>
            <w:tcW w:w="6361" w:type="dxa"/>
            <w:gridSpan w:val="7"/>
            <w:shd w:val="clear" w:color="auto" w:fill="auto"/>
          </w:tcPr>
          <w:p w14:paraId="53CE5D84" w14:textId="77777777" w:rsidR="00454FA0" w:rsidRPr="00335453" w:rsidRDefault="00454FA0" w:rsidP="00454FA0">
            <w:pPr>
              <w:ind w:left="283" w:hanging="357"/>
              <w:jc w:val="both"/>
              <w:rPr>
                <w:rFonts w:ascii="Times New Roman" w:eastAsia="Calibri" w:hAnsi="Times New Roman"/>
                <w:lang w:eastAsia="en-US"/>
              </w:rPr>
            </w:pPr>
          </w:p>
          <w:p w14:paraId="2EE674AF" w14:textId="77777777" w:rsidR="00454FA0" w:rsidRPr="00335453" w:rsidRDefault="00454FA0" w:rsidP="00454FA0">
            <w:pPr>
              <w:ind w:left="283" w:hanging="357"/>
              <w:jc w:val="both"/>
              <w:rPr>
                <w:rFonts w:ascii="Times New Roman" w:eastAsia="Calibri" w:hAnsi="Times New Roman"/>
                <w:lang w:eastAsia="en-US"/>
              </w:rPr>
            </w:pPr>
          </w:p>
          <w:p w14:paraId="5A172E58" w14:textId="77777777" w:rsidR="00454FA0" w:rsidRPr="00335453" w:rsidRDefault="00454FA0" w:rsidP="00454FA0">
            <w:pPr>
              <w:ind w:left="283" w:hanging="357"/>
              <w:jc w:val="both"/>
              <w:rPr>
                <w:rFonts w:ascii="Times New Roman" w:eastAsia="Calibri" w:hAnsi="Times New Roman"/>
                <w:lang w:eastAsia="en-US"/>
              </w:rPr>
            </w:pPr>
          </w:p>
          <w:p w14:paraId="79F38DC2" w14:textId="77777777" w:rsidR="00454FA0" w:rsidRPr="00335453" w:rsidRDefault="00454FA0" w:rsidP="00454FA0">
            <w:pPr>
              <w:ind w:left="283" w:hanging="357"/>
              <w:jc w:val="both"/>
              <w:rPr>
                <w:rFonts w:ascii="Times New Roman" w:eastAsia="Calibri" w:hAnsi="Times New Roman"/>
                <w:lang w:eastAsia="en-US"/>
              </w:rPr>
            </w:pPr>
          </w:p>
          <w:p w14:paraId="4659DED4" w14:textId="1313CEDC" w:rsidR="0032323D" w:rsidRPr="00335453" w:rsidRDefault="0032323D" w:rsidP="00454FA0">
            <w:pPr>
              <w:ind w:left="283" w:hanging="357"/>
              <w:jc w:val="both"/>
              <w:rPr>
                <w:rFonts w:ascii="Times New Roman" w:eastAsia="Calibri" w:hAnsi="Times New Roman"/>
                <w:lang w:eastAsia="en-US"/>
              </w:rPr>
            </w:pPr>
          </w:p>
        </w:tc>
      </w:tr>
      <w:tr w:rsidR="00320B3D" w:rsidRPr="00335453" w14:paraId="18803382" w14:textId="77777777" w:rsidTr="00B769C3">
        <w:tc>
          <w:tcPr>
            <w:tcW w:w="3227" w:type="dxa"/>
            <w:gridSpan w:val="2"/>
            <w:shd w:val="clear" w:color="auto" w:fill="auto"/>
          </w:tcPr>
          <w:p w14:paraId="67612790" w14:textId="488362E3"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Memoria Explicativa</w:t>
            </w:r>
            <w:r w:rsidR="001F4F37" w:rsidRPr="00335453">
              <w:rPr>
                <w:rFonts w:ascii="Times New Roman" w:eastAsia="Calibri" w:hAnsi="Times New Roman"/>
                <w:lang w:eastAsia="en-US"/>
              </w:rPr>
              <w:t xml:space="preserve"> (justifiación</w:t>
            </w:r>
            <w:r w:rsidR="0032323D" w:rsidRPr="00335453">
              <w:rPr>
                <w:rFonts w:ascii="Times New Roman" w:eastAsia="Calibri" w:hAnsi="Times New Roman"/>
                <w:lang w:eastAsia="en-US"/>
              </w:rPr>
              <w:t>):</w:t>
            </w:r>
          </w:p>
          <w:p w14:paraId="1564EC05" w14:textId="77777777" w:rsidR="00E20955" w:rsidRPr="00335453" w:rsidRDefault="00E20955" w:rsidP="00454FA0">
            <w:pPr>
              <w:ind w:left="283" w:hanging="357"/>
              <w:jc w:val="both"/>
              <w:rPr>
                <w:rFonts w:ascii="Times New Roman" w:eastAsia="Calibri" w:hAnsi="Times New Roman"/>
                <w:lang w:eastAsia="en-US"/>
              </w:rPr>
            </w:pPr>
          </w:p>
          <w:p w14:paraId="4F35D10C" w14:textId="77777777" w:rsidR="00E20955" w:rsidRPr="00335453" w:rsidRDefault="00E20955" w:rsidP="00454FA0">
            <w:pPr>
              <w:ind w:left="283" w:hanging="357"/>
              <w:jc w:val="both"/>
              <w:rPr>
                <w:rFonts w:ascii="Times New Roman" w:eastAsia="Calibri" w:hAnsi="Times New Roman"/>
                <w:lang w:eastAsia="en-US"/>
              </w:rPr>
            </w:pPr>
          </w:p>
          <w:p w14:paraId="51383823" w14:textId="3E462FB1" w:rsidR="00E20955" w:rsidRPr="00335453" w:rsidRDefault="00E20955" w:rsidP="00E20955">
            <w:pPr>
              <w:jc w:val="both"/>
              <w:rPr>
                <w:rFonts w:ascii="Times New Roman" w:eastAsia="Calibri" w:hAnsi="Times New Roman"/>
                <w:lang w:eastAsia="en-US"/>
              </w:rPr>
            </w:pPr>
          </w:p>
        </w:tc>
        <w:tc>
          <w:tcPr>
            <w:tcW w:w="6361" w:type="dxa"/>
            <w:gridSpan w:val="7"/>
            <w:shd w:val="clear" w:color="auto" w:fill="auto"/>
          </w:tcPr>
          <w:p w14:paraId="74CE6696" w14:textId="77777777" w:rsidR="00454FA0" w:rsidRPr="00335453" w:rsidRDefault="00454FA0" w:rsidP="00454FA0">
            <w:pPr>
              <w:ind w:left="283" w:hanging="357"/>
              <w:jc w:val="both"/>
              <w:rPr>
                <w:rFonts w:ascii="Times New Roman" w:eastAsia="Calibri" w:hAnsi="Times New Roman"/>
                <w:lang w:eastAsia="en-US"/>
              </w:rPr>
            </w:pPr>
          </w:p>
          <w:p w14:paraId="2D4285EC" w14:textId="77777777" w:rsidR="00454FA0" w:rsidRPr="00335453" w:rsidRDefault="00454FA0" w:rsidP="00454FA0">
            <w:pPr>
              <w:ind w:left="283" w:hanging="357"/>
              <w:jc w:val="both"/>
              <w:rPr>
                <w:rFonts w:ascii="Times New Roman" w:eastAsia="Calibri" w:hAnsi="Times New Roman"/>
                <w:lang w:eastAsia="en-US"/>
              </w:rPr>
            </w:pPr>
          </w:p>
          <w:p w14:paraId="6C188B45" w14:textId="0F924264" w:rsidR="00454FA0" w:rsidRPr="00335453" w:rsidRDefault="00454FA0" w:rsidP="00454FA0">
            <w:pPr>
              <w:ind w:left="283" w:hanging="357"/>
              <w:jc w:val="both"/>
              <w:rPr>
                <w:rFonts w:ascii="Times New Roman" w:eastAsia="Calibri" w:hAnsi="Times New Roman"/>
                <w:lang w:eastAsia="en-US"/>
              </w:rPr>
            </w:pPr>
          </w:p>
          <w:p w14:paraId="7909B3FE" w14:textId="77777777" w:rsidR="0032323D" w:rsidRPr="00335453" w:rsidRDefault="0032323D" w:rsidP="00454FA0">
            <w:pPr>
              <w:ind w:left="283" w:hanging="357"/>
              <w:jc w:val="both"/>
              <w:rPr>
                <w:rFonts w:ascii="Times New Roman" w:eastAsia="Calibri" w:hAnsi="Times New Roman"/>
                <w:lang w:eastAsia="en-US"/>
              </w:rPr>
            </w:pPr>
          </w:p>
          <w:p w14:paraId="04A3BC6C"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3D999582" w14:textId="77777777" w:rsidTr="00B769C3">
        <w:tc>
          <w:tcPr>
            <w:tcW w:w="2518" w:type="dxa"/>
            <w:shd w:val="clear" w:color="auto" w:fill="auto"/>
          </w:tcPr>
          <w:p w14:paraId="4D533D89"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Ingreso Total Previsto (€)</w:t>
            </w:r>
          </w:p>
          <w:p w14:paraId="0944C584" w14:textId="02CEA9C3" w:rsidR="00E20955" w:rsidRPr="00335453" w:rsidRDefault="00E20955" w:rsidP="00454FA0">
            <w:pPr>
              <w:ind w:left="283" w:hanging="357"/>
              <w:jc w:val="both"/>
              <w:rPr>
                <w:rFonts w:ascii="Times New Roman" w:eastAsia="Calibri" w:hAnsi="Times New Roman"/>
                <w:lang w:eastAsia="en-US"/>
              </w:rPr>
            </w:pPr>
          </w:p>
        </w:tc>
        <w:tc>
          <w:tcPr>
            <w:tcW w:w="2276" w:type="dxa"/>
            <w:gridSpan w:val="2"/>
            <w:shd w:val="clear" w:color="auto" w:fill="auto"/>
          </w:tcPr>
          <w:p w14:paraId="756F39F2" w14:textId="77777777" w:rsidR="00454FA0" w:rsidRPr="00335453" w:rsidRDefault="00454FA0" w:rsidP="00454FA0">
            <w:pPr>
              <w:ind w:left="283" w:hanging="357"/>
              <w:jc w:val="both"/>
              <w:rPr>
                <w:rFonts w:ascii="Times New Roman" w:eastAsia="Calibri" w:hAnsi="Times New Roman"/>
                <w:lang w:eastAsia="en-US"/>
              </w:rPr>
            </w:pPr>
          </w:p>
          <w:p w14:paraId="2E5A10C7" w14:textId="2C9F46E3" w:rsidR="0032323D" w:rsidRPr="00335453" w:rsidRDefault="0032323D" w:rsidP="00454FA0">
            <w:pPr>
              <w:ind w:left="283" w:hanging="357"/>
              <w:jc w:val="both"/>
              <w:rPr>
                <w:rFonts w:ascii="Times New Roman" w:eastAsia="Calibri" w:hAnsi="Times New Roman"/>
                <w:lang w:eastAsia="en-US"/>
              </w:rPr>
            </w:pPr>
          </w:p>
        </w:tc>
        <w:tc>
          <w:tcPr>
            <w:tcW w:w="2397" w:type="dxa"/>
            <w:gridSpan w:val="3"/>
            <w:shd w:val="clear" w:color="auto" w:fill="auto"/>
          </w:tcPr>
          <w:p w14:paraId="50426222"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Gasto Total Previsto (€)</w:t>
            </w:r>
          </w:p>
        </w:tc>
        <w:tc>
          <w:tcPr>
            <w:tcW w:w="2397" w:type="dxa"/>
            <w:gridSpan w:val="3"/>
            <w:shd w:val="clear" w:color="auto" w:fill="auto"/>
          </w:tcPr>
          <w:p w14:paraId="1DBB82E7"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2FC9676A" w14:textId="77777777" w:rsidTr="00B769C3">
        <w:tc>
          <w:tcPr>
            <w:tcW w:w="9588" w:type="dxa"/>
            <w:gridSpan w:val="9"/>
            <w:shd w:val="clear" w:color="auto" w:fill="auto"/>
          </w:tcPr>
          <w:p w14:paraId="205BB4FB"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Ingresos:</w:t>
            </w:r>
          </w:p>
          <w:p w14:paraId="480981E7" w14:textId="470EDDB1" w:rsidR="0032323D" w:rsidRPr="00335453" w:rsidRDefault="0032323D" w:rsidP="00454FA0">
            <w:pPr>
              <w:ind w:left="283" w:hanging="357"/>
              <w:jc w:val="center"/>
              <w:rPr>
                <w:rFonts w:ascii="Times New Roman" w:eastAsia="Calibri" w:hAnsi="Times New Roman"/>
                <w:lang w:eastAsia="en-US"/>
              </w:rPr>
            </w:pPr>
          </w:p>
        </w:tc>
      </w:tr>
      <w:tr w:rsidR="00320B3D" w:rsidRPr="00335453" w14:paraId="407E09F6" w14:textId="77777777" w:rsidTr="00B769C3">
        <w:tc>
          <w:tcPr>
            <w:tcW w:w="4794" w:type="dxa"/>
            <w:gridSpan w:val="3"/>
            <w:shd w:val="clear" w:color="auto" w:fill="auto"/>
          </w:tcPr>
          <w:p w14:paraId="5C9127F2"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Organismo</w:t>
            </w:r>
          </w:p>
        </w:tc>
        <w:tc>
          <w:tcPr>
            <w:tcW w:w="2544" w:type="dxa"/>
            <w:gridSpan w:val="4"/>
            <w:shd w:val="clear" w:color="auto" w:fill="auto"/>
          </w:tcPr>
          <w:p w14:paraId="47B651F8"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Importe solicitado</w:t>
            </w:r>
          </w:p>
        </w:tc>
        <w:tc>
          <w:tcPr>
            <w:tcW w:w="2250" w:type="dxa"/>
            <w:gridSpan w:val="2"/>
            <w:shd w:val="clear" w:color="auto" w:fill="auto"/>
          </w:tcPr>
          <w:p w14:paraId="387375E1"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Importe concedido</w:t>
            </w:r>
          </w:p>
        </w:tc>
      </w:tr>
      <w:tr w:rsidR="00320B3D" w:rsidRPr="00335453" w14:paraId="02FA4618" w14:textId="77777777" w:rsidTr="00B769C3">
        <w:tc>
          <w:tcPr>
            <w:tcW w:w="4794" w:type="dxa"/>
            <w:gridSpan w:val="3"/>
            <w:shd w:val="clear" w:color="auto" w:fill="auto"/>
          </w:tcPr>
          <w:p w14:paraId="3E50F84F" w14:textId="03E8BEB1" w:rsidR="00E20955" w:rsidRPr="00335453" w:rsidRDefault="00E20955" w:rsidP="00E20955">
            <w:pPr>
              <w:jc w:val="both"/>
              <w:rPr>
                <w:rFonts w:ascii="Times New Roman" w:eastAsia="Calibri" w:hAnsi="Times New Roman"/>
                <w:lang w:eastAsia="en-US"/>
              </w:rPr>
            </w:pPr>
          </w:p>
        </w:tc>
        <w:tc>
          <w:tcPr>
            <w:tcW w:w="2544" w:type="dxa"/>
            <w:gridSpan w:val="4"/>
            <w:shd w:val="clear" w:color="auto" w:fill="auto"/>
          </w:tcPr>
          <w:p w14:paraId="4352D5A7" w14:textId="77777777" w:rsidR="00454FA0" w:rsidRPr="00335453" w:rsidRDefault="00454FA0" w:rsidP="00454FA0">
            <w:pPr>
              <w:ind w:left="283" w:hanging="357"/>
              <w:jc w:val="both"/>
              <w:rPr>
                <w:rFonts w:ascii="Times New Roman" w:eastAsia="Calibri" w:hAnsi="Times New Roman"/>
                <w:lang w:eastAsia="en-US"/>
              </w:rPr>
            </w:pPr>
          </w:p>
        </w:tc>
        <w:tc>
          <w:tcPr>
            <w:tcW w:w="2250" w:type="dxa"/>
            <w:gridSpan w:val="2"/>
            <w:shd w:val="clear" w:color="auto" w:fill="auto"/>
          </w:tcPr>
          <w:p w14:paraId="5BDB312C" w14:textId="77777777" w:rsidR="00454FA0" w:rsidRPr="00335453" w:rsidRDefault="00454FA0" w:rsidP="00454FA0">
            <w:pPr>
              <w:ind w:left="283" w:hanging="357"/>
              <w:jc w:val="both"/>
              <w:rPr>
                <w:rFonts w:ascii="Times New Roman" w:eastAsia="Calibri" w:hAnsi="Times New Roman"/>
                <w:lang w:eastAsia="en-US"/>
              </w:rPr>
            </w:pPr>
          </w:p>
        </w:tc>
      </w:tr>
      <w:tr w:rsidR="00320B3D" w:rsidRPr="00335453" w14:paraId="502C910C" w14:textId="77777777" w:rsidTr="00B769C3">
        <w:tc>
          <w:tcPr>
            <w:tcW w:w="4794" w:type="dxa"/>
            <w:gridSpan w:val="3"/>
            <w:shd w:val="clear" w:color="auto" w:fill="auto"/>
          </w:tcPr>
          <w:p w14:paraId="565FC9C7" w14:textId="3A770ADE" w:rsidR="00E20955" w:rsidRPr="00335453" w:rsidRDefault="00E20955" w:rsidP="00E20955">
            <w:pPr>
              <w:jc w:val="both"/>
              <w:rPr>
                <w:rFonts w:ascii="Times New Roman" w:eastAsia="Calibri" w:hAnsi="Times New Roman"/>
                <w:lang w:eastAsia="en-US"/>
              </w:rPr>
            </w:pPr>
          </w:p>
        </w:tc>
        <w:tc>
          <w:tcPr>
            <w:tcW w:w="2544" w:type="dxa"/>
            <w:gridSpan w:val="4"/>
            <w:shd w:val="clear" w:color="auto" w:fill="auto"/>
          </w:tcPr>
          <w:p w14:paraId="33CCC6F1" w14:textId="77777777" w:rsidR="00454FA0" w:rsidRPr="00335453" w:rsidRDefault="00454FA0" w:rsidP="00454FA0">
            <w:pPr>
              <w:ind w:left="283" w:hanging="357"/>
              <w:jc w:val="both"/>
              <w:rPr>
                <w:rFonts w:ascii="Times New Roman" w:eastAsia="Calibri" w:hAnsi="Times New Roman"/>
                <w:lang w:eastAsia="en-US"/>
              </w:rPr>
            </w:pPr>
          </w:p>
        </w:tc>
        <w:tc>
          <w:tcPr>
            <w:tcW w:w="2250" w:type="dxa"/>
            <w:gridSpan w:val="2"/>
            <w:shd w:val="clear" w:color="auto" w:fill="auto"/>
          </w:tcPr>
          <w:p w14:paraId="51F8C864" w14:textId="77777777" w:rsidR="00454FA0" w:rsidRPr="00335453" w:rsidRDefault="00454FA0" w:rsidP="00454FA0">
            <w:pPr>
              <w:ind w:left="283" w:hanging="357"/>
              <w:jc w:val="both"/>
              <w:rPr>
                <w:rFonts w:ascii="Times New Roman" w:eastAsia="Calibri" w:hAnsi="Times New Roman"/>
                <w:lang w:eastAsia="en-US"/>
              </w:rPr>
            </w:pPr>
          </w:p>
        </w:tc>
      </w:tr>
      <w:tr w:rsidR="00454FA0" w:rsidRPr="00335453" w14:paraId="649E9DCA" w14:textId="77777777" w:rsidTr="00B769C3">
        <w:tc>
          <w:tcPr>
            <w:tcW w:w="4794" w:type="dxa"/>
            <w:gridSpan w:val="3"/>
            <w:shd w:val="clear" w:color="auto" w:fill="auto"/>
          </w:tcPr>
          <w:p w14:paraId="58C568B4" w14:textId="7FB4142D" w:rsidR="00E20955" w:rsidRPr="00335453" w:rsidRDefault="00E20955" w:rsidP="00E20955">
            <w:pPr>
              <w:jc w:val="both"/>
              <w:rPr>
                <w:rFonts w:ascii="Times New Roman" w:eastAsia="Calibri" w:hAnsi="Times New Roman"/>
                <w:lang w:eastAsia="en-US"/>
              </w:rPr>
            </w:pPr>
          </w:p>
        </w:tc>
        <w:tc>
          <w:tcPr>
            <w:tcW w:w="2544" w:type="dxa"/>
            <w:gridSpan w:val="4"/>
            <w:shd w:val="clear" w:color="auto" w:fill="auto"/>
          </w:tcPr>
          <w:p w14:paraId="284E9816" w14:textId="77777777" w:rsidR="00454FA0" w:rsidRPr="00335453" w:rsidRDefault="00454FA0" w:rsidP="00454FA0">
            <w:pPr>
              <w:ind w:left="283" w:hanging="357"/>
              <w:jc w:val="both"/>
              <w:rPr>
                <w:rFonts w:ascii="Times New Roman" w:eastAsia="Calibri" w:hAnsi="Times New Roman"/>
                <w:lang w:eastAsia="en-US"/>
              </w:rPr>
            </w:pPr>
          </w:p>
        </w:tc>
        <w:tc>
          <w:tcPr>
            <w:tcW w:w="2250" w:type="dxa"/>
            <w:gridSpan w:val="2"/>
            <w:shd w:val="clear" w:color="auto" w:fill="auto"/>
          </w:tcPr>
          <w:p w14:paraId="6A2D3D89" w14:textId="77777777" w:rsidR="00454FA0" w:rsidRPr="00335453" w:rsidRDefault="00454FA0" w:rsidP="00454FA0">
            <w:pPr>
              <w:ind w:left="283" w:hanging="357"/>
              <w:jc w:val="both"/>
              <w:rPr>
                <w:rFonts w:ascii="Times New Roman" w:eastAsia="Calibri" w:hAnsi="Times New Roman"/>
                <w:lang w:eastAsia="en-US"/>
              </w:rPr>
            </w:pPr>
          </w:p>
        </w:tc>
      </w:tr>
    </w:tbl>
    <w:p w14:paraId="0BD85BC9" w14:textId="2612D7FD" w:rsidR="00E20955" w:rsidRPr="00335453" w:rsidRDefault="00E20955" w:rsidP="00454FA0">
      <w:pPr>
        <w:spacing w:after="200" w:line="276" w:lineRule="auto"/>
        <w:rPr>
          <w:rFonts w:ascii="Times New Roman" w:eastAsia="Calibri" w:hAnsi="Times New Roman"/>
          <w:lang w:eastAsia="en-US"/>
        </w:rPr>
      </w:pPr>
    </w:p>
    <w:p w14:paraId="745F0E09" w14:textId="357A46B9" w:rsidR="00454FA0" w:rsidRPr="00335453" w:rsidRDefault="00454FA0" w:rsidP="00454FA0">
      <w:pPr>
        <w:spacing w:line="276" w:lineRule="auto"/>
        <w:jc w:val="both"/>
        <w:rPr>
          <w:rFonts w:ascii="Times New Roman" w:eastAsia="Calibri" w:hAnsi="Times New Roman"/>
          <w:lang w:eastAsia="en-US"/>
        </w:rPr>
      </w:pPr>
    </w:p>
    <w:p w14:paraId="7DAA6C65" w14:textId="29E97810"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 xml:space="preserve">En la Villa de Ingenio, a </w:t>
      </w:r>
      <w:r w:rsidRPr="00335453">
        <w:rPr>
          <w:rFonts w:ascii="Times New Roman" w:eastAsia="Calibri" w:hAnsi="Times New Roman"/>
          <w:lang w:val="es-ES_tradnl" w:eastAsia="en-US"/>
        </w:rPr>
        <w:t>_______________ de</w:t>
      </w:r>
      <w:r w:rsidR="0073569E" w:rsidRPr="00335453">
        <w:rPr>
          <w:rFonts w:ascii="Times New Roman" w:eastAsia="Calibri" w:hAnsi="Times New Roman"/>
          <w:lang w:val="es-ES_tradnl" w:eastAsia="en-US"/>
        </w:rPr>
        <w:t xml:space="preserve"> </w:t>
      </w:r>
      <w:r w:rsidR="009D3DDA" w:rsidRPr="00335453">
        <w:rPr>
          <w:rFonts w:ascii="Times New Roman" w:eastAsia="Calibri" w:hAnsi="Times New Roman"/>
          <w:lang w:val="es-ES_tradnl" w:eastAsia="en-US"/>
        </w:rPr>
        <w:t>_________________</w:t>
      </w:r>
      <w:r w:rsidR="006E77BB">
        <w:rPr>
          <w:rFonts w:ascii="Times New Roman" w:eastAsia="Calibri" w:hAnsi="Times New Roman"/>
          <w:lang w:val="es-ES_tradnl" w:eastAsia="en-US"/>
        </w:rPr>
        <w:t>_______ de 2026</w:t>
      </w:r>
    </w:p>
    <w:p w14:paraId="4E975106" w14:textId="77777777" w:rsidR="00E20955" w:rsidRPr="00335453" w:rsidRDefault="00E20955" w:rsidP="00454FA0">
      <w:pPr>
        <w:spacing w:line="276" w:lineRule="auto"/>
        <w:jc w:val="center"/>
        <w:rPr>
          <w:rFonts w:ascii="Times New Roman" w:eastAsia="Calibri" w:hAnsi="Times New Roman"/>
          <w:lang w:val="es-ES_tradnl" w:eastAsia="en-US"/>
        </w:rPr>
      </w:pPr>
    </w:p>
    <w:p w14:paraId="0E0D6C16" w14:textId="2B1137D3"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val="es-ES_tradnl" w:eastAsia="en-US"/>
        </w:rPr>
        <w:t>Cargo que ostenta el firmante.</w:t>
      </w:r>
    </w:p>
    <w:p w14:paraId="314B2683" w14:textId="23411150" w:rsidR="00E20955" w:rsidRPr="00335453" w:rsidRDefault="00E20955" w:rsidP="00454FA0">
      <w:pPr>
        <w:spacing w:line="276" w:lineRule="auto"/>
        <w:jc w:val="center"/>
        <w:rPr>
          <w:rFonts w:ascii="Times New Roman" w:eastAsia="Calibri" w:hAnsi="Times New Roman"/>
          <w:lang w:val="es-ES_tradnl" w:eastAsia="en-US"/>
        </w:rPr>
      </w:pPr>
    </w:p>
    <w:p w14:paraId="1241E183" w14:textId="77777777" w:rsidR="00CA24A0" w:rsidRPr="00335453" w:rsidRDefault="00CA24A0" w:rsidP="00454FA0">
      <w:pPr>
        <w:spacing w:line="276" w:lineRule="auto"/>
        <w:jc w:val="center"/>
        <w:rPr>
          <w:rFonts w:ascii="Times New Roman" w:eastAsia="Calibri" w:hAnsi="Times New Roman"/>
          <w:lang w:val="es-ES_tradnl" w:eastAsia="en-US"/>
        </w:rPr>
      </w:pPr>
    </w:p>
    <w:p w14:paraId="27963EAD" w14:textId="50CA5932" w:rsidR="0032323D" w:rsidRPr="00335453" w:rsidRDefault="00454FA0" w:rsidP="00335453">
      <w:pPr>
        <w:spacing w:line="276" w:lineRule="auto"/>
        <w:jc w:val="center"/>
        <w:rPr>
          <w:rFonts w:ascii="Times New Roman" w:eastAsia="Calibri" w:hAnsi="Times New Roman"/>
          <w:lang w:val="es-ES_tradnl" w:eastAsia="en-US"/>
        </w:rPr>
      </w:pPr>
      <w:r w:rsidRPr="00335453">
        <w:rPr>
          <w:rFonts w:ascii="Times New Roman" w:eastAsia="Calibri" w:hAnsi="Times New Roman"/>
          <w:lang w:val="es-ES_tradnl" w:eastAsia="en-US"/>
        </w:rPr>
        <w:t>Nombre y Apellidos.</w:t>
      </w:r>
    </w:p>
    <w:p w14:paraId="78671B42" w14:textId="268DAFA9" w:rsidR="0032323D" w:rsidRPr="00335453" w:rsidRDefault="0032323D" w:rsidP="00454FA0">
      <w:pPr>
        <w:spacing w:line="276" w:lineRule="auto"/>
        <w:jc w:val="center"/>
        <w:rPr>
          <w:rFonts w:ascii="Times New Roman" w:eastAsia="Calibri" w:hAnsi="Times New Roman"/>
          <w:lang w:val="es-ES_tradnl" w:eastAsia="en-US"/>
        </w:rPr>
      </w:pPr>
    </w:p>
    <w:p w14:paraId="2498A377" w14:textId="0EC3C122" w:rsidR="0032323D" w:rsidRPr="00335453" w:rsidRDefault="0032323D" w:rsidP="00454FA0">
      <w:pPr>
        <w:spacing w:line="276" w:lineRule="auto"/>
        <w:jc w:val="center"/>
        <w:rPr>
          <w:rFonts w:ascii="Times New Roman" w:eastAsia="Calibri" w:hAnsi="Times New Roman"/>
          <w:lang w:val="es-ES_tradnl" w:eastAsia="en-US"/>
        </w:rPr>
      </w:pPr>
    </w:p>
    <w:p w14:paraId="6AFA52CB" w14:textId="2FFBF233" w:rsidR="0032323D" w:rsidRPr="00335453" w:rsidRDefault="0032323D" w:rsidP="00335453">
      <w:pPr>
        <w:spacing w:line="276" w:lineRule="auto"/>
        <w:rPr>
          <w:rFonts w:ascii="Times New Roman" w:eastAsia="Calibri" w:hAnsi="Times New Roman"/>
          <w:lang w:val="es-ES_tradnl" w:eastAsia="en-US"/>
        </w:rPr>
      </w:pPr>
    </w:p>
    <w:p w14:paraId="185D9517" w14:textId="7E840F45" w:rsidR="0032323D" w:rsidRDefault="0032323D" w:rsidP="006E77BB">
      <w:pPr>
        <w:spacing w:line="276" w:lineRule="auto"/>
        <w:rPr>
          <w:rFonts w:ascii="Times New Roman" w:eastAsia="Calibri" w:hAnsi="Times New Roman"/>
          <w:lang w:val="es-ES_tradnl" w:eastAsia="en-US"/>
        </w:rPr>
      </w:pPr>
    </w:p>
    <w:p w14:paraId="2B4AD1C3" w14:textId="705DFDE1" w:rsidR="006E77BB" w:rsidRDefault="006E77BB" w:rsidP="006E77BB">
      <w:pPr>
        <w:spacing w:line="276" w:lineRule="auto"/>
        <w:rPr>
          <w:rFonts w:ascii="Times New Roman" w:eastAsia="Calibri" w:hAnsi="Times New Roman"/>
          <w:lang w:val="es-ES_tradnl" w:eastAsia="en-US"/>
        </w:rPr>
      </w:pPr>
    </w:p>
    <w:p w14:paraId="60E18AFC" w14:textId="479DD544" w:rsidR="006E77BB" w:rsidRDefault="006E77BB" w:rsidP="006E77BB">
      <w:pPr>
        <w:spacing w:line="276" w:lineRule="auto"/>
        <w:rPr>
          <w:rFonts w:ascii="Times New Roman" w:eastAsia="Calibri" w:hAnsi="Times New Roman"/>
          <w:lang w:val="es-ES_tradnl" w:eastAsia="en-US"/>
        </w:rPr>
      </w:pPr>
    </w:p>
    <w:p w14:paraId="0D0B64E1" w14:textId="0929B0AE" w:rsidR="006E77BB" w:rsidRDefault="006E77BB" w:rsidP="006E77BB">
      <w:pPr>
        <w:spacing w:line="276" w:lineRule="auto"/>
        <w:rPr>
          <w:rFonts w:ascii="Times New Roman" w:eastAsia="Calibri" w:hAnsi="Times New Roman"/>
          <w:lang w:val="es-ES_tradnl" w:eastAsia="en-US"/>
        </w:rPr>
      </w:pPr>
    </w:p>
    <w:p w14:paraId="1F6BCBBE" w14:textId="02DBBDA3" w:rsidR="006E77BB" w:rsidRDefault="006E77BB" w:rsidP="006E77BB">
      <w:pPr>
        <w:spacing w:line="276" w:lineRule="auto"/>
        <w:rPr>
          <w:rFonts w:ascii="Times New Roman" w:eastAsia="Calibri" w:hAnsi="Times New Roman"/>
          <w:lang w:eastAsia="en-US"/>
        </w:rPr>
      </w:pPr>
    </w:p>
    <w:p w14:paraId="4306BC47" w14:textId="7471D41F" w:rsidR="00AC5E1D" w:rsidRDefault="00AC5E1D" w:rsidP="006E77BB">
      <w:pPr>
        <w:spacing w:line="276" w:lineRule="auto"/>
        <w:rPr>
          <w:rFonts w:ascii="Times New Roman" w:eastAsia="Calibri" w:hAnsi="Times New Roman"/>
          <w:lang w:eastAsia="en-US"/>
        </w:rPr>
      </w:pPr>
    </w:p>
    <w:p w14:paraId="4DE3A26C" w14:textId="77777777" w:rsidR="00AC5E1D" w:rsidRPr="00335453" w:rsidRDefault="00AC5E1D" w:rsidP="006E77BB">
      <w:pPr>
        <w:spacing w:line="276" w:lineRule="auto"/>
        <w:rPr>
          <w:rFonts w:ascii="Times New Roman" w:eastAsia="Calibri" w:hAnsi="Times New Roman"/>
          <w:lang w:eastAsia="en-US"/>
        </w:rPr>
      </w:pPr>
    </w:p>
    <w:p w14:paraId="42991B80" w14:textId="35159DE1" w:rsidR="00454FA0" w:rsidRPr="00335453" w:rsidRDefault="00454FA0" w:rsidP="00CA24A0">
      <w:pPr>
        <w:tabs>
          <w:tab w:val="left" w:pos="3090"/>
        </w:tabs>
        <w:rPr>
          <w:rFonts w:ascii="Times New Roman" w:eastAsia="Calibri" w:hAnsi="Times New Roman"/>
          <w:lang w:eastAsia="en-US"/>
        </w:rPr>
      </w:pPr>
    </w:p>
    <w:p w14:paraId="4901AA3F" w14:textId="30DAD823" w:rsidR="00B31BEF" w:rsidRPr="00335453" w:rsidRDefault="00B31BEF" w:rsidP="00B31BEF">
      <w:pPr>
        <w:pStyle w:val="Textoindependiente"/>
        <w:spacing w:before="11"/>
        <w:rPr>
          <w:rFonts w:ascii="Times New Roman" w:hAnsi="Times New Roman"/>
          <w:b/>
        </w:rPr>
      </w:pPr>
    </w:p>
    <w:p w14:paraId="7F7928CA" w14:textId="77777777" w:rsidR="006235DD" w:rsidRPr="00335453" w:rsidRDefault="006235DD" w:rsidP="00B31BEF">
      <w:pPr>
        <w:pStyle w:val="Textoindependiente"/>
        <w:rPr>
          <w:rFonts w:ascii="Times New Roman" w:hAnsi="Times New Roman"/>
          <w:b/>
        </w:rPr>
      </w:pPr>
    </w:p>
    <w:p w14:paraId="3E1D830F" w14:textId="77777777" w:rsidR="00AC5E1D" w:rsidRDefault="00AC5E1D" w:rsidP="00AC5E1D">
      <w:pPr>
        <w:jc w:val="center"/>
        <w:rPr>
          <w:rFonts w:ascii="Arial Narrow" w:hAnsi="Arial Narrow"/>
          <w:sz w:val="18"/>
          <w:szCs w:val="18"/>
        </w:rPr>
      </w:pPr>
    </w:p>
    <w:p w14:paraId="0D399910" w14:textId="77777777" w:rsidR="00AC5E1D" w:rsidRPr="008B3266" w:rsidRDefault="00AC5E1D" w:rsidP="00AC5E1D">
      <w:pPr>
        <w:jc w:val="center"/>
        <w:rPr>
          <w:rFonts w:ascii="Arial Narrow" w:hAnsi="Arial Narrow"/>
          <w:sz w:val="18"/>
          <w:szCs w:val="18"/>
        </w:rPr>
      </w:pPr>
      <w:r w:rsidRPr="008B3266">
        <w:rPr>
          <w:rFonts w:ascii="Arial Narrow" w:hAnsi="Arial Narrow"/>
          <w:sz w:val="18"/>
          <w:szCs w:val="18"/>
        </w:rPr>
        <w:t>ALTA A TERCEROS</w:t>
      </w:r>
    </w:p>
    <w:p w14:paraId="75B1C0A5" w14:textId="77777777" w:rsidR="00AC5E1D" w:rsidRPr="008B3266" w:rsidRDefault="00AC5E1D" w:rsidP="00AC5E1D">
      <w:pPr>
        <w:jc w:val="center"/>
        <w:rPr>
          <w:rFonts w:ascii="Arial Narrow" w:hAnsi="Arial Narrow"/>
          <w:sz w:val="18"/>
          <w:szCs w:val="1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7655"/>
      </w:tblGrid>
      <w:tr w:rsidR="00AC5E1D" w:rsidRPr="00AC5E1D" w14:paraId="39D91498" w14:textId="77777777" w:rsidTr="00AC5E1D">
        <w:tc>
          <w:tcPr>
            <w:tcW w:w="1242" w:type="dxa"/>
            <w:tcBorders>
              <w:top w:val="single" w:sz="4" w:space="0" w:color="auto"/>
              <w:left w:val="single" w:sz="4" w:space="0" w:color="auto"/>
              <w:bottom w:val="single" w:sz="4" w:space="0" w:color="auto"/>
              <w:right w:val="single" w:sz="4" w:space="0" w:color="auto"/>
            </w:tcBorders>
            <w:vAlign w:val="center"/>
          </w:tcPr>
          <w:p w14:paraId="3F385EDF" w14:textId="77777777" w:rsidR="00AC5E1D" w:rsidRPr="00AC5E1D" w:rsidRDefault="00AC5E1D" w:rsidP="00AC5E1D">
            <w:pPr>
              <w:jc w:val="center"/>
              <w:rPr>
                <w:rFonts w:ascii="Arial Narrow" w:hAnsi="Arial Narrow"/>
                <w:sz w:val="18"/>
                <w:szCs w:val="18"/>
              </w:rPr>
            </w:pPr>
            <w:r w:rsidRPr="00AC5E1D">
              <w:rPr>
                <w:rFonts w:ascii="Arial Narrow" w:hAnsi="Arial Narrow"/>
                <w:sz w:val="18"/>
                <w:szCs w:val="18"/>
              </w:rPr>
              <w:t xml:space="preserve">Denominación </w:t>
            </w:r>
          </w:p>
        </w:tc>
        <w:tc>
          <w:tcPr>
            <w:tcW w:w="7655" w:type="dxa"/>
            <w:tcBorders>
              <w:top w:val="single" w:sz="4" w:space="0" w:color="auto"/>
              <w:left w:val="single" w:sz="4" w:space="0" w:color="auto"/>
              <w:bottom w:val="single" w:sz="4" w:space="0" w:color="auto"/>
              <w:right w:val="single" w:sz="4" w:space="0" w:color="auto"/>
            </w:tcBorders>
            <w:vAlign w:val="center"/>
          </w:tcPr>
          <w:p w14:paraId="76FDC55D" w14:textId="77777777" w:rsidR="00AC5E1D" w:rsidRPr="00AC5E1D" w:rsidRDefault="00AC5E1D" w:rsidP="00AC5E1D">
            <w:pPr>
              <w:jc w:val="both"/>
              <w:rPr>
                <w:rFonts w:ascii="Times New Roman" w:hAnsi="Times New Roman"/>
                <w:b/>
                <w:sz w:val="18"/>
                <w:szCs w:val="18"/>
              </w:rPr>
            </w:pPr>
            <w:r w:rsidRPr="00AC5E1D">
              <w:rPr>
                <w:rFonts w:ascii="Times New Roman" w:hAnsi="Times New Roman"/>
                <w:b/>
                <w:sz w:val="18"/>
                <w:szCs w:val="18"/>
              </w:rPr>
              <w:t>BASES REGULADORAS DE LA CONCESIÓN DE SUBVENCIONES A ASOCIACIONES VECINALES Y COLECTIVOS SOCIALES, DIRIGIDAS A LA REALIZACIÓN DE PROYECTOS Y ACTUACIONES QUE FOMENTEN LA PROMOCIÓN DEL MOVIMIENTO ASOCIATIVO VECINAL Y LA PARTICIPACIÓN CIUDADANA, EJERCICIO 2026.</w:t>
            </w:r>
          </w:p>
          <w:p w14:paraId="709C5E43" w14:textId="315A79C2" w:rsidR="00AC5E1D" w:rsidRPr="00AC5E1D" w:rsidRDefault="00AC5E1D" w:rsidP="00AC5E1D">
            <w:pPr>
              <w:jc w:val="both"/>
              <w:rPr>
                <w:rFonts w:ascii="Arial Narrow" w:hAnsi="Arial Narrow"/>
                <w:sz w:val="18"/>
                <w:szCs w:val="18"/>
              </w:rPr>
            </w:pPr>
          </w:p>
        </w:tc>
      </w:tr>
    </w:tbl>
    <w:p w14:paraId="57F7E68E" w14:textId="77777777" w:rsidR="00AC5E1D" w:rsidRPr="008B3266" w:rsidRDefault="00AC5E1D" w:rsidP="00AC5E1D">
      <w:pPr>
        <w:jc w:val="center"/>
        <w:rPr>
          <w:rFonts w:ascii="Arial Narrow" w:hAnsi="Arial Narrow"/>
          <w:sz w:val="18"/>
          <w:szCs w:val="18"/>
        </w:rPr>
      </w:pPr>
    </w:p>
    <w:p w14:paraId="5C54BF88" w14:textId="77777777" w:rsidR="00AC5E1D" w:rsidRPr="008B3266" w:rsidRDefault="00AC5E1D" w:rsidP="00AC5E1D">
      <w:pPr>
        <w:jc w:val="center"/>
        <w:rPr>
          <w:rFonts w:ascii="Arial Narrow" w:hAnsi="Arial Narrow"/>
          <w:sz w:val="18"/>
          <w:szCs w:val="18"/>
        </w:rPr>
      </w:pPr>
    </w:p>
    <w:p w14:paraId="3A44BE77" w14:textId="67E9B059" w:rsidR="00AC5E1D" w:rsidRPr="008B3266" w:rsidRDefault="00AC5E1D" w:rsidP="00AC5E1D">
      <w:pPr>
        <w:spacing w:line="360" w:lineRule="auto"/>
        <w:jc w:val="both"/>
        <w:rPr>
          <w:rFonts w:ascii="Arial Narrow" w:hAnsi="Arial Narrow"/>
          <w:sz w:val="18"/>
          <w:szCs w:val="18"/>
        </w:rPr>
      </w:pPr>
      <w:r w:rsidRPr="008B3266">
        <w:rPr>
          <w:rFonts w:ascii="Arial Narrow" w:hAnsi="Arial Narrow"/>
          <w:sz w:val="18"/>
          <w:szCs w:val="18"/>
        </w:rPr>
        <w:t>D./DÑA. ________________________________________________, con D.N.I. nº __________________, con domicilio en el municipio de _____________, calle __________________________________ número ____, código postal __________ teléfono ____________________________ y fax ________________________, e</w:t>
      </w:r>
      <w:r>
        <w:rPr>
          <w:rFonts w:ascii="Arial Narrow" w:hAnsi="Arial Narrow"/>
          <w:sz w:val="18"/>
          <w:szCs w:val="18"/>
        </w:rPr>
        <w:t>n calidad de Secretario de</w:t>
      </w:r>
      <w:r w:rsidRPr="008B3266">
        <w:rPr>
          <w:rFonts w:ascii="Arial Narrow" w:hAnsi="Arial Narrow"/>
          <w:sz w:val="18"/>
          <w:szCs w:val="18"/>
        </w:rPr>
        <w:t xml:space="preserve"> __________________________________________, con C.I.F. número ____________________, con domicilio social en el municipio de Ingenio, calle ________________________________________________ número ____ código postal __________, teléfono _____________ fax _________________, correo electrónico ______________________________________ y número de registro en el Regi</w:t>
      </w:r>
      <w:r>
        <w:rPr>
          <w:rFonts w:ascii="Arial Narrow" w:hAnsi="Arial Narrow"/>
          <w:sz w:val="18"/>
          <w:szCs w:val="18"/>
        </w:rPr>
        <w:t>stro de Entidades del Gobierno de Canarias</w:t>
      </w:r>
      <w:r w:rsidRPr="008B3266">
        <w:rPr>
          <w:rFonts w:ascii="Arial Narrow" w:hAnsi="Arial Narrow"/>
          <w:sz w:val="18"/>
          <w:szCs w:val="18"/>
        </w:rPr>
        <w:t>_____________________.</w:t>
      </w:r>
    </w:p>
    <w:p w14:paraId="7A4BB0F2" w14:textId="77777777" w:rsidR="00AC5E1D" w:rsidRPr="008B3266" w:rsidRDefault="00AC5E1D" w:rsidP="00AC5E1D">
      <w:pPr>
        <w:jc w:val="center"/>
        <w:rPr>
          <w:rFonts w:ascii="Arial Narrow" w:hAnsi="Arial Narrow"/>
          <w:sz w:val="18"/>
          <w:szCs w:val="18"/>
        </w:rPr>
      </w:pPr>
    </w:p>
    <w:p w14:paraId="44D02C53" w14:textId="77777777" w:rsidR="00AC5E1D" w:rsidRPr="008B3266" w:rsidRDefault="00AC5E1D" w:rsidP="00AC5E1D">
      <w:pPr>
        <w:jc w:val="center"/>
        <w:rPr>
          <w:rFonts w:ascii="Arial Narrow" w:hAnsi="Arial Narrow"/>
          <w:sz w:val="18"/>
          <w:szCs w:val="18"/>
        </w:rPr>
      </w:pPr>
      <w:r w:rsidRPr="008B3266">
        <w:rPr>
          <w:rFonts w:ascii="Arial Narrow" w:hAnsi="Arial Narrow"/>
          <w:sz w:val="18"/>
          <w:szCs w:val="18"/>
        </w:rPr>
        <w:t>CERTIFICO</w:t>
      </w:r>
    </w:p>
    <w:p w14:paraId="01414219" w14:textId="77777777" w:rsidR="00AC5E1D" w:rsidRPr="008B3266" w:rsidRDefault="00AC5E1D" w:rsidP="00AC5E1D">
      <w:pPr>
        <w:jc w:val="center"/>
        <w:rPr>
          <w:rFonts w:ascii="Arial Narrow" w:hAnsi="Arial Narrow"/>
          <w:sz w:val="18"/>
          <w:szCs w:val="18"/>
        </w:rPr>
      </w:pPr>
    </w:p>
    <w:p w14:paraId="3F9179AC" w14:textId="77777777" w:rsidR="00AC5E1D" w:rsidRPr="008B3266" w:rsidRDefault="00AC5E1D" w:rsidP="00AC5E1D">
      <w:pPr>
        <w:jc w:val="center"/>
        <w:rPr>
          <w:rFonts w:ascii="Arial Narrow" w:hAnsi="Arial Narrow"/>
          <w:sz w:val="18"/>
          <w:szCs w:val="18"/>
        </w:rPr>
      </w:pPr>
    </w:p>
    <w:p w14:paraId="4AF584FD" w14:textId="6B390BFC" w:rsidR="00AC5E1D" w:rsidRPr="008B3266" w:rsidRDefault="00AC5E1D" w:rsidP="00AC5E1D">
      <w:pPr>
        <w:spacing w:line="360" w:lineRule="auto"/>
        <w:jc w:val="both"/>
        <w:rPr>
          <w:rFonts w:ascii="Arial Narrow" w:hAnsi="Arial Narrow"/>
          <w:sz w:val="18"/>
          <w:szCs w:val="18"/>
        </w:rPr>
      </w:pPr>
      <w:r w:rsidRPr="008B3266">
        <w:rPr>
          <w:rFonts w:ascii="Arial Narrow" w:hAnsi="Arial Narrow"/>
          <w:sz w:val="18"/>
          <w:szCs w:val="18"/>
        </w:rPr>
        <w:t>Que los datos de la cuenta corriente número (IBAN + 20 DÍGITOS) __________________________________</w:t>
      </w:r>
      <w:r>
        <w:rPr>
          <w:rFonts w:ascii="Arial Narrow" w:hAnsi="Arial Narrow"/>
          <w:sz w:val="18"/>
          <w:szCs w:val="18"/>
        </w:rPr>
        <w:t xml:space="preserve">_________ perteneciente a </w:t>
      </w:r>
      <w:r w:rsidRPr="008B3266">
        <w:rPr>
          <w:rFonts w:ascii="Arial Narrow" w:hAnsi="Arial Narrow"/>
          <w:sz w:val="18"/>
          <w:szCs w:val="18"/>
        </w:rPr>
        <w:t>__________________________________________________</w:t>
      </w:r>
      <w:r>
        <w:rPr>
          <w:rFonts w:ascii="Arial Narrow" w:hAnsi="Arial Narrow"/>
          <w:sz w:val="18"/>
          <w:szCs w:val="18"/>
        </w:rPr>
        <w:t xml:space="preserve">_________ </w:t>
      </w:r>
      <w:r w:rsidRPr="00EE63B3">
        <w:rPr>
          <w:rFonts w:ascii="Arial Narrow" w:hAnsi="Arial Narrow"/>
          <w:b/>
          <w:sz w:val="18"/>
          <w:szCs w:val="18"/>
        </w:rPr>
        <w:t>NO HA SUFRIDO CAMBIOS</w:t>
      </w:r>
      <w:r w:rsidRPr="008B3266">
        <w:rPr>
          <w:rFonts w:ascii="Arial Narrow" w:hAnsi="Arial Narrow"/>
          <w:sz w:val="18"/>
          <w:szCs w:val="18"/>
        </w:rPr>
        <w:t xml:space="preserve"> respecto a los reflejados en último al Alta a Terceros presentado en el Ayuntamiento de Ingenio.</w:t>
      </w:r>
    </w:p>
    <w:p w14:paraId="47FBCA7B" w14:textId="77777777" w:rsidR="00AC5E1D" w:rsidRPr="008B3266" w:rsidRDefault="00AC5E1D" w:rsidP="00AC5E1D">
      <w:pPr>
        <w:jc w:val="both"/>
        <w:rPr>
          <w:rFonts w:ascii="Arial Narrow" w:hAnsi="Arial Narrow"/>
          <w:sz w:val="18"/>
          <w:szCs w:val="18"/>
        </w:rPr>
      </w:pPr>
    </w:p>
    <w:p w14:paraId="2193B218" w14:textId="77777777" w:rsidR="00AC5E1D" w:rsidRPr="008B3266" w:rsidRDefault="00AC5E1D" w:rsidP="00AC5E1D">
      <w:pPr>
        <w:jc w:val="both"/>
        <w:rPr>
          <w:rFonts w:ascii="Arial Narrow" w:hAnsi="Arial Narrow"/>
          <w:sz w:val="18"/>
          <w:szCs w:val="18"/>
        </w:rPr>
      </w:pPr>
    </w:p>
    <w:p w14:paraId="3A23FB4A" w14:textId="77777777" w:rsidR="00AC5E1D" w:rsidRPr="008B3266" w:rsidRDefault="00AC5E1D" w:rsidP="00AC5E1D">
      <w:pPr>
        <w:jc w:val="both"/>
        <w:rPr>
          <w:rFonts w:ascii="Arial Narrow" w:hAnsi="Arial Narrow"/>
          <w:sz w:val="18"/>
          <w:szCs w:val="18"/>
        </w:rPr>
      </w:pPr>
      <w:r w:rsidRPr="008B3266">
        <w:rPr>
          <w:rFonts w:ascii="Arial Narrow" w:hAnsi="Arial Narrow"/>
          <w:sz w:val="18"/>
          <w:szCs w:val="18"/>
        </w:rPr>
        <w:tab/>
        <w:t>Y para que así conste a los efectos oportunos, se firma el presente documento en la Villa de Ingenio, a ____ de _________________________de _________</w:t>
      </w:r>
    </w:p>
    <w:p w14:paraId="116C250B" w14:textId="77777777" w:rsidR="00AC5E1D" w:rsidRPr="008B3266" w:rsidRDefault="00AC5E1D" w:rsidP="00AC5E1D">
      <w:pPr>
        <w:jc w:val="both"/>
        <w:rPr>
          <w:rFonts w:ascii="Arial Narrow" w:hAnsi="Arial Narrow"/>
          <w:sz w:val="18"/>
          <w:szCs w:val="18"/>
        </w:rPr>
      </w:pPr>
    </w:p>
    <w:p w14:paraId="7CD5E4B1" w14:textId="77777777" w:rsidR="00AC5E1D" w:rsidRPr="008B3266" w:rsidRDefault="00AC5E1D" w:rsidP="00AC5E1D">
      <w:pPr>
        <w:jc w:val="both"/>
        <w:rPr>
          <w:rFonts w:ascii="Arial Narrow" w:hAnsi="Arial Narrow"/>
          <w:sz w:val="18"/>
          <w:szCs w:val="18"/>
        </w:rPr>
      </w:pPr>
      <w:r w:rsidRPr="008B3266">
        <w:rPr>
          <w:rFonts w:ascii="Arial Narrow" w:hAnsi="Arial Narrow"/>
          <w:sz w:val="18"/>
          <w:szCs w:val="18"/>
        </w:rPr>
        <w:t xml:space="preserve">                                  VºBº </w:t>
      </w:r>
    </w:p>
    <w:p w14:paraId="34B3685E" w14:textId="1BDFD539" w:rsidR="00AC5E1D" w:rsidRDefault="00AC5E1D" w:rsidP="00AC5E1D">
      <w:pPr>
        <w:rPr>
          <w:rFonts w:ascii="Arial Narrow" w:hAnsi="Arial Narrow"/>
          <w:sz w:val="18"/>
          <w:szCs w:val="18"/>
        </w:rPr>
      </w:pPr>
      <w:r w:rsidRPr="008B3266">
        <w:rPr>
          <w:rFonts w:ascii="Arial Narrow" w:hAnsi="Arial Narrow"/>
          <w:sz w:val="18"/>
          <w:szCs w:val="18"/>
        </w:rPr>
        <w:t xml:space="preserve">                          EL</w:t>
      </w:r>
      <w:r>
        <w:rPr>
          <w:rFonts w:ascii="Arial Narrow" w:hAnsi="Arial Narrow"/>
          <w:sz w:val="18"/>
          <w:szCs w:val="18"/>
        </w:rPr>
        <w:t xml:space="preserve">/LA </w:t>
      </w:r>
      <w:r w:rsidRPr="008B3266">
        <w:rPr>
          <w:rFonts w:ascii="Arial Narrow" w:hAnsi="Arial Narrow"/>
          <w:sz w:val="18"/>
          <w:szCs w:val="18"/>
        </w:rPr>
        <w:t xml:space="preserve"> PRESIDENTE</w:t>
      </w:r>
      <w:r>
        <w:rPr>
          <w:rFonts w:ascii="Arial Narrow" w:hAnsi="Arial Narrow"/>
          <w:sz w:val="18"/>
          <w:szCs w:val="18"/>
        </w:rPr>
        <w:t>/A</w:t>
      </w:r>
      <w:r w:rsidRPr="008B3266">
        <w:rPr>
          <w:rFonts w:ascii="Arial Narrow" w:hAnsi="Arial Narrow"/>
          <w:sz w:val="18"/>
          <w:szCs w:val="18"/>
        </w:rPr>
        <w:t xml:space="preserve">                                                                               EL</w:t>
      </w:r>
      <w:r>
        <w:rPr>
          <w:rFonts w:ascii="Arial Narrow" w:hAnsi="Arial Narrow"/>
          <w:sz w:val="18"/>
          <w:szCs w:val="18"/>
        </w:rPr>
        <w:t xml:space="preserve">/LA </w:t>
      </w:r>
      <w:r w:rsidRPr="008B3266">
        <w:rPr>
          <w:rFonts w:ascii="Arial Narrow" w:hAnsi="Arial Narrow"/>
          <w:sz w:val="18"/>
          <w:szCs w:val="18"/>
        </w:rPr>
        <w:t xml:space="preserve"> SECRETARIO</w:t>
      </w:r>
      <w:r>
        <w:rPr>
          <w:rFonts w:ascii="Arial Narrow" w:hAnsi="Arial Narrow"/>
          <w:sz w:val="18"/>
          <w:szCs w:val="18"/>
        </w:rPr>
        <w:t>/A</w:t>
      </w:r>
    </w:p>
    <w:p w14:paraId="7503A194" w14:textId="275A9B9C" w:rsidR="00AC5E1D" w:rsidRDefault="00AC5E1D" w:rsidP="00AC5E1D">
      <w:pPr>
        <w:rPr>
          <w:rFonts w:ascii="Arial Narrow" w:hAnsi="Arial Narrow"/>
          <w:sz w:val="18"/>
          <w:szCs w:val="18"/>
        </w:rPr>
      </w:pPr>
    </w:p>
    <w:p w14:paraId="5A10786D" w14:textId="44E8D5BF" w:rsidR="00AC5E1D" w:rsidRDefault="00AC5E1D" w:rsidP="00AC5E1D">
      <w:pPr>
        <w:rPr>
          <w:rFonts w:ascii="Arial Narrow" w:hAnsi="Arial Narrow"/>
          <w:sz w:val="18"/>
          <w:szCs w:val="18"/>
        </w:rPr>
      </w:pPr>
    </w:p>
    <w:p w14:paraId="335CECA9" w14:textId="77777777" w:rsidR="00AC5E1D" w:rsidRDefault="00AC5E1D" w:rsidP="00AC5E1D">
      <w:pPr>
        <w:rPr>
          <w:rFonts w:ascii="Arial Narrow" w:hAnsi="Arial Narrow"/>
          <w:sz w:val="18"/>
          <w:szCs w:val="18"/>
        </w:rPr>
      </w:pPr>
    </w:p>
    <w:p w14:paraId="024DACC9" w14:textId="78EA59CE" w:rsidR="00AC5E1D" w:rsidRDefault="00AC5E1D" w:rsidP="00AC5E1D">
      <w:pPr>
        <w:rPr>
          <w:rFonts w:ascii="Arial Narrow" w:hAnsi="Arial Narrow"/>
          <w:sz w:val="18"/>
          <w:szCs w:val="18"/>
        </w:rPr>
      </w:pPr>
    </w:p>
    <w:p w14:paraId="51843C48" w14:textId="3FF6253F" w:rsidR="00AC5E1D" w:rsidRDefault="00AC5E1D" w:rsidP="00AC5E1D">
      <w:pPr>
        <w:rPr>
          <w:rFonts w:ascii="Arial Narrow" w:hAnsi="Arial Narrow"/>
          <w:sz w:val="18"/>
          <w:szCs w:val="18"/>
        </w:rPr>
      </w:pPr>
      <w:r>
        <w:rPr>
          <w:rFonts w:ascii="Arial Narrow" w:hAnsi="Arial Narrow"/>
          <w:sz w:val="18"/>
          <w:szCs w:val="18"/>
        </w:rPr>
        <w:t>Nota: En caso de Asociación nueva o haya sufrido cambios respecto al último Alta a Tercero Presentado, seguir lños siguientes pasos:</w:t>
      </w:r>
    </w:p>
    <w:p w14:paraId="60FFC551" w14:textId="4F418FB0" w:rsidR="00AC5E1D" w:rsidRDefault="00AC5E1D" w:rsidP="00AC5E1D">
      <w:pPr>
        <w:rPr>
          <w:rFonts w:ascii="Arial Narrow" w:hAnsi="Arial Narrow"/>
          <w:sz w:val="18"/>
          <w:szCs w:val="18"/>
        </w:rPr>
      </w:pPr>
    </w:p>
    <w:p w14:paraId="1ECB5777" w14:textId="77777777" w:rsidR="00AC5E1D" w:rsidRPr="00AC5E1D" w:rsidRDefault="00AC5E1D" w:rsidP="00AC5E1D">
      <w:pPr>
        <w:numPr>
          <w:ilvl w:val="0"/>
          <w:numId w:val="31"/>
        </w:numPr>
        <w:spacing w:before="100" w:beforeAutospacing="1" w:after="160" w:line="252" w:lineRule="auto"/>
        <w:contextualSpacing/>
        <w:rPr>
          <w:rFonts w:ascii="Times New Roman" w:hAnsi="Times New Roman"/>
        </w:rPr>
      </w:pPr>
      <w:r w:rsidRPr="00AC5E1D">
        <w:rPr>
          <w:rFonts w:ascii="Times New Roman" w:hAnsi="Times New Roman"/>
        </w:rPr>
        <w:t xml:space="preserve">Acceda a la sede electrónica del Ayuntamiento de Ingenio a través del siguiente enlace: </w:t>
      </w:r>
      <w:hyperlink r:id="rId8" w:tgtFrame="_blank" w:history="1">
        <w:r w:rsidRPr="00AC5E1D">
          <w:rPr>
            <w:rFonts w:ascii="Times New Roman" w:hAnsi="Times New Roman"/>
            <w:color w:val="0563C1"/>
            <w:u w:val="single"/>
          </w:rPr>
          <w:t>https://ingenio.sedelectronica.es</w:t>
        </w:r>
      </w:hyperlink>
      <w:r w:rsidRPr="00AC5E1D">
        <w:rPr>
          <w:rFonts w:ascii="Times New Roman" w:hAnsi="Times New Roman"/>
        </w:rPr>
        <w:t>.</w:t>
      </w:r>
    </w:p>
    <w:p w14:paraId="79E73CA7" w14:textId="77777777" w:rsidR="00AC5E1D" w:rsidRPr="00AC5E1D" w:rsidRDefault="00AC5E1D" w:rsidP="00AC5E1D">
      <w:pPr>
        <w:numPr>
          <w:ilvl w:val="0"/>
          <w:numId w:val="31"/>
        </w:numPr>
        <w:spacing w:before="100" w:beforeAutospacing="1" w:after="160" w:line="252" w:lineRule="auto"/>
        <w:contextualSpacing/>
        <w:rPr>
          <w:rFonts w:ascii="Times New Roman" w:hAnsi="Times New Roman"/>
        </w:rPr>
      </w:pPr>
      <w:r w:rsidRPr="00AC5E1D">
        <w:rPr>
          <w:rFonts w:ascii="Times New Roman" w:hAnsi="Times New Roman"/>
        </w:rPr>
        <w:t>Una vez dentro, verá la pantalla de inicio. En la parte superior, haga clic en “Trámites”.</w:t>
      </w:r>
    </w:p>
    <w:p w14:paraId="370EDD5C" w14:textId="77777777" w:rsidR="00AC5E1D" w:rsidRPr="00AC5E1D" w:rsidRDefault="00AC5E1D" w:rsidP="00AC5E1D">
      <w:pPr>
        <w:numPr>
          <w:ilvl w:val="0"/>
          <w:numId w:val="31"/>
        </w:numPr>
        <w:spacing w:before="100" w:beforeAutospacing="1" w:after="160" w:line="252" w:lineRule="auto"/>
        <w:contextualSpacing/>
        <w:rPr>
          <w:rFonts w:ascii="Times New Roman" w:hAnsi="Times New Roman"/>
        </w:rPr>
      </w:pPr>
      <w:r w:rsidRPr="00AC5E1D">
        <w:rPr>
          <w:rFonts w:ascii="Times New Roman" w:hAnsi="Times New Roman"/>
        </w:rPr>
        <w:t>Dentro de “Trámites”, despliegue el menú bajo “Procedimientos disponibles” y seleccione la opción de “Tesorería” en “Hacienda Pública”.</w:t>
      </w:r>
    </w:p>
    <w:p w14:paraId="504EF4A7" w14:textId="77777777" w:rsidR="00AC5E1D" w:rsidRPr="00AC5E1D" w:rsidRDefault="00AC5E1D" w:rsidP="00AC5E1D">
      <w:pPr>
        <w:numPr>
          <w:ilvl w:val="0"/>
          <w:numId w:val="31"/>
        </w:numPr>
        <w:spacing w:before="100" w:beforeAutospacing="1" w:after="160" w:line="252" w:lineRule="auto"/>
        <w:contextualSpacing/>
        <w:rPr>
          <w:rFonts w:ascii="Times New Roman" w:hAnsi="Times New Roman"/>
        </w:rPr>
      </w:pPr>
      <w:r w:rsidRPr="00AC5E1D">
        <w:rPr>
          <w:rFonts w:ascii="Times New Roman" w:hAnsi="Times New Roman"/>
        </w:rPr>
        <w:t>A continuación, seleccione el modelo de alta de Tercero, según corresponda a persona física.</w:t>
      </w:r>
    </w:p>
    <w:p w14:paraId="000C8988" w14:textId="77777777" w:rsidR="00AC5E1D" w:rsidRPr="00AC5E1D" w:rsidRDefault="00AC5E1D" w:rsidP="00AC5E1D">
      <w:pPr>
        <w:numPr>
          <w:ilvl w:val="0"/>
          <w:numId w:val="31"/>
        </w:numPr>
        <w:spacing w:before="100" w:beforeAutospacing="1" w:after="160" w:line="252" w:lineRule="auto"/>
        <w:contextualSpacing/>
        <w:rPr>
          <w:rFonts w:ascii="Times New Roman" w:hAnsi="Times New Roman"/>
        </w:rPr>
      </w:pPr>
      <w:r w:rsidRPr="00AC5E1D">
        <w:rPr>
          <w:rFonts w:ascii="Times New Roman" w:hAnsi="Times New Roman"/>
        </w:rPr>
        <w:t>Para poder rellenar el modelo, debe saber que se le requerirá el certificado electrónico o la clave PIN para iniciar este trámite.</w:t>
      </w:r>
    </w:p>
    <w:p w14:paraId="213235EC" w14:textId="1E4B5030" w:rsidR="00AC5E1D" w:rsidRPr="00AC5E1D" w:rsidRDefault="00AC5E1D" w:rsidP="00AC5E1D">
      <w:pPr>
        <w:rPr>
          <w:rFonts w:ascii="Times New Roman" w:hAnsi="Times New Roman"/>
        </w:rPr>
      </w:pPr>
    </w:p>
    <w:p w14:paraId="4A5016C8" w14:textId="77777777" w:rsidR="00AC5E1D" w:rsidRPr="00AC5E1D" w:rsidRDefault="00AC5E1D" w:rsidP="00AC5E1D">
      <w:pPr>
        <w:rPr>
          <w:rFonts w:ascii="Times New Roman" w:hAnsi="Times New Roman"/>
        </w:rPr>
      </w:pPr>
    </w:p>
    <w:p w14:paraId="61B7A09C" w14:textId="77777777" w:rsidR="00AC5E1D" w:rsidRPr="008B3266" w:rsidRDefault="00AC5E1D" w:rsidP="00AC5E1D">
      <w:pPr>
        <w:rPr>
          <w:rFonts w:ascii="Arial Narrow" w:hAnsi="Arial Narrow"/>
          <w:sz w:val="16"/>
          <w:szCs w:val="16"/>
        </w:rPr>
      </w:pPr>
    </w:p>
    <w:p w14:paraId="5C995EEE" w14:textId="77777777" w:rsidR="00AC5E1D" w:rsidRDefault="00AC5E1D" w:rsidP="00AC5E1D">
      <w:pPr>
        <w:jc w:val="center"/>
        <w:rPr>
          <w:rFonts w:ascii="Arial Narrow" w:hAnsi="Arial Narrow"/>
          <w:sz w:val="18"/>
          <w:szCs w:val="18"/>
        </w:rPr>
      </w:pPr>
    </w:p>
    <w:p w14:paraId="21E8F5E6" w14:textId="77777777" w:rsidR="00335453" w:rsidRDefault="00335453" w:rsidP="00454FA0">
      <w:pPr>
        <w:spacing w:line="276" w:lineRule="auto"/>
        <w:ind w:left="708" w:hanging="708"/>
        <w:jc w:val="center"/>
        <w:rPr>
          <w:rFonts w:ascii="Times New Roman" w:eastAsia="Calibri" w:hAnsi="Times New Roman"/>
          <w:lang w:eastAsia="en-US"/>
        </w:rPr>
      </w:pPr>
    </w:p>
    <w:p w14:paraId="68414831" w14:textId="77777777" w:rsidR="00335453" w:rsidRDefault="00335453" w:rsidP="00454FA0">
      <w:pPr>
        <w:spacing w:line="276" w:lineRule="auto"/>
        <w:ind w:left="708" w:hanging="708"/>
        <w:jc w:val="center"/>
        <w:rPr>
          <w:rFonts w:ascii="Times New Roman" w:eastAsia="Calibri" w:hAnsi="Times New Roman"/>
          <w:lang w:eastAsia="en-US"/>
        </w:rPr>
      </w:pPr>
    </w:p>
    <w:p w14:paraId="370AFBA1" w14:textId="77777777" w:rsidR="00335453" w:rsidRDefault="00335453" w:rsidP="00454FA0">
      <w:pPr>
        <w:spacing w:line="276" w:lineRule="auto"/>
        <w:ind w:left="708" w:hanging="708"/>
        <w:jc w:val="center"/>
        <w:rPr>
          <w:rFonts w:ascii="Times New Roman" w:eastAsia="Calibri" w:hAnsi="Times New Roman"/>
          <w:lang w:eastAsia="en-US"/>
        </w:rPr>
      </w:pPr>
    </w:p>
    <w:p w14:paraId="091FD4E5" w14:textId="77777777" w:rsidR="00335453" w:rsidRDefault="00335453" w:rsidP="00454FA0">
      <w:pPr>
        <w:spacing w:line="276" w:lineRule="auto"/>
        <w:ind w:left="708" w:hanging="708"/>
        <w:jc w:val="center"/>
        <w:rPr>
          <w:rFonts w:ascii="Times New Roman" w:eastAsia="Calibri" w:hAnsi="Times New Roman"/>
          <w:lang w:eastAsia="en-US"/>
        </w:rPr>
      </w:pPr>
    </w:p>
    <w:p w14:paraId="1891CA10" w14:textId="45A1AD09" w:rsidR="00335453" w:rsidRDefault="00335453" w:rsidP="00AC5E1D">
      <w:pPr>
        <w:spacing w:line="276" w:lineRule="auto"/>
        <w:rPr>
          <w:rFonts w:ascii="Times New Roman" w:eastAsia="Calibri" w:hAnsi="Times New Roman"/>
          <w:lang w:eastAsia="en-US"/>
        </w:rPr>
      </w:pPr>
    </w:p>
    <w:p w14:paraId="584F1C54" w14:textId="4E89D3DE" w:rsidR="00454FA0" w:rsidRPr="00335453" w:rsidRDefault="00454FA0" w:rsidP="00454FA0">
      <w:pPr>
        <w:spacing w:line="276" w:lineRule="auto"/>
        <w:ind w:left="708" w:hanging="708"/>
        <w:jc w:val="center"/>
        <w:rPr>
          <w:rFonts w:ascii="Times New Roman" w:eastAsia="Calibri" w:hAnsi="Times New Roman"/>
          <w:lang w:eastAsia="en-US"/>
        </w:rPr>
      </w:pPr>
      <w:r w:rsidRPr="00335453">
        <w:rPr>
          <w:rFonts w:ascii="Times New Roman" w:eastAsia="Calibri" w:hAnsi="Times New Roman"/>
          <w:lang w:eastAsia="en-US"/>
        </w:rPr>
        <w:t>MODELO S-06</w:t>
      </w:r>
    </w:p>
    <w:p w14:paraId="6DFE995B" w14:textId="77777777" w:rsidR="00454FA0" w:rsidRPr="00335453" w:rsidRDefault="00454FA0" w:rsidP="00454FA0">
      <w:pPr>
        <w:spacing w:after="200" w:line="276" w:lineRule="auto"/>
        <w:ind w:left="283" w:hanging="357"/>
        <w:jc w:val="center"/>
        <w:rPr>
          <w:rFonts w:ascii="Times New Roman" w:eastAsia="Calibri" w:hAnsi="Times New Roman"/>
          <w:b/>
          <w:lang w:val="es-ES_tradnl" w:eastAsia="en-US"/>
        </w:rPr>
      </w:pPr>
    </w:p>
    <w:p w14:paraId="6010F3D8" w14:textId="502F2583" w:rsidR="00454FA0" w:rsidRPr="00335453" w:rsidRDefault="00E20955" w:rsidP="00E20955">
      <w:pPr>
        <w:pBdr>
          <w:top w:val="single" w:sz="4" w:space="1" w:color="auto"/>
          <w:left w:val="single" w:sz="4" w:space="4" w:color="auto"/>
          <w:bottom w:val="single" w:sz="4" w:space="1" w:color="auto"/>
          <w:right w:val="single" w:sz="4" w:space="4" w:color="auto"/>
        </w:pBdr>
        <w:spacing w:after="200" w:line="276" w:lineRule="auto"/>
        <w:ind w:left="283" w:hanging="357"/>
        <w:jc w:val="center"/>
        <w:rPr>
          <w:rFonts w:ascii="Times New Roman" w:eastAsia="Calibri" w:hAnsi="Times New Roman"/>
          <w:lang w:val="es-ES_tradnl" w:eastAsia="en-US"/>
          <w14:shadow w14:blurRad="50800" w14:dist="38100" w14:dir="2700000" w14:sx="100000" w14:sy="100000" w14:kx="0" w14:ky="0" w14:algn="tl">
            <w14:srgbClr w14:val="000000">
              <w14:alpha w14:val="60000"/>
            </w14:srgbClr>
          </w14:shadow>
        </w:rPr>
      </w:pPr>
      <w:r w:rsidRPr="00335453">
        <w:rPr>
          <w:rFonts w:ascii="Times New Roman" w:eastAsia="Calibri" w:hAnsi="Times New Roman"/>
          <w:lang w:val="es-ES_tradnl" w:eastAsia="en-US"/>
          <w14:shadow w14:blurRad="50800" w14:dist="38100" w14:dir="2700000" w14:sx="100000" w14:sy="100000" w14:kx="0" w14:ky="0" w14:algn="tl">
            <w14:srgbClr w14:val="000000">
              <w14:alpha w14:val="60000"/>
            </w14:srgbClr>
          </w14:shadow>
        </w:rPr>
        <w:t>DOCUMENTO DE ACEPTACIÓN</w:t>
      </w:r>
    </w:p>
    <w:p w14:paraId="5CE67A3D" w14:textId="77777777" w:rsidR="00E20955" w:rsidRPr="00335453" w:rsidRDefault="00E20955" w:rsidP="00454FA0">
      <w:pPr>
        <w:spacing w:after="200" w:line="360" w:lineRule="auto"/>
        <w:ind w:left="-74"/>
        <w:jc w:val="both"/>
        <w:rPr>
          <w:rFonts w:ascii="Times New Roman" w:eastAsia="Calibri" w:hAnsi="Times New Roman"/>
          <w:lang w:val="es-ES_tradnl" w:eastAsia="en-US"/>
        </w:rPr>
      </w:pPr>
    </w:p>
    <w:p w14:paraId="05679903" w14:textId="5E0ABC4B" w:rsidR="00454FA0" w:rsidRPr="00335453" w:rsidRDefault="00454FA0" w:rsidP="00454FA0">
      <w:pPr>
        <w:spacing w:after="200" w:line="360" w:lineRule="auto"/>
        <w:ind w:left="-74"/>
        <w:jc w:val="both"/>
        <w:rPr>
          <w:rFonts w:ascii="Times New Roman" w:eastAsia="Calibri" w:hAnsi="Times New Roman"/>
          <w:lang w:val="es-ES_tradnl" w:eastAsia="en-US"/>
        </w:rPr>
      </w:pPr>
      <w:r w:rsidRPr="00335453">
        <w:rPr>
          <w:rFonts w:ascii="Times New Roman" w:eastAsia="Calibri" w:hAnsi="Times New Roman"/>
          <w:lang w:val="es-ES_tradnl" w:eastAsia="en-US"/>
        </w:rPr>
        <w:t xml:space="preserve">D./Dña. ______________________________________________________, mayor de edad, provisto/a de D.N.I. nº ______________________, en representación que ha acreditado en el presente expediente de la entidad ______________________________________ con C.I.F. número ___________________, ante el Alcalde – Presidente, </w:t>
      </w:r>
    </w:p>
    <w:p w14:paraId="7265BF02" w14:textId="77777777" w:rsidR="00454FA0" w:rsidRPr="00335453" w:rsidRDefault="00454FA0" w:rsidP="00454FA0">
      <w:pPr>
        <w:spacing w:after="200" w:line="276" w:lineRule="auto"/>
        <w:ind w:left="283" w:hanging="357"/>
        <w:jc w:val="center"/>
        <w:rPr>
          <w:rFonts w:ascii="Times New Roman" w:eastAsia="Calibri" w:hAnsi="Times New Roman"/>
          <w:lang w:val="es-ES_tradnl" w:eastAsia="en-US"/>
          <w14:shadow w14:blurRad="50800" w14:dist="38100" w14:dir="2700000" w14:sx="100000" w14:sy="100000" w14:kx="0" w14:ky="0" w14:algn="tl">
            <w14:srgbClr w14:val="000000">
              <w14:alpha w14:val="60000"/>
            </w14:srgbClr>
          </w14:shadow>
        </w:rPr>
      </w:pPr>
      <w:r w:rsidRPr="00335453">
        <w:rPr>
          <w:rFonts w:ascii="Times New Roman" w:eastAsia="Calibri" w:hAnsi="Times New Roman"/>
          <w:lang w:val="es-ES_tradnl" w:eastAsia="en-US"/>
          <w14:shadow w14:blurRad="50800" w14:dist="38100" w14:dir="2700000" w14:sx="100000" w14:sy="100000" w14:kx="0" w14:ky="0" w14:algn="tl">
            <w14:srgbClr w14:val="000000">
              <w14:alpha w14:val="60000"/>
            </w14:srgbClr>
          </w14:shadow>
        </w:rPr>
        <w:t>EXPONE</w:t>
      </w:r>
    </w:p>
    <w:p w14:paraId="445DB566" w14:textId="77777777" w:rsidR="00454FA0" w:rsidRPr="00335453" w:rsidRDefault="00454FA0" w:rsidP="00454FA0">
      <w:pPr>
        <w:spacing w:after="200" w:line="276" w:lineRule="auto"/>
        <w:ind w:left="283" w:hanging="357"/>
        <w:jc w:val="both"/>
        <w:rPr>
          <w:rFonts w:ascii="Times New Roman" w:eastAsia="Calibri" w:hAnsi="Times New Roman"/>
          <w:lang w:val="es-ES_tradnl" w:eastAsia="en-US"/>
        </w:rPr>
      </w:pPr>
    </w:p>
    <w:p w14:paraId="5A04E5B1" w14:textId="23DB2AAF" w:rsidR="00454FA0" w:rsidRPr="00335453" w:rsidRDefault="00454FA0" w:rsidP="00E20955">
      <w:pPr>
        <w:spacing w:after="200" w:line="360" w:lineRule="auto"/>
        <w:ind w:firstLine="283"/>
        <w:jc w:val="both"/>
        <w:rPr>
          <w:rFonts w:ascii="Times New Roman" w:eastAsia="Calibri" w:hAnsi="Times New Roman"/>
          <w:lang w:val="es-ES_tradnl" w:eastAsia="en-US"/>
        </w:rPr>
      </w:pPr>
      <w:r w:rsidRPr="00335453">
        <w:rPr>
          <w:rFonts w:ascii="Times New Roman" w:eastAsia="Calibri" w:hAnsi="Times New Roman"/>
          <w:lang w:val="es-ES_tradnl" w:eastAsia="en-US"/>
        </w:rPr>
        <w:t>Que en el plazo establecido al efecto, acepta expresamente las condiciones de la subvención concedidas por el Ayuntamiento de Ingenio por un importe de __________________</w:t>
      </w:r>
      <w:r w:rsidR="00D25E08" w:rsidRPr="00335453">
        <w:rPr>
          <w:rFonts w:ascii="Times New Roman" w:eastAsia="Calibri" w:hAnsi="Times New Roman"/>
          <w:lang w:val="es-ES_tradnl" w:eastAsia="en-US"/>
        </w:rPr>
        <w:t>euros, en concepto de Gastos C</w:t>
      </w:r>
      <w:r w:rsidR="003A03FA" w:rsidRPr="00335453">
        <w:rPr>
          <w:rFonts w:ascii="Times New Roman" w:eastAsia="Calibri" w:hAnsi="Times New Roman"/>
          <w:lang w:val="es-ES_tradnl" w:eastAsia="en-US"/>
        </w:rPr>
        <w:t xml:space="preserve">orrientes </w:t>
      </w:r>
      <w:r w:rsidR="00D25E08" w:rsidRPr="00335453">
        <w:rPr>
          <w:rFonts w:ascii="Times New Roman" w:eastAsia="Calibri" w:hAnsi="Times New Roman"/>
          <w:lang w:val="es-ES_tradnl" w:eastAsia="en-US"/>
        </w:rPr>
        <w:t xml:space="preserve">siendo el total de la Subvención, </w:t>
      </w:r>
      <w:r w:rsidRPr="00335453">
        <w:rPr>
          <w:rFonts w:ascii="Times New Roman" w:eastAsia="Calibri" w:hAnsi="Times New Roman"/>
          <w:lang w:val="es-ES_tradnl" w:eastAsia="en-US"/>
        </w:rPr>
        <w:t xml:space="preserve">en el procedimiento de concesión </w:t>
      </w:r>
      <w:r w:rsidR="00B769C3" w:rsidRPr="00335453">
        <w:rPr>
          <w:rFonts w:ascii="Times New Roman" w:eastAsia="Calibri" w:hAnsi="Times New Roman"/>
          <w:lang w:val="es-ES_tradnl" w:eastAsia="en-US"/>
        </w:rPr>
        <w:t>de subvenciones a Asociaciones Vecinales</w:t>
      </w:r>
      <w:r w:rsidRPr="00335453">
        <w:rPr>
          <w:rFonts w:ascii="Times New Roman" w:eastAsia="Calibri" w:hAnsi="Times New Roman"/>
          <w:lang w:val="es-ES_tradnl" w:eastAsia="en-US"/>
        </w:rPr>
        <w:t xml:space="preserve"> y Colectivos Sociales, publicadas en el B.O.P. nº __, de</w:t>
      </w:r>
      <w:r w:rsidR="009D3DDA" w:rsidRPr="00335453">
        <w:rPr>
          <w:rFonts w:ascii="Times New Roman" w:eastAsia="Calibri" w:hAnsi="Times New Roman"/>
          <w:lang w:val="es-ES_tradnl" w:eastAsia="en-US"/>
        </w:rPr>
        <w:t xml:space="preserve"> __ de __________________de 202</w:t>
      </w:r>
      <w:r w:rsidR="00AC5E1D">
        <w:rPr>
          <w:rFonts w:ascii="Times New Roman" w:eastAsia="Calibri" w:hAnsi="Times New Roman"/>
          <w:lang w:val="es-ES_tradnl" w:eastAsia="en-US"/>
        </w:rPr>
        <w:t>6</w:t>
      </w:r>
      <w:r w:rsidRPr="00335453">
        <w:rPr>
          <w:rFonts w:ascii="Times New Roman" w:eastAsia="Calibri" w:hAnsi="Times New Roman"/>
          <w:lang w:val="es-ES_tradnl" w:eastAsia="en-US"/>
        </w:rPr>
        <w:t xml:space="preserve">, declarando el </w:t>
      </w:r>
      <w:r w:rsidRPr="00335453">
        <w:rPr>
          <w:rFonts w:ascii="Times New Roman" w:eastAsia="Calibri" w:hAnsi="Times New Roman"/>
          <w:b/>
          <w:lang w:val="es-ES_tradnl" w:eastAsia="en-US"/>
        </w:rPr>
        <w:t>CONOCIMIENTO Y ACEPTACIÓN DE LA SUBVENCIÓN</w:t>
      </w:r>
      <w:r w:rsidRPr="00335453">
        <w:rPr>
          <w:rFonts w:ascii="Times New Roman" w:eastAsia="Calibri" w:hAnsi="Times New Roman"/>
          <w:lang w:val="es-ES_tradnl" w:eastAsia="en-US"/>
        </w:rPr>
        <w:t>.</w:t>
      </w:r>
    </w:p>
    <w:p w14:paraId="3CB0DA79" w14:textId="77777777" w:rsidR="003A03FA" w:rsidRPr="00335453" w:rsidRDefault="003A03FA" w:rsidP="00E20955">
      <w:pPr>
        <w:spacing w:after="200" w:line="360" w:lineRule="auto"/>
        <w:ind w:firstLine="283"/>
        <w:jc w:val="both"/>
        <w:rPr>
          <w:rFonts w:ascii="Times New Roman" w:eastAsia="Calibri" w:hAnsi="Times New Roman"/>
          <w:lang w:val="es-ES_tradnl" w:eastAsia="en-US"/>
        </w:rPr>
      </w:pPr>
    </w:p>
    <w:p w14:paraId="08EC96C3" w14:textId="45571002" w:rsidR="00454FA0" w:rsidRPr="00335453" w:rsidRDefault="00454FA0" w:rsidP="00454FA0">
      <w:pPr>
        <w:spacing w:line="276" w:lineRule="auto"/>
        <w:ind w:left="-74"/>
        <w:jc w:val="both"/>
        <w:rPr>
          <w:rFonts w:ascii="Times New Roman" w:eastAsia="Calibri" w:hAnsi="Times New Roman"/>
          <w:lang w:eastAsia="en-US"/>
        </w:rPr>
      </w:pPr>
      <w:r w:rsidRPr="00335453">
        <w:rPr>
          <w:rFonts w:ascii="Times New Roman" w:eastAsia="Calibri" w:hAnsi="Times New Roman"/>
          <w:lang w:val="es-ES_tradnl" w:eastAsia="en-US"/>
        </w:rPr>
        <w:t>Lo que firma en señal de aceptación expresa en la representación que acredita, e</w:t>
      </w:r>
      <w:r w:rsidRPr="00335453">
        <w:rPr>
          <w:rFonts w:ascii="Times New Roman" w:eastAsia="Calibri" w:hAnsi="Times New Roman"/>
          <w:lang w:eastAsia="en-US"/>
        </w:rPr>
        <w:t xml:space="preserve">n la Villa de Ingenio, a </w:t>
      </w:r>
      <w:r w:rsidRPr="00335453">
        <w:rPr>
          <w:rFonts w:ascii="Times New Roman" w:eastAsia="Calibri" w:hAnsi="Times New Roman"/>
          <w:lang w:val="es-ES_tradnl" w:eastAsia="en-US"/>
        </w:rPr>
        <w:t>_</w:t>
      </w:r>
      <w:r w:rsidR="0073569E" w:rsidRPr="00335453">
        <w:rPr>
          <w:rFonts w:ascii="Times New Roman" w:eastAsia="Calibri" w:hAnsi="Times New Roman"/>
          <w:lang w:val="es-ES_tradnl" w:eastAsia="en-US"/>
        </w:rPr>
        <w:t xml:space="preserve">________ de ____________ de </w:t>
      </w:r>
      <w:r w:rsidR="00AC5E1D">
        <w:rPr>
          <w:rFonts w:ascii="Times New Roman" w:eastAsia="Calibri" w:hAnsi="Times New Roman"/>
          <w:lang w:val="es-ES_tradnl" w:eastAsia="en-US"/>
        </w:rPr>
        <w:t>2026</w:t>
      </w:r>
    </w:p>
    <w:p w14:paraId="77607A0C" w14:textId="4DC8CEBB" w:rsidR="00454FA0" w:rsidRPr="00335453" w:rsidRDefault="00454FA0" w:rsidP="00454FA0">
      <w:pPr>
        <w:spacing w:after="200" w:line="276" w:lineRule="auto"/>
        <w:ind w:left="283" w:hanging="357"/>
        <w:jc w:val="both"/>
        <w:rPr>
          <w:rFonts w:ascii="Times New Roman" w:eastAsia="Calibri" w:hAnsi="Times New Roman"/>
          <w:lang w:val="es-ES_tradnl" w:eastAsia="en-US"/>
        </w:rPr>
      </w:pPr>
    </w:p>
    <w:p w14:paraId="2BAFCD27" w14:textId="125E1641" w:rsidR="003A03FA" w:rsidRPr="00335453" w:rsidRDefault="003A03FA" w:rsidP="00454FA0">
      <w:pPr>
        <w:spacing w:after="200" w:line="276" w:lineRule="auto"/>
        <w:ind w:left="283" w:hanging="357"/>
        <w:jc w:val="both"/>
        <w:rPr>
          <w:rFonts w:ascii="Times New Roman" w:eastAsia="Calibri" w:hAnsi="Times New Roman"/>
          <w:lang w:val="es-ES_tradnl" w:eastAsia="en-US"/>
        </w:rPr>
      </w:pPr>
    </w:p>
    <w:p w14:paraId="3E888139" w14:textId="77777777" w:rsidR="003A03FA" w:rsidRPr="00335453" w:rsidRDefault="003A03FA" w:rsidP="00454FA0">
      <w:pPr>
        <w:spacing w:after="200" w:line="276" w:lineRule="auto"/>
        <w:ind w:left="283" w:hanging="357"/>
        <w:jc w:val="both"/>
        <w:rPr>
          <w:rFonts w:ascii="Times New Roman" w:eastAsia="Calibri" w:hAnsi="Times New Roman"/>
          <w:lang w:val="es-ES_tradnl" w:eastAsia="en-US"/>
        </w:rPr>
      </w:pPr>
    </w:p>
    <w:p w14:paraId="4B371BF0"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Cargo que ostenta el firmante.</w:t>
      </w:r>
    </w:p>
    <w:p w14:paraId="1C37B083"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p>
    <w:p w14:paraId="1F7B61C4"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p>
    <w:p w14:paraId="5B625D51"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Nombre y Apellidos.</w:t>
      </w:r>
    </w:p>
    <w:p w14:paraId="67A2C058" w14:textId="77777777" w:rsidR="00454FA0" w:rsidRPr="00335453" w:rsidRDefault="00454FA0" w:rsidP="00454FA0">
      <w:pPr>
        <w:spacing w:after="200" w:line="276" w:lineRule="auto"/>
        <w:ind w:left="283" w:hanging="357"/>
        <w:jc w:val="both"/>
        <w:rPr>
          <w:rFonts w:ascii="Times New Roman" w:eastAsia="Calibri" w:hAnsi="Times New Roman"/>
          <w:lang w:val="es-ES_tradnl" w:eastAsia="en-US"/>
        </w:rPr>
      </w:pPr>
    </w:p>
    <w:p w14:paraId="69B9DA97" w14:textId="77777777" w:rsidR="00454FA0" w:rsidRPr="00335453" w:rsidRDefault="00454FA0" w:rsidP="00454FA0">
      <w:pPr>
        <w:spacing w:after="200" w:line="276" w:lineRule="auto"/>
        <w:ind w:left="-74"/>
        <w:rPr>
          <w:rFonts w:ascii="Times New Roman" w:eastAsia="Calibri" w:hAnsi="Times New Roman"/>
          <w:b/>
          <w:lang w:val="es-ES_tradnl" w:eastAsia="en-US"/>
        </w:rPr>
      </w:pPr>
    </w:p>
    <w:p w14:paraId="1A03BEE8" w14:textId="77777777" w:rsidR="00454FA0" w:rsidRPr="00335453" w:rsidRDefault="00454FA0" w:rsidP="00454FA0">
      <w:pPr>
        <w:spacing w:line="276" w:lineRule="auto"/>
        <w:jc w:val="center"/>
        <w:rPr>
          <w:rFonts w:ascii="Times New Roman" w:eastAsia="Calibri" w:hAnsi="Times New Roman"/>
          <w:lang w:eastAsia="en-US"/>
        </w:rPr>
      </w:pPr>
    </w:p>
    <w:p w14:paraId="1CBF7AEA" w14:textId="77777777" w:rsidR="00454FA0" w:rsidRPr="00335453" w:rsidRDefault="00454FA0" w:rsidP="00454FA0">
      <w:pPr>
        <w:spacing w:line="276" w:lineRule="auto"/>
        <w:jc w:val="center"/>
        <w:rPr>
          <w:rFonts w:ascii="Times New Roman" w:eastAsia="Calibri" w:hAnsi="Times New Roman"/>
          <w:lang w:eastAsia="en-US"/>
        </w:rPr>
      </w:pPr>
    </w:p>
    <w:p w14:paraId="78DB120F" w14:textId="77777777" w:rsidR="00454FA0" w:rsidRPr="00335453" w:rsidRDefault="00454FA0" w:rsidP="00454FA0">
      <w:pPr>
        <w:spacing w:line="276" w:lineRule="auto"/>
        <w:jc w:val="center"/>
        <w:rPr>
          <w:rFonts w:ascii="Times New Roman" w:eastAsia="Calibri" w:hAnsi="Times New Roman"/>
          <w:lang w:eastAsia="en-US"/>
        </w:rPr>
      </w:pPr>
    </w:p>
    <w:p w14:paraId="0750CC5A" w14:textId="77777777" w:rsidR="00454FA0" w:rsidRPr="00335453" w:rsidRDefault="00454FA0" w:rsidP="00454FA0">
      <w:pPr>
        <w:spacing w:line="276" w:lineRule="auto"/>
        <w:jc w:val="center"/>
        <w:rPr>
          <w:rFonts w:ascii="Times New Roman" w:eastAsia="Calibri" w:hAnsi="Times New Roman"/>
          <w:lang w:eastAsia="en-US"/>
        </w:rPr>
      </w:pPr>
    </w:p>
    <w:p w14:paraId="41BC58C2" w14:textId="77777777" w:rsidR="00454FA0" w:rsidRPr="00335453" w:rsidRDefault="00454FA0" w:rsidP="00454FA0">
      <w:pPr>
        <w:spacing w:line="276" w:lineRule="auto"/>
        <w:jc w:val="center"/>
        <w:rPr>
          <w:rFonts w:ascii="Times New Roman" w:eastAsia="Calibri" w:hAnsi="Times New Roman"/>
          <w:lang w:eastAsia="en-US"/>
        </w:rPr>
      </w:pPr>
    </w:p>
    <w:p w14:paraId="71A5EFED" w14:textId="350CB3B7" w:rsidR="00454FA0" w:rsidRDefault="00454FA0" w:rsidP="00454FA0">
      <w:pPr>
        <w:spacing w:line="276" w:lineRule="auto"/>
        <w:jc w:val="center"/>
        <w:rPr>
          <w:rFonts w:ascii="Times New Roman" w:eastAsia="Calibri" w:hAnsi="Times New Roman"/>
          <w:lang w:eastAsia="en-US"/>
        </w:rPr>
      </w:pPr>
    </w:p>
    <w:p w14:paraId="43573531" w14:textId="03A07E1C" w:rsidR="00335453" w:rsidRDefault="00335453" w:rsidP="00454FA0">
      <w:pPr>
        <w:spacing w:line="276" w:lineRule="auto"/>
        <w:jc w:val="center"/>
        <w:rPr>
          <w:rFonts w:ascii="Times New Roman" w:eastAsia="Calibri" w:hAnsi="Times New Roman"/>
          <w:lang w:eastAsia="en-US"/>
        </w:rPr>
      </w:pPr>
    </w:p>
    <w:p w14:paraId="3F129B77" w14:textId="77777777" w:rsidR="00335453" w:rsidRPr="00335453" w:rsidRDefault="00335453" w:rsidP="00454FA0">
      <w:pPr>
        <w:spacing w:line="276" w:lineRule="auto"/>
        <w:jc w:val="center"/>
        <w:rPr>
          <w:rFonts w:ascii="Times New Roman" w:eastAsia="Calibri" w:hAnsi="Times New Roman"/>
          <w:lang w:eastAsia="en-US"/>
        </w:rPr>
      </w:pPr>
    </w:p>
    <w:p w14:paraId="63E91BE9" w14:textId="58A56EDA" w:rsidR="00454FA0" w:rsidRPr="00335453" w:rsidRDefault="00454FA0" w:rsidP="00FC0D78">
      <w:pPr>
        <w:spacing w:line="276" w:lineRule="auto"/>
        <w:rPr>
          <w:rFonts w:ascii="Times New Roman" w:eastAsia="Calibri" w:hAnsi="Times New Roman"/>
          <w:lang w:eastAsia="en-US"/>
        </w:rPr>
      </w:pPr>
    </w:p>
    <w:p w14:paraId="00E0A2B3" w14:textId="77777777"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MODELO S-07</w:t>
      </w:r>
    </w:p>
    <w:p w14:paraId="44CE5377" w14:textId="77777777" w:rsidR="00454FA0" w:rsidRPr="00335453" w:rsidRDefault="00454FA0" w:rsidP="00454FA0">
      <w:pPr>
        <w:spacing w:line="276" w:lineRule="auto"/>
        <w:jc w:val="center"/>
        <w:rPr>
          <w:rFonts w:ascii="Times New Roman" w:eastAsia="Calibri" w:hAnsi="Times New Roman"/>
          <w:lang w:eastAsia="en-US"/>
        </w:rPr>
      </w:pPr>
    </w:p>
    <w:p w14:paraId="3A64DD0A" w14:textId="77777777"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CUENTA JUSTIFICATIVA DE SUBVENCIÓN</w:t>
      </w:r>
    </w:p>
    <w:p w14:paraId="4A80A1A6" w14:textId="77777777"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A LA ATENCIÓN DEL SR. ALCALDE DEL AYUNTAMIENTO DE INGENIO</w:t>
      </w:r>
    </w:p>
    <w:p w14:paraId="43C62F0D" w14:textId="77777777"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 xml:space="preserve"> (CONCEJALÍA DE PARTICIPACIÓN CIUDADANA)</w:t>
      </w:r>
    </w:p>
    <w:p w14:paraId="2507E615" w14:textId="77777777" w:rsidR="00454FA0" w:rsidRPr="00335453" w:rsidRDefault="00454FA0" w:rsidP="00454FA0">
      <w:pPr>
        <w:spacing w:line="276" w:lineRule="auto"/>
        <w:jc w:val="center"/>
        <w:rPr>
          <w:rFonts w:ascii="Times New Roman" w:eastAsia="Calibri" w:hAnsi="Times New Roman"/>
          <w:lang w:eastAsia="en-U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483"/>
      </w:tblGrid>
      <w:tr w:rsidR="00320B3D" w:rsidRPr="00335453" w14:paraId="589C5B0D" w14:textId="77777777" w:rsidTr="00B769C3">
        <w:tc>
          <w:tcPr>
            <w:tcW w:w="2161" w:type="dxa"/>
            <w:shd w:val="clear" w:color="auto" w:fill="auto"/>
          </w:tcPr>
          <w:p w14:paraId="3B127DBC"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Denominación de Subvención</w:t>
            </w:r>
          </w:p>
        </w:tc>
        <w:tc>
          <w:tcPr>
            <w:tcW w:w="6483" w:type="dxa"/>
            <w:shd w:val="clear" w:color="auto" w:fill="auto"/>
          </w:tcPr>
          <w:p w14:paraId="4F6E616C" w14:textId="77777777" w:rsidR="00454FA0" w:rsidRPr="00335453" w:rsidRDefault="00454FA0" w:rsidP="00454FA0">
            <w:pPr>
              <w:rPr>
                <w:rFonts w:ascii="Times New Roman" w:eastAsia="Calibri" w:hAnsi="Times New Roman"/>
                <w:lang w:eastAsia="en-US"/>
              </w:rPr>
            </w:pPr>
          </w:p>
        </w:tc>
      </w:tr>
      <w:tr w:rsidR="00320B3D" w:rsidRPr="00335453" w14:paraId="691A2ABF" w14:textId="77777777" w:rsidTr="00B769C3">
        <w:tc>
          <w:tcPr>
            <w:tcW w:w="2161" w:type="dxa"/>
            <w:shd w:val="clear" w:color="auto" w:fill="auto"/>
          </w:tcPr>
          <w:p w14:paraId="015DF45E"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 xml:space="preserve">Publicación de Convocatoria </w:t>
            </w:r>
          </w:p>
        </w:tc>
        <w:tc>
          <w:tcPr>
            <w:tcW w:w="6483" w:type="dxa"/>
            <w:shd w:val="clear" w:color="auto" w:fill="auto"/>
          </w:tcPr>
          <w:p w14:paraId="0C746A2E"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Boletín Oficial de la Provincia de Las palmas nº _________, de fecha _____/____________/___________.</w:t>
            </w:r>
          </w:p>
        </w:tc>
      </w:tr>
      <w:tr w:rsidR="00320B3D" w:rsidRPr="00335453" w14:paraId="15D06981" w14:textId="77777777" w:rsidTr="00B769C3">
        <w:tc>
          <w:tcPr>
            <w:tcW w:w="2161" w:type="dxa"/>
            <w:shd w:val="clear" w:color="auto" w:fill="auto"/>
          </w:tcPr>
          <w:p w14:paraId="2BE6C408"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Beneficiario</w:t>
            </w:r>
          </w:p>
        </w:tc>
        <w:tc>
          <w:tcPr>
            <w:tcW w:w="6483" w:type="dxa"/>
            <w:shd w:val="clear" w:color="auto" w:fill="auto"/>
          </w:tcPr>
          <w:p w14:paraId="4EFB3295" w14:textId="77777777" w:rsidR="00454FA0" w:rsidRPr="00335453" w:rsidRDefault="00454FA0" w:rsidP="00454FA0">
            <w:pPr>
              <w:rPr>
                <w:rFonts w:ascii="Times New Roman" w:eastAsia="Calibri" w:hAnsi="Times New Roman"/>
                <w:lang w:eastAsia="en-US"/>
              </w:rPr>
            </w:pPr>
          </w:p>
        </w:tc>
      </w:tr>
      <w:tr w:rsidR="00454FA0" w:rsidRPr="00335453" w14:paraId="2D2202F8" w14:textId="77777777" w:rsidTr="00B769C3">
        <w:tc>
          <w:tcPr>
            <w:tcW w:w="2161" w:type="dxa"/>
            <w:shd w:val="clear" w:color="auto" w:fill="auto"/>
          </w:tcPr>
          <w:p w14:paraId="776C3880"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C.I.F, N.I.F., D.N.I</w:t>
            </w:r>
          </w:p>
        </w:tc>
        <w:tc>
          <w:tcPr>
            <w:tcW w:w="6483" w:type="dxa"/>
            <w:shd w:val="clear" w:color="auto" w:fill="auto"/>
          </w:tcPr>
          <w:p w14:paraId="0DC08103" w14:textId="77777777" w:rsidR="00454FA0" w:rsidRPr="00335453" w:rsidRDefault="00454FA0" w:rsidP="00454FA0">
            <w:pPr>
              <w:ind w:right="-5"/>
              <w:rPr>
                <w:rFonts w:ascii="Times New Roman" w:eastAsia="Calibri" w:hAnsi="Times New Roman"/>
                <w:lang w:eastAsia="en-US"/>
              </w:rPr>
            </w:pPr>
          </w:p>
        </w:tc>
      </w:tr>
    </w:tbl>
    <w:p w14:paraId="0CD8A463" w14:textId="77777777" w:rsidR="00454FA0" w:rsidRPr="00335453" w:rsidRDefault="00454FA0" w:rsidP="00454FA0">
      <w:pPr>
        <w:spacing w:line="276" w:lineRule="auto"/>
        <w:jc w:val="both"/>
        <w:rPr>
          <w:rFonts w:ascii="Times New Roman" w:eastAsia="Calibri" w:hAnsi="Times New Roman"/>
          <w:lang w:eastAsia="en-US"/>
        </w:rPr>
      </w:pPr>
    </w:p>
    <w:p w14:paraId="6E271798"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D./Dña._____________________________  con D.N.I._____________________, en representación propia o de la entidad nombrada arriba, tengo a bien presentar por el registro de entrada municipal la presente CUENTA JUSTIFICATIVA DEFINITIVA DE SUBVENCIÓN en idénticos términos que figuran en el modelo S-07 de las bases de la convocatoria citada.</w:t>
      </w:r>
    </w:p>
    <w:p w14:paraId="6CC113CF" w14:textId="77777777" w:rsidR="00454FA0" w:rsidRPr="00335453" w:rsidRDefault="00454FA0" w:rsidP="00454FA0">
      <w:pPr>
        <w:spacing w:line="276" w:lineRule="auto"/>
        <w:jc w:val="both"/>
        <w:rPr>
          <w:rFonts w:ascii="Times New Roman" w:eastAsia="Calibri" w:hAnsi="Times New Roman"/>
          <w:lang w:eastAsia="en-US"/>
        </w:rPr>
      </w:pPr>
    </w:p>
    <w:p w14:paraId="4621D420"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Al presente escrito se adjunta la siguiente documentación:</w:t>
      </w:r>
    </w:p>
    <w:p w14:paraId="1AD3A712" w14:textId="77777777" w:rsidR="00454FA0" w:rsidRPr="00335453" w:rsidRDefault="00454FA0" w:rsidP="00454FA0">
      <w:pPr>
        <w:spacing w:line="276" w:lineRule="auto"/>
        <w:jc w:val="both"/>
        <w:rPr>
          <w:rFonts w:ascii="Times New Roman" w:eastAsia="Calibri" w:hAnsi="Times New Roman"/>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8177"/>
      </w:tblGrid>
      <w:tr w:rsidR="00320B3D" w:rsidRPr="00335453" w14:paraId="103F7C70" w14:textId="77777777" w:rsidTr="00B769C3">
        <w:tc>
          <w:tcPr>
            <w:tcW w:w="436" w:type="dxa"/>
            <w:shd w:val="clear" w:color="auto" w:fill="auto"/>
          </w:tcPr>
          <w:p w14:paraId="44BD100A" w14:textId="77777777" w:rsidR="00454FA0" w:rsidRPr="00335453" w:rsidRDefault="00454FA0" w:rsidP="00454FA0">
            <w:pPr>
              <w:rPr>
                <w:rFonts w:ascii="Times New Roman" w:eastAsia="Calibri"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241D39CF"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Memoria y Balance Económico de Actuación Justificativa de la realización de los proyectos ejecutados, conforme a modelo S-08.</w:t>
            </w:r>
          </w:p>
        </w:tc>
      </w:tr>
      <w:tr w:rsidR="00320B3D" w:rsidRPr="00335453" w14:paraId="406A4013" w14:textId="77777777" w:rsidTr="00B769C3">
        <w:tc>
          <w:tcPr>
            <w:tcW w:w="436" w:type="dxa"/>
            <w:shd w:val="clear" w:color="auto" w:fill="auto"/>
          </w:tcPr>
          <w:p w14:paraId="6E959E0A" w14:textId="77777777" w:rsidR="00454FA0" w:rsidRPr="00335453" w:rsidRDefault="00454FA0" w:rsidP="00454FA0">
            <w:pPr>
              <w:rPr>
                <w:rFonts w:ascii="Times New Roman" w:eastAsia="Calibri"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7CDCDF2A"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Relación(es) de justificantes de gastos e ingresos de la cuenta justificativa (en caso de ser varios proyectos, se adjunta una relación por cada proyecto), conforme a modelo S-09.</w:t>
            </w:r>
          </w:p>
        </w:tc>
      </w:tr>
      <w:tr w:rsidR="00320B3D" w:rsidRPr="00335453" w14:paraId="4DD936DD" w14:textId="77777777" w:rsidTr="00B769C3">
        <w:tc>
          <w:tcPr>
            <w:tcW w:w="436" w:type="dxa"/>
            <w:shd w:val="clear" w:color="auto" w:fill="auto"/>
          </w:tcPr>
          <w:p w14:paraId="4728EF72" w14:textId="77777777" w:rsidR="00454FA0" w:rsidRPr="00335453" w:rsidRDefault="00454FA0" w:rsidP="00454FA0">
            <w:pPr>
              <w:rPr>
                <w:rFonts w:ascii="Times New Roman" w:eastAsia="Calibri"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0876BA64"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Fotografías acreditativas de haber cumplido con las medidas de difusión de los fondos públicos de la financiación.</w:t>
            </w:r>
          </w:p>
        </w:tc>
      </w:tr>
      <w:tr w:rsidR="00320B3D" w:rsidRPr="00335453" w14:paraId="1A18B706" w14:textId="77777777" w:rsidTr="00B769C3">
        <w:tc>
          <w:tcPr>
            <w:tcW w:w="436" w:type="dxa"/>
            <w:shd w:val="clear" w:color="auto" w:fill="auto"/>
          </w:tcPr>
          <w:p w14:paraId="211AA064" w14:textId="77777777" w:rsidR="00454FA0" w:rsidRPr="00335453" w:rsidRDefault="00454FA0" w:rsidP="00454FA0">
            <w:pPr>
              <w:rPr>
                <w:rFonts w:ascii="Times New Roman" w:eastAsia="Calibri"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1587E995"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Muestras de carteles, flyers, trípticos, etc. acreditativas de haber cumplido con las medidas de difusión de los fondos públicos de la financiación.</w:t>
            </w:r>
          </w:p>
        </w:tc>
      </w:tr>
      <w:tr w:rsidR="00320B3D" w:rsidRPr="00335453" w14:paraId="08BDA720" w14:textId="77777777" w:rsidTr="00B769C3">
        <w:tc>
          <w:tcPr>
            <w:tcW w:w="436" w:type="dxa"/>
            <w:shd w:val="clear" w:color="auto" w:fill="auto"/>
          </w:tcPr>
          <w:p w14:paraId="018BC968" w14:textId="0935BFF1" w:rsidR="00035BCD" w:rsidRPr="00335453" w:rsidRDefault="00035BCD" w:rsidP="00454FA0">
            <w:pPr>
              <w:rPr>
                <w:rFonts w:ascii="Times New Roman" w:eastAsia="MS Gothic"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6ABA50E1" w14:textId="4B89C10D" w:rsidR="00035BCD" w:rsidRPr="00335453" w:rsidRDefault="00035BCD" w:rsidP="00035BCD">
            <w:pPr>
              <w:rPr>
                <w:rFonts w:ascii="Times New Roman" w:eastAsia="Calibri" w:hAnsi="Times New Roman"/>
                <w:lang w:eastAsia="en-US"/>
              </w:rPr>
            </w:pPr>
            <w:r w:rsidRPr="00335453">
              <w:rPr>
                <w:rFonts w:ascii="Times New Roman" w:eastAsia="Calibri" w:hAnsi="Times New Roman"/>
                <w:lang w:eastAsia="en-US"/>
              </w:rPr>
              <w:t>Fotografías de las acciones realizadas con motivo de la subvención (actividades, acciones diversas, obras, compras, etc…)</w:t>
            </w:r>
          </w:p>
        </w:tc>
      </w:tr>
      <w:tr w:rsidR="00454FA0" w:rsidRPr="00335453" w14:paraId="71B23ECF" w14:textId="77777777" w:rsidTr="00B769C3">
        <w:tc>
          <w:tcPr>
            <w:tcW w:w="436" w:type="dxa"/>
            <w:shd w:val="clear" w:color="auto" w:fill="auto"/>
          </w:tcPr>
          <w:p w14:paraId="41321601" w14:textId="77777777" w:rsidR="00454FA0" w:rsidRPr="00335453" w:rsidRDefault="00454FA0" w:rsidP="00454FA0">
            <w:pPr>
              <w:rPr>
                <w:rFonts w:ascii="Times New Roman" w:eastAsia="Calibri" w:hAnsi="Times New Roman"/>
                <w:lang w:eastAsia="en-US"/>
              </w:rPr>
            </w:pPr>
            <w:r w:rsidRPr="00335453">
              <w:rPr>
                <w:rFonts w:ascii="Segoe UI Symbol" w:eastAsia="MS Gothic" w:hAnsi="Segoe UI Symbol" w:cs="Segoe UI Symbol"/>
                <w:lang w:eastAsia="en-US"/>
              </w:rPr>
              <w:t>☐</w:t>
            </w:r>
          </w:p>
        </w:tc>
        <w:tc>
          <w:tcPr>
            <w:tcW w:w="8177" w:type="dxa"/>
            <w:shd w:val="clear" w:color="auto" w:fill="auto"/>
          </w:tcPr>
          <w:p w14:paraId="39830060"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 xml:space="preserve">Declaración responsable de haber cumplido las obligaciones adquiridas con la presentación de la solicitud de subvención conforme a modelo S-10. </w:t>
            </w:r>
          </w:p>
        </w:tc>
      </w:tr>
    </w:tbl>
    <w:p w14:paraId="5E208688" w14:textId="77777777" w:rsidR="00454FA0" w:rsidRPr="00335453" w:rsidRDefault="00454FA0" w:rsidP="00454FA0">
      <w:pPr>
        <w:spacing w:line="276" w:lineRule="auto"/>
        <w:jc w:val="both"/>
        <w:rPr>
          <w:rFonts w:ascii="Times New Roman" w:eastAsia="Calibri" w:hAnsi="Times New Roman"/>
          <w:lang w:val="es-ES_tradnl" w:eastAsia="en-US"/>
        </w:rPr>
      </w:pPr>
    </w:p>
    <w:tbl>
      <w:tblPr>
        <w:tblW w:w="8982" w:type="dxa"/>
        <w:tblInd w:w="55" w:type="dxa"/>
        <w:tblLayout w:type="fixed"/>
        <w:tblCellMar>
          <w:left w:w="70" w:type="dxa"/>
          <w:right w:w="70" w:type="dxa"/>
        </w:tblCellMar>
        <w:tblLook w:val="04A0" w:firstRow="1" w:lastRow="0" w:firstColumn="1" w:lastColumn="0" w:noHBand="0" w:noVBand="1"/>
      </w:tblPr>
      <w:tblGrid>
        <w:gridCol w:w="1534"/>
        <w:gridCol w:w="922"/>
        <w:gridCol w:w="1696"/>
        <w:gridCol w:w="1696"/>
        <w:gridCol w:w="1212"/>
        <w:gridCol w:w="1922"/>
      </w:tblGrid>
      <w:tr w:rsidR="00320B3D" w:rsidRPr="00335453" w14:paraId="494AE898" w14:textId="77777777" w:rsidTr="00B769C3">
        <w:trPr>
          <w:trHeight w:val="300"/>
        </w:trPr>
        <w:tc>
          <w:tcPr>
            <w:tcW w:w="8982" w:type="dxa"/>
            <w:gridSpan w:val="6"/>
            <w:tcBorders>
              <w:top w:val="nil"/>
              <w:left w:val="nil"/>
              <w:bottom w:val="nil"/>
              <w:right w:val="nil"/>
            </w:tcBorders>
            <w:shd w:val="clear" w:color="auto" w:fill="auto"/>
            <w:noWrap/>
            <w:vAlign w:val="center"/>
          </w:tcPr>
          <w:p w14:paraId="20D5E8A6" w14:textId="699FDA82" w:rsidR="00454FA0" w:rsidRPr="00335453" w:rsidRDefault="00454FA0" w:rsidP="00454FA0">
            <w:pPr>
              <w:rPr>
                <w:rFonts w:ascii="Times New Roman" w:hAnsi="Times New Roman"/>
                <w:lang w:val="es-ES_tradnl" w:eastAsia="es-ES_tradnl"/>
              </w:rPr>
            </w:pPr>
            <w:r w:rsidRPr="00335453">
              <w:rPr>
                <w:rFonts w:ascii="Times New Roman" w:hAnsi="Times New Roman"/>
                <w:lang w:val="es-ES_tradnl" w:eastAsia="es-ES_tradnl"/>
              </w:rPr>
              <w:t>En la Villa de Ingenio, a ____________</w:t>
            </w:r>
            <w:r w:rsidR="00FC0D78" w:rsidRPr="00335453">
              <w:rPr>
                <w:rFonts w:ascii="Times New Roman" w:hAnsi="Times New Roman"/>
                <w:lang w:val="es-ES_tradnl" w:eastAsia="es-ES_tradnl"/>
              </w:rPr>
              <w:t xml:space="preserve">_ de ___________________ </w:t>
            </w:r>
            <w:r w:rsidR="00AC5E1D">
              <w:rPr>
                <w:rFonts w:ascii="Times New Roman" w:hAnsi="Times New Roman"/>
                <w:lang w:val="es-ES_tradnl" w:eastAsia="es-ES_tradnl"/>
              </w:rPr>
              <w:t>de 2027</w:t>
            </w:r>
          </w:p>
        </w:tc>
      </w:tr>
      <w:tr w:rsidR="00320B3D" w:rsidRPr="00335453" w14:paraId="6C7F18EE" w14:textId="77777777" w:rsidTr="00B769C3">
        <w:trPr>
          <w:gridAfter w:val="1"/>
          <w:wAfter w:w="1922" w:type="dxa"/>
          <w:trHeight w:val="300"/>
        </w:trPr>
        <w:tc>
          <w:tcPr>
            <w:tcW w:w="1534" w:type="dxa"/>
            <w:tcBorders>
              <w:top w:val="nil"/>
              <w:left w:val="nil"/>
              <w:bottom w:val="nil"/>
              <w:right w:val="nil"/>
            </w:tcBorders>
            <w:shd w:val="clear" w:color="auto" w:fill="auto"/>
            <w:noWrap/>
            <w:vAlign w:val="center"/>
          </w:tcPr>
          <w:p w14:paraId="59C9E336"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311E8036"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7A29592D"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1F4F1114" w14:textId="77777777" w:rsidR="00454FA0" w:rsidRPr="00335453" w:rsidRDefault="00454FA0" w:rsidP="00454FA0">
            <w:pPr>
              <w:rPr>
                <w:rFonts w:ascii="Times New Roman" w:hAnsi="Times New Roman"/>
                <w:lang w:val="es-ES_tradnl" w:eastAsia="es-ES_tradnl"/>
              </w:rPr>
            </w:pPr>
          </w:p>
        </w:tc>
        <w:tc>
          <w:tcPr>
            <w:tcW w:w="1212" w:type="dxa"/>
            <w:tcBorders>
              <w:top w:val="nil"/>
              <w:left w:val="nil"/>
              <w:bottom w:val="nil"/>
              <w:right w:val="nil"/>
            </w:tcBorders>
            <w:shd w:val="clear" w:color="auto" w:fill="auto"/>
            <w:noWrap/>
            <w:vAlign w:val="center"/>
          </w:tcPr>
          <w:p w14:paraId="374EFE50" w14:textId="77777777" w:rsidR="00454FA0" w:rsidRPr="00335453" w:rsidRDefault="00454FA0" w:rsidP="00454FA0">
            <w:pPr>
              <w:rPr>
                <w:rFonts w:ascii="Times New Roman" w:hAnsi="Times New Roman"/>
                <w:lang w:val="es-ES_tradnl" w:eastAsia="es-ES_tradnl"/>
              </w:rPr>
            </w:pPr>
          </w:p>
        </w:tc>
      </w:tr>
      <w:tr w:rsidR="00320B3D" w:rsidRPr="00335453" w14:paraId="2015ABA0" w14:textId="77777777" w:rsidTr="00B769C3">
        <w:trPr>
          <w:gridAfter w:val="1"/>
          <w:wAfter w:w="1922" w:type="dxa"/>
          <w:trHeight w:val="300"/>
        </w:trPr>
        <w:tc>
          <w:tcPr>
            <w:tcW w:w="1534" w:type="dxa"/>
            <w:tcBorders>
              <w:top w:val="nil"/>
              <w:left w:val="nil"/>
              <w:bottom w:val="nil"/>
              <w:right w:val="nil"/>
            </w:tcBorders>
            <w:shd w:val="clear" w:color="auto" w:fill="auto"/>
            <w:noWrap/>
            <w:vAlign w:val="center"/>
          </w:tcPr>
          <w:p w14:paraId="62EC4271"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1CBDDD1E" w14:textId="77777777" w:rsidR="00454FA0" w:rsidRPr="00335453" w:rsidRDefault="00454FA0" w:rsidP="00454FA0">
            <w:pPr>
              <w:rPr>
                <w:rFonts w:ascii="Times New Roman" w:hAnsi="Times New Roman"/>
                <w:lang w:val="es-ES_tradnl" w:eastAsia="es-ES_tradnl"/>
              </w:rPr>
            </w:pPr>
          </w:p>
        </w:tc>
        <w:tc>
          <w:tcPr>
            <w:tcW w:w="4604" w:type="dxa"/>
            <w:gridSpan w:val="3"/>
            <w:tcBorders>
              <w:top w:val="nil"/>
              <w:left w:val="nil"/>
              <w:bottom w:val="nil"/>
              <w:right w:val="nil"/>
            </w:tcBorders>
            <w:shd w:val="clear" w:color="auto" w:fill="auto"/>
            <w:noWrap/>
            <w:vAlign w:val="center"/>
          </w:tcPr>
          <w:p w14:paraId="3AD8893D" w14:textId="77777777" w:rsidR="00454FA0" w:rsidRPr="00335453" w:rsidRDefault="00454FA0" w:rsidP="00454FA0">
            <w:pPr>
              <w:jc w:val="center"/>
              <w:rPr>
                <w:rFonts w:ascii="Times New Roman" w:hAnsi="Times New Roman"/>
                <w:lang w:val="es-ES_tradnl" w:eastAsia="es-ES_tradnl"/>
              </w:rPr>
            </w:pPr>
            <w:r w:rsidRPr="00335453">
              <w:rPr>
                <w:rFonts w:ascii="Times New Roman" w:hAnsi="Times New Roman"/>
                <w:lang w:val="es-ES_tradnl" w:eastAsia="es-ES_tradnl"/>
              </w:rPr>
              <w:t>Cargo que ostenta el firmante</w:t>
            </w:r>
          </w:p>
        </w:tc>
      </w:tr>
      <w:tr w:rsidR="00320B3D" w:rsidRPr="00335453" w14:paraId="4D653342" w14:textId="77777777" w:rsidTr="00B769C3">
        <w:trPr>
          <w:gridAfter w:val="1"/>
          <w:wAfter w:w="1922" w:type="dxa"/>
          <w:trHeight w:val="300"/>
        </w:trPr>
        <w:tc>
          <w:tcPr>
            <w:tcW w:w="1534" w:type="dxa"/>
            <w:tcBorders>
              <w:top w:val="nil"/>
              <w:left w:val="nil"/>
              <w:bottom w:val="nil"/>
              <w:right w:val="nil"/>
            </w:tcBorders>
            <w:shd w:val="clear" w:color="auto" w:fill="auto"/>
            <w:noWrap/>
            <w:vAlign w:val="center"/>
          </w:tcPr>
          <w:p w14:paraId="7A65D105"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2F1099FD"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2AF04B6A"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5F89E671" w14:textId="77777777" w:rsidR="00454FA0" w:rsidRPr="00335453" w:rsidRDefault="00454FA0" w:rsidP="00454FA0">
            <w:pPr>
              <w:rPr>
                <w:rFonts w:ascii="Times New Roman" w:hAnsi="Times New Roman"/>
                <w:lang w:val="es-ES_tradnl" w:eastAsia="es-ES_tradnl"/>
              </w:rPr>
            </w:pPr>
          </w:p>
        </w:tc>
        <w:tc>
          <w:tcPr>
            <w:tcW w:w="1212" w:type="dxa"/>
            <w:tcBorders>
              <w:top w:val="nil"/>
              <w:left w:val="nil"/>
              <w:bottom w:val="nil"/>
              <w:right w:val="nil"/>
            </w:tcBorders>
            <w:shd w:val="clear" w:color="auto" w:fill="auto"/>
            <w:noWrap/>
            <w:vAlign w:val="center"/>
          </w:tcPr>
          <w:p w14:paraId="485A5B16" w14:textId="77777777" w:rsidR="00454FA0" w:rsidRPr="00335453" w:rsidRDefault="00454FA0" w:rsidP="00454FA0">
            <w:pPr>
              <w:rPr>
                <w:rFonts w:ascii="Times New Roman" w:hAnsi="Times New Roman"/>
                <w:lang w:val="es-ES_tradnl" w:eastAsia="es-ES_tradnl"/>
              </w:rPr>
            </w:pPr>
          </w:p>
        </w:tc>
      </w:tr>
      <w:tr w:rsidR="00320B3D" w:rsidRPr="00335453" w14:paraId="0B977DE2" w14:textId="77777777" w:rsidTr="00B769C3">
        <w:trPr>
          <w:gridAfter w:val="1"/>
          <w:wAfter w:w="1922" w:type="dxa"/>
          <w:trHeight w:val="300"/>
        </w:trPr>
        <w:tc>
          <w:tcPr>
            <w:tcW w:w="1534" w:type="dxa"/>
            <w:tcBorders>
              <w:top w:val="nil"/>
              <w:left w:val="nil"/>
              <w:bottom w:val="nil"/>
              <w:right w:val="nil"/>
            </w:tcBorders>
            <w:shd w:val="clear" w:color="auto" w:fill="auto"/>
            <w:noWrap/>
            <w:vAlign w:val="center"/>
          </w:tcPr>
          <w:p w14:paraId="3E6C43C4"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5A709968"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2CBA1781"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7A2478D7" w14:textId="77777777" w:rsidR="00454FA0" w:rsidRPr="00335453" w:rsidRDefault="00454FA0" w:rsidP="00454FA0">
            <w:pPr>
              <w:rPr>
                <w:rFonts w:ascii="Times New Roman" w:hAnsi="Times New Roman"/>
                <w:lang w:val="es-ES_tradnl" w:eastAsia="es-ES_tradnl"/>
              </w:rPr>
            </w:pPr>
          </w:p>
        </w:tc>
        <w:tc>
          <w:tcPr>
            <w:tcW w:w="1212" w:type="dxa"/>
            <w:tcBorders>
              <w:top w:val="nil"/>
              <w:left w:val="nil"/>
              <w:bottom w:val="nil"/>
              <w:right w:val="nil"/>
            </w:tcBorders>
            <w:shd w:val="clear" w:color="auto" w:fill="auto"/>
            <w:noWrap/>
            <w:vAlign w:val="center"/>
          </w:tcPr>
          <w:p w14:paraId="643CCD29" w14:textId="77777777" w:rsidR="00454FA0" w:rsidRPr="00335453" w:rsidRDefault="00454FA0" w:rsidP="00454FA0">
            <w:pPr>
              <w:rPr>
                <w:rFonts w:ascii="Times New Roman" w:hAnsi="Times New Roman"/>
                <w:lang w:val="es-ES_tradnl" w:eastAsia="es-ES_tradnl"/>
              </w:rPr>
            </w:pPr>
          </w:p>
        </w:tc>
      </w:tr>
      <w:tr w:rsidR="00320B3D" w:rsidRPr="00335453" w14:paraId="503AE624" w14:textId="77777777" w:rsidTr="00B769C3">
        <w:trPr>
          <w:gridAfter w:val="1"/>
          <w:wAfter w:w="1922" w:type="dxa"/>
          <w:trHeight w:val="300"/>
        </w:trPr>
        <w:tc>
          <w:tcPr>
            <w:tcW w:w="1534" w:type="dxa"/>
            <w:tcBorders>
              <w:top w:val="nil"/>
              <w:left w:val="nil"/>
              <w:bottom w:val="nil"/>
              <w:right w:val="nil"/>
            </w:tcBorders>
            <w:shd w:val="clear" w:color="auto" w:fill="auto"/>
            <w:noWrap/>
            <w:vAlign w:val="center"/>
          </w:tcPr>
          <w:p w14:paraId="4DC4EE5D"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16F94685"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741322E5" w14:textId="77777777" w:rsidR="00454FA0" w:rsidRPr="00335453" w:rsidRDefault="00454FA0" w:rsidP="00454FA0">
            <w:pPr>
              <w:rPr>
                <w:rFonts w:ascii="Times New Roman" w:hAnsi="Times New Roman"/>
                <w:lang w:val="es-ES_tradnl" w:eastAsia="es-ES_tradnl"/>
              </w:rPr>
            </w:pPr>
          </w:p>
        </w:tc>
        <w:tc>
          <w:tcPr>
            <w:tcW w:w="1696" w:type="dxa"/>
            <w:tcBorders>
              <w:top w:val="nil"/>
              <w:left w:val="nil"/>
              <w:bottom w:val="nil"/>
              <w:right w:val="nil"/>
            </w:tcBorders>
            <w:shd w:val="clear" w:color="auto" w:fill="auto"/>
            <w:noWrap/>
            <w:vAlign w:val="center"/>
          </w:tcPr>
          <w:p w14:paraId="1D2EAF71" w14:textId="77777777" w:rsidR="00454FA0" w:rsidRPr="00335453" w:rsidRDefault="00454FA0" w:rsidP="00454FA0">
            <w:pPr>
              <w:rPr>
                <w:rFonts w:ascii="Times New Roman" w:hAnsi="Times New Roman"/>
                <w:lang w:val="es-ES_tradnl" w:eastAsia="es-ES_tradnl"/>
              </w:rPr>
            </w:pPr>
          </w:p>
        </w:tc>
        <w:tc>
          <w:tcPr>
            <w:tcW w:w="1212" w:type="dxa"/>
            <w:tcBorders>
              <w:top w:val="nil"/>
              <w:left w:val="nil"/>
              <w:bottom w:val="nil"/>
              <w:right w:val="nil"/>
            </w:tcBorders>
            <w:shd w:val="clear" w:color="auto" w:fill="auto"/>
            <w:noWrap/>
            <w:vAlign w:val="center"/>
          </w:tcPr>
          <w:p w14:paraId="230D4C75" w14:textId="77777777" w:rsidR="00454FA0" w:rsidRPr="00335453" w:rsidRDefault="00454FA0" w:rsidP="00454FA0">
            <w:pPr>
              <w:rPr>
                <w:rFonts w:ascii="Times New Roman" w:hAnsi="Times New Roman"/>
                <w:lang w:val="es-ES_tradnl" w:eastAsia="es-ES_tradnl"/>
              </w:rPr>
            </w:pPr>
          </w:p>
        </w:tc>
      </w:tr>
      <w:tr w:rsidR="00454FA0" w:rsidRPr="00335453" w14:paraId="36E96019" w14:textId="77777777" w:rsidTr="00B769C3">
        <w:trPr>
          <w:gridAfter w:val="1"/>
          <w:wAfter w:w="1922" w:type="dxa"/>
          <w:trHeight w:val="93"/>
        </w:trPr>
        <w:tc>
          <w:tcPr>
            <w:tcW w:w="1534" w:type="dxa"/>
            <w:tcBorders>
              <w:top w:val="nil"/>
              <w:left w:val="nil"/>
              <w:bottom w:val="nil"/>
              <w:right w:val="nil"/>
            </w:tcBorders>
            <w:shd w:val="clear" w:color="auto" w:fill="auto"/>
            <w:noWrap/>
            <w:vAlign w:val="center"/>
          </w:tcPr>
          <w:p w14:paraId="7E9BD169" w14:textId="77777777" w:rsidR="00454FA0" w:rsidRPr="00335453" w:rsidRDefault="00454FA0" w:rsidP="00454FA0">
            <w:pPr>
              <w:rPr>
                <w:rFonts w:ascii="Times New Roman" w:hAnsi="Times New Roman"/>
                <w:lang w:val="es-ES_tradnl" w:eastAsia="es-ES_tradnl"/>
              </w:rPr>
            </w:pPr>
          </w:p>
        </w:tc>
        <w:tc>
          <w:tcPr>
            <w:tcW w:w="922" w:type="dxa"/>
            <w:tcBorders>
              <w:top w:val="nil"/>
              <w:left w:val="nil"/>
              <w:bottom w:val="nil"/>
              <w:right w:val="nil"/>
            </w:tcBorders>
            <w:shd w:val="clear" w:color="auto" w:fill="auto"/>
            <w:noWrap/>
            <w:vAlign w:val="center"/>
          </w:tcPr>
          <w:p w14:paraId="3ABD9D49" w14:textId="77777777" w:rsidR="00454FA0" w:rsidRPr="00335453" w:rsidRDefault="00454FA0" w:rsidP="00454FA0">
            <w:pPr>
              <w:rPr>
                <w:rFonts w:ascii="Times New Roman" w:hAnsi="Times New Roman"/>
                <w:lang w:val="es-ES_tradnl" w:eastAsia="es-ES_tradnl"/>
              </w:rPr>
            </w:pPr>
          </w:p>
        </w:tc>
        <w:tc>
          <w:tcPr>
            <w:tcW w:w="4604" w:type="dxa"/>
            <w:gridSpan w:val="3"/>
            <w:tcBorders>
              <w:top w:val="nil"/>
              <w:left w:val="nil"/>
              <w:bottom w:val="nil"/>
              <w:right w:val="nil"/>
            </w:tcBorders>
            <w:shd w:val="clear" w:color="auto" w:fill="auto"/>
            <w:noWrap/>
            <w:vAlign w:val="center"/>
          </w:tcPr>
          <w:p w14:paraId="1747C1FA" w14:textId="77777777" w:rsidR="00454FA0" w:rsidRPr="00335453" w:rsidRDefault="00454FA0" w:rsidP="00454FA0">
            <w:pPr>
              <w:jc w:val="center"/>
              <w:rPr>
                <w:rFonts w:ascii="Times New Roman" w:hAnsi="Times New Roman"/>
                <w:lang w:val="es-ES_tradnl" w:eastAsia="es-ES_tradnl"/>
              </w:rPr>
            </w:pPr>
            <w:r w:rsidRPr="00335453">
              <w:rPr>
                <w:rFonts w:ascii="Times New Roman" w:hAnsi="Times New Roman"/>
                <w:lang w:val="es-ES_tradnl" w:eastAsia="es-ES_tradnl"/>
              </w:rPr>
              <w:t>Nombre y Apellidos del firmante</w:t>
            </w:r>
          </w:p>
        </w:tc>
      </w:tr>
    </w:tbl>
    <w:p w14:paraId="3218757A" w14:textId="77777777" w:rsidR="00454FA0" w:rsidRPr="00335453" w:rsidRDefault="00454FA0" w:rsidP="00454FA0">
      <w:pPr>
        <w:spacing w:line="276" w:lineRule="auto"/>
        <w:jc w:val="center"/>
        <w:rPr>
          <w:rFonts w:ascii="Times New Roman" w:eastAsia="Calibri" w:hAnsi="Times New Roman"/>
          <w:lang w:val="es-ES_tradnl" w:eastAsia="en-US"/>
        </w:rPr>
      </w:pPr>
    </w:p>
    <w:p w14:paraId="6F5F8D5A" w14:textId="77777777" w:rsidR="00454FA0" w:rsidRPr="00335453" w:rsidRDefault="00454FA0" w:rsidP="00454FA0">
      <w:pPr>
        <w:spacing w:line="276" w:lineRule="auto"/>
        <w:jc w:val="center"/>
        <w:rPr>
          <w:rFonts w:ascii="Times New Roman" w:eastAsia="Calibri" w:hAnsi="Times New Roman"/>
          <w:lang w:eastAsia="en-US"/>
        </w:rPr>
      </w:pPr>
    </w:p>
    <w:p w14:paraId="3FBEB333" w14:textId="77777777" w:rsidR="00454FA0" w:rsidRPr="00335453" w:rsidRDefault="00454FA0" w:rsidP="00454FA0">
      <w:pPr>
        <w:spacing w:line="276" w:lineRule="auto"/>
        <w:jc w:val="center"/>
        <w:rPr>
          <w:rFonts w:ascii="Times New Roman" w:eastAsia="Calibri" w:hAnsi="Times New Roman"/>
          <w:lang w:eastAsia="en-US"/>
        </w:rPr>
      </w:pPr>
    </w:p>
    <w:p w14:paraId="11ED8EF6" w14:textId="77777777" w:rsidR="00454FA0" w:rsidRPr="00335453" w:rsidRDefault="00454FA0" w:rsidP="00454FA0">
      <w:pPr>
        <w:spacing w:after="200" w:line="276" w:lineRule="auto"/>
        <w:jc w:val="center"/>
        <w:rPr>
          <w:rFonts w:ascii="Times New Roman" w:eastAsia="Calibri" w:hAnsi="Times New Roman"/>
          <w:lang w:eastAsia="en-US"/>
        </w:rPr>
      </w:pPr>
    </w:p>
    <w:p w14:paraId="3C5413C0" w14:textId="77777777" w:rsidR="00205806" w:rsidRPr="00335453" w:rsidRDefault="00205806" w:rsidP="00454FA0">
      <w:pPr>
        <w:spacing w:after="200" w:line="276" w:lineRule="auto"/>
        <w:jc w:val="center"/>
        <w:rPr>
          <w:rFonts w:ascii="Times New Roman" w:eastAsia="Calibri" w:hAnsi="Times New Roman"/>
          <w:lang w:eastAsia="en-US"/>
        </w:rPr>
      </w:pPr>
    </w:p>
    <w:p w14:paraId="5447675C" w14:textId="1BD88A19" w:rsidR="00E20955" w:rsidRDefault="00E20955" w:rsidP="00454FA0">
      <w:pPr>
        <w:spacing w:after="200" w:line="276" w:lineRule="auto"/>
        <w:jc w:val="center"/>
        <w:rPr>
          <w:rFonts w:ascii="Times New Roman" w:eastAsia="Calibri" w:hAnsi="Times New Roman"/>
          <w:lang w:eastAsia="en-US"/>
        </w:rPr>
      </w:pPr>
    </w:p>
    <w:p w14:paraId="5D3694A2" w14:textId="11F0E37F" w:rsidR="00335453" w:rsidRDefault="00335453" w:rsidP="00454FA0">
      <w:pPr>
        <w:spacing w:after="200" w:line="276" w:lineRule="auto"/>
        <w:jc w:val="center"/>
        <w:rPr>
          <w:rFonts w:ascii="Times New Roman" w:eastAsia="Calibri" w:hAnsi="Times New Roman"/>
          <w:lang w:eastAsia="en-US"/>
        </w:rPr>
      </w:pPr>
    </w:p>
    <w:p w14:paraId="61542E0A" w14:textId="77777777" w:rsidR="00335453" w:rsidRPr="00335453" w:rsidRDefault="00335453" w:rsidP="00454FA0">
      <w:pPr>
        <w:spacing w:after="200" w:line="276" w:lineRule="auto"/>
        <w:jc w:val="center"/>
        <w:rPr>
          <w:rFonts w:ascii="Times New Roman" w:eastAsia="Calibri" w:hAnsi="Times New Roman"/>
          <w:lang w:eastAsia="en-US"/>
        </w:rPr>
      </w:pPr>
    </w:p>
    <w:p w14:paraId="4F12B1AC" w14:textId="10EC4CB5" w:rsidR="00454FA0" w:rsidRPr="00335453" w:rsidRDefault="00454FA0" w:rsidP="00454FA0">
      <w:pPr>
        <w:spacing w:after="200" w:line="276" w:lineRule="auto"/>
        <w:jc w:val="center"/>
        <w:rPr>
          <w:rFonts w:ascii="Times New Roman" w:eastAsia="Calibri" w:hAnsi="Times New Roman"/>
          <w:lang w:eastAsia="en-US"/>
        </w:rPr>
      </w:pPr>
      <w:r w:rsidRPr="00335453">
        <w:rPr>
          <w:rFonts w:ascii="Times New Roman" w:eastAsia="Calibri" w:hAnsi="Times New Roman"/>
          <w:lang w:eastAsia="en-US"/>
        </w:rPr>
        <w:lastRenderedPageBreak/>
        <w:t>MODELO S-08</w:t>
      </w:r>
    </w:p>
    <w:p w14:paraId="1B36E90E" w14:textId="27AA3775" w:rsidR="00454FA0" w:rsidRPr="00335453" w:rsidRDefault="00891822" w:rsidP="00454FA0">
      <w:pPr>
        <w:jc w:val="center"/>
        <w:rPr>
          <w:rFonts w:ascii="Times New Roman" w:eastAsia="Calibri" w:hAnsi="Times New Roman"/>
          <w:lang w:eastAsia="en-US"/>
        </w:rPr>
      </w:pPr>
      <w:r w:rsidRPr="00335453">
        <w:rPr>
          <w:rFonts w:ascii="Times New Roman" w:eastAsia="Calibri" w:hAnsi="Times New Roman"/>
          <w:lang w:eastAsia="en-US"/>
        </w:rPr>
        <w:t>MEMORIA Y</w:t>
      </w:r>
      <w:r w:rsidR="00454FA0" w:rsidRPr="00335453">
        <w:rPr>
          <w:rFonts w:ascii="Times New Roman" w:eastAsia="Calibri" w:hAnsi="Times New Roman"/>
          <w:lang w:eastAsia="en-US"/>
        </w:rPr>
        <w:t xml:space="preserve"> BALANCE ECONOMICO DE ACTUACIÓN JUSTIFICATIVA DE LA REALIZACIÓN DE LOS PROYECTOS EJECUTADOS</w:t>
      </w:r>
    </w:p>
    <w:p w14:paraId="24978233" w14:textId="77777777" w:rsidR="00454FA0" w:rsidRPr="00335453" w:rsidRDefault="00454FA0" w:rsidP="00454FA0">
      <w:pPr>
        <w:jc w:val="center"/>
        <w:rPr>
          <w:rFonts w:ascii="Times New Roman" w:eastAsia="Calibri" w:hAnsi="Times New Roman"/>
          <w:lang w:eastAsia="en-US"/>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6804"/>
      </w:tblGrid>
      <w:tr w:rsidR="00320B3D" w:rsidRPr="00335453" w14:paraId="13B8806E" w14:textId="77777777" w:rsidTr="00AB0E5C">
        <w:tc>
          <w:tcPr>
            <w:tcW w:w="2978" w:type="dxa"/>
            <w:shd w:val="clear" w:color="auto" w:fill="auto"/>
          </w:tcPr>
          <w:p w14:paraId="636A9646"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Nombre del Beneficiario</w:t>
            </w:r>
          </w:p>
        </w:tc>
        <w:tc>
          <w:tcPr>
            <w:tcW w:w="6804" w:type="dxa"/>
            <w:shd w:val="clear" w:color="auto" w:fill="auto"/>
          </w:tcPr>
          <w:p w14:paraId="0B13DAAB"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46B0C199" w14:textId="77777777" w:rsidTr="00AB0E5C">
        <w:tc>
          <w:tcPr>
            <w:tcW w:w="2978" w:type="dxa"/>
            <w:shd w:val="clear" w:color="auto" w:fill="auto"/>
          </w:tcPr>
          <w:p w14:paraId="2823B92E"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CIF/NIF Beneficiario</w:t>
            </w:r>
          </w:p>
        </w:tc>
        <w:tc>
          <w:tcPr>
            <w:tcW w:w="6804" w:type="dxa"/>
            <w:shd w:val="clear" w:color="auto" w:fill="auto"/>
          </w:tcPr>
          <w:p w14:paraId="7D83DC8B"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1B90036C" w14:textId="77777777" w:rsidTr="00AB0E5C">
        <w:tc>
          <w:tcPr>
            <w:tcW w:w="2978" w:type="dxa"/>
            <w:shd w:val="clear" w:color="auto" w:fill="auto"/>
          </w:tcPr>
          <w:p w14:paraId="05FFE33A"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Denominación Subvención</w:t>
            </w:r>
          </w:p>
        </w:tc>
        <w:tc>
          <w:tcPr>
            <w:tcW w:w="6804" w:type="dxa"/>
            <w:shd w:val="clear" w:color="auto" w:fill="auto"/>
          </w:tcPr>
          <w:p w14:paraId="44BCD6FA"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7E058E8F" w14:textId="77777777" w:rsidTr="00AB0E5C">
        <w:tc>
          <w:tcPr>
            <w:tcW w:w="2978" w:type="dxa"/>
            <w:shd w:val="clear" w:color="auto" w:fill="auto"/>
          </w:tcPr>
          <w:p w14:paraId="7EE00E76"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Publicación de la Convocatoria</w:t>
            </w:r>
          </w:p>
        </w:tc>
        <w:tc>
          <w:tcPr>
            <w:tcW w:w="6804" w:type="dxa"/>
            <w:shd w:val="clear" w:color="auto" w:fill="auto"/>
          </w:tcPr>
          <w:p w14:paraId="7497C8F6"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Boletín Oficial de la provincia de Las Palmas nº__ de fecha ___/___/______.</w:t>
            </w:r>
          </w:p>
        </w:tc>
      </w:tr>
      <w:tr w:rsidR="00320B3D" w:rsidRPr="00335453" w14:paraId="0607C98D" w14:textId="77777777" w:rsidTr="00AB0E5C">
        <w:tc>
          <w:tcPr>
            <w:tcW w:w="2978" w:type="dxa"/>
            <w:shd w:val="clear" w:color="auto" w:fill="auto"/>
          </w:tcPr>
          <w:p w14:paraId="363AF445"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Nombre del Proyecto</w:t>
            </w:r>
          </w:p>
        </w:tc>
        <w:tc>
          <w:tcPr>
            <w:tcW w:w="6804" w:type="dxa"/>
            <w:shd w:val="clear" w:color="auto" w:fill="auto"/>
          </w:tcPr>
          <w:p w14:paraId="0EB9B956"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347EE051" w14:textId="77777777" w:rsidTr="00AB0E5C">
        <w:tc>
          <w:tcPr>
            <w:tcW w:w="2978" w:type="dxa"/>
            <w:shd w:val="clear" w:color="auto" w:fill="auto"/>
          </w:tcPr>
          <w:p w14:paraId="73CBC743"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 xml:space="preserve">Duración de la actividad </w:t>
            </w:r>
          </w:p>
        </w:tc>
        <w:tc>
          <w:tcPr>
            <w:tcW w:w="6804" w:type="dxa"/>
            <w:shd w:val="clear" w:color="auto" w:fill="auto"/>
          </w:tcPr>
          <w:p w14:paraId="6BA85983"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0BA012A2" w14:textId="77777777" w:rsidTr="00AB0E5C">
        <w:tc>
          <w:tcPr>
            <w:tcW w:w="2978" w:type="dxa"/>
            <w:shd w:val="clear" w:color="auto" w:fill="auto"/>
          </w:tcPr>
          <w:p w14:paraId="0270424B" w14:textId="77777777" w:rsidR="00454FA0" w:rsidRPr="00335453" w:rsidRDefault="00454FA0" w:rsidP="00454FA0">
            <w:pPr>
              <w:ind w:left="283" w:hanging="357"/>
              <w:jc w:val="both"/>
              <w:rPr>
                <w:rFonts w:ascii="Times New Roman" w:eastAsia="Calibri" w:hAnsi="Times New Roman"/>
                <w:lang w:eastAsia="en-US"/>
              </w:rPr>
            </w:pPr>
            <w:r w:rsidRPr="00335453">
              <w:rPr>
                <w:rFonts w:ascii="Times New Roman" w:eastAsia="Calibri" w:hAnsi="Times New Roman"/>
                <w:lang w:eastAsia="en-US"/>
              </w:rPr>
              <w:t>Sector/es de población al que va dirigido</w:t>
            </w:r>
          </w:p>
        </w:tc>
        <w:tc>
          <w:tcPr>
            <w:tcW w:w="6804" w:type="dxa"/>
            <w:shd w:val="clear" w:color="auto" w:fill="auto"/>
          </w:tcPr>
          <w:p w14:paraId="27ABF9EF"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3ABB2313" w14:textId="77777777" w:rsidTr="00AB0E5C">
        <w:tc>
          <w:tcPr>
            <w:tcW w:w="2978" w:type="dxa"/>
            <w:shd w:val="clear" w:color="auto" w:fill="auto"/>
          </w:tcPr>
          <w:p w14:paraId="16F77BF0"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Importe de la subvención</w:t>
            </w:r>
          </w:p>
        </w:tc>
        <w:tc>
          <w:tcPr>
            <w:tcW w:w="6804" w:type="dxa"/>
            <w:shd w:val="clear" w:color="auto" w:fill="auto"/>
          </w:tcPr>
          <w:p w14:paraId="2F5A6AAC" w14:textId="77777777" w:rsidR="00454FA0" w:rsidRPr="00335453" w:rsidRDefault="00454FA0" w:rsidP="00454FA0">
            <w:pPr>
              <w:ind w:left="283" w:hanging="357"/>
              <w:jc w:val="center"/>
              <w:rPr>
                <w:rFonts w:ascii="Times New Roman" w:eastAsia="Calibri" w:hAnsi="Times New Roman"/>
                <w:lang w:eastAsia="en-US"/>
              </w:rPr>
            </w:pPr>
          </w:p>
        </w:tc>
      </w:tr>
    </w:tbl>
    <w:p w14:paraId="383D5A88" w14:textId="77777777" w:rsidR="00454FA0" w:rsidRPr="00335453" w:rsidRDefault="00454FA0" w:rsidP="00454FA0">
      <w:pPr>
        <w:ind w:left="-567"/>
        <w:rPr>
          <w:rFonts w:ascii="Times New Roman" w:eastAsia="Calibri" w:hAnsi="Times New Roman"/>
          <w:lang w:eastAsia="en-US"/>
        </w:rPr>
      </w:pPr>
    </w:p>
    <w:p w14:paraId="24C6E9F3" w14:textId="4E9EFD41" w:rsidR="00454FA0" w:rsidRPr="00335453" w:rsidRDefault="00454FA0" w:rsidP="00AB0E5C">
      <w:pPr>
        <w:ind w:left="-142"/>
        <w:jc w:val="both"/>
        <w:rPr>
          <w:rFonts w:ascii="Times New Roman" w:eastAsia="Calibri" w:hAnsi="Times New Roman"/>
          <w:lang w:eastAsia="en-US"/>
        </w:rPr>
      </w:pPr>
      <w:r w:rsidRPr="00335453">
        <w:rPr>
          <w:rFonts w:ascii="Times New Roman" w:eastAsia="Calibri" w:hAnsi="Times New Roman"/>
          <w:lang w:eastAsia="en-US"/>
        </w:rPr>
        <w:t xml:space="preserve">MEMORIA EXPLICATIVA (SE </w:t>
      </w:r>
      <w:r w:rsidR="00536716" w:rsidRPr="00335453">
        <w:rPr>
          <w:rFonts w:ascii="Times New Roman" w:eastAsia="Calibri" w:hAnsi="Times New Roman"/>
          <w:lang w:eastAsia="en-US"/>
        </w:rPr>
        <w:t>DETALLARÁN</w:t>
      </w:r>
      <w:r w:rsidRPr="00335453">
        <w:rPr>
          <w:rFonts w:ascii="Times New Roman" w:eastAsia="Calibri" w:hAnsi="Times New Roman"/>
          <w:lang w:eastAsia="en-US"/>
        </w:rPr>
        <w:t xml:space="preserve"> LAS ACTIVIDADES/EVENTOS Y LOS OBJETIVOS CONSEGUIDOS CON LA SUBVENCIÓN DURANTE EL PERIODO SUBVENCIONADO).</w:t>
      </w:r>
    </w:p>
    <w:tbl>
      <w:tblPr>
        <w:tblW w:w="965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3"/>
      </w:tblGrid>
      <w:tr w:rsidR="00320B3D" w:rsidRPr="00335453" w14:paraId="3C44C656" w14:textId="77777777" w:rsidTr="00335453">
        <w:trPr>
          <w:trHeight w:val="681"/>
        </w:trPr>
        <w:tc>
          <w:tcPr>
            <w:tcW w:w="9653" w:type="dxa"/>
            <w:shd w:val="clear" w:color="auto" w:fill="auto"/>
          </w:tcPr>
          <w:p w14:paraId="3BEE33C4" w14:textId="02C626DE" w:rsidR="00454FA0" w:rsidRPr="00335453" w:rsidRDefault="00454FA0" w:rsidP="00454FA0">
            <w:pPr>
              <w:rPr>
                <w:rFonts w:ascii="Times New Roman" w:eastAsia="Calibri" w:hAnsi="Times New Roman"/>
                <w:lang w:eastAsia="en-US"/>
              </w:rPr>
            </w:pPr>
          </w:p>
        </w:tc>
      </w:tr>
    </w:tbl>
    <w:p w14:paraId="3579ACCE" w14:textId="77777777" w:rsidR="00454FA0" w:rsidRPr="00335453" w:rsidRDefault="00454FA0" w:rsidP="00454FA0">
      <w:pPr>
        <w:ind w:left="-567"/>
        <w:rPr>
          <w:rFonts w:ascii="Times New Roman" w:eastAsia="Calibri" w:hAnsi="Times New Roman"/>
          <w:lang w:eastAsia="en-US"/>
        </w:rPr>
      </w:pPr>
    </w:p>
    <w:p w14:paraId="17E73354" w14:textId="6BDBDB19" w:rsidR="00454FA0" w:rsidRPr="00335453" w:rsidRDefault="00536716" w:rsidP="00454FA0">
      <w:pPr>
        <w:ind w:left="-567" w:firstLine="283"/>
        <w:rPr>
          <w:rFonts w:ascii="Times New Roman" w:eastAsia="Calibri" w:hAnsi="Times New Roman"/>
          <w:lang w:eastAsia="en-US"/>
        </w:rPr>
      </w:pPr>
      <w:r w:rsidRPr="00335453">
        <w:rPr>
          <w:rFonts w:ascii="Times New Roman" w:eastAsia="Calibri" w:hAnsi="Times New Roman"/>
          <w:lang w:eastAsia="en-US"/>
        </w:rPr>
        <w:t>BALANCE ECONOMICO</w:t>
      </w:r>
      <w:r w:rsidR="00454FA0" w:rsidRPr="00335453">
        <w:rPr>
          <w:rFonts w:ascii="Times New Roman" w:eastAsia="Calibri" w:hAnsi="Times New Roman"/>
          <w:lang w:eastAsia="en-US"/>
        </w:rPr>
        <w:t>:</w:t>
      </w:r>
    </w:p>
    <w:p w14:paraId="1BA8E4DA" w14:textId="77777777" w:rsidR="00454FA0" w:rsidRPr="00335453" w:rsidRDefault="00454FA0" w:rsidP="00454FA0">
      <w:pPr>
        <w:ind w:left="-567" w:firstLine="283"/>
        <w:rPr>
          <w:rFonts w:ascii="Times New Roman" w:eastAsia="Calibri" w:hAnsi="Times New Roman"/>
          <w:lang w:eastAsia="en-US"/>
        </w:rPr>
      </w:pPr>
    </w:p>
    <w:p w14:paraId="39602FAD" w14:textId="77777777" w:rsidR="00454FA0" w:rsidRPr="00335453" w:rsidRDefault="00454FA0" w:rsidP="00454FA0">
      <w:pPr>
        <w:numPr>
          <w:ilvl w:val="0"/>
          <w:numId w:val="15"/>
        </w:numPr>
        <w:spacing w:after="200" w:line="276" w:lineRule="auto"/>
        <w:ind w:left="-567" w:firstLine="283"/>
        <w:jc w:val="both"/>
        <w:rPr>
          <w:rFonts w:ascii="Times New Roman" w:eastAsia="Calibri" w:hAnsi="Times New Roman"/>
          <w:lang w:eastAsia="en-US"/>
        </w:rPr>
      </w:pPr>
      <w:r w:rsidRPr="00335453">
        <w:rPr>
          <w:rFonts w:ascii="Times New Roman" w:eastAsia="Calibri" w:hAnsi="Times New Roman"/>
          <w:lang w:eastAsia="en-US"/>
        </w:rPr>
        <w:t>INGRESOS</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992"/>
        <w:gridCol w:w="2268"/>
        <w:gridCol w:w="993"/>
        <w:gridCol w:w="1842"/>
        <w:gridCol w:w="567"/>
        <w:gridCol w:w="993"/>
      </w:tblGrid>
      <w:tr w:rsidR="00320B3D" w:rsidRPr="00335453" w14:paraId="6E9F3A5B" w14:textId="77777777" w:rsidTr="00AB0E5C">
        <w:tc>
          <w:tcPr>
            <w:tcW w:w="3119" w:type="dxa"/>
            <w:gridSpan w:val="2"/>
            <w:shd w:val="clear" w:color="auto" w:fill="auto"/>
          </w:tcPr>
          <w:p w14:paraId="3A11C754"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Financiación propia</w:t>
            </w:r>
          </w:p>
        </w:tc>
        <w:tc>
          <w:tcPr>
            <w:tcW w:w="3261" w:type="dxa"/>
            <w:gridSpan w:val="2"/>
            <w:shd w:val="clear" w:color="auto" w:fill="auto"/>
          </w:tcPr>
          <w:p w14:paraId="5718C64B"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Subvenciones recibidas</w:t>
            </w:r>
          </w:p>
        </w:tc>
        <w:tc>
          <w:tcPr>
            <w:tcW w:w="3402" w:type="dxa"/>
            <w:gridSpan w:val="3"/>
            <w:shd w:val="clear" w:color="auto" w:fill="auto"/>
          </w:tcPr>
          <w:p w14:paraId="6C7C10D9"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Otras fuentes de financiación</w:t>
            </w:r>
          </w:p>
        </w:tc>
      </w:tr>
      <w:tr w:rsidR="00320B3D" w:rsidRPr="00335453" w14:paraId="760F4FF2" w14:textId="77777777" w:rsidTr="00AB0E5C">
        <w:tc>
          <w:tcPr>
            <w:tcW w:w="2127" w:type="dxa"/>
            <w:shd w:val="clear" w:color="auto" w:fill="auto"/>
          </w:tcPr>
          <w:p w14:paraId="6D8EBA0E"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Concepto o procedencia</w:t>
            </w:r>
          </w:p>
        </w:tc>
        <w:tc>
          <w:tcPr>
            <w:tcW w:w="992" w:type="dxa"/>
            <w:shd w:val="clear" w:color="auto" w:fill="auto"/>
          </w:tcPr>
          <w:p w14:paraId="178494D0"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Importe</w:t>
            </w:r>
          </w:p>
        </w:tc>
        <w:tc>
          <w:tcPr>
            <w:tcW w:w="2268" w:type="dxa"/>
            <w:shd w:val="clear" w:color="auto" w:fill="auto"/>
          </w:tcPr>
          <w:p w14:paraId="544DAE6D"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Organismo</w:t>
            </w:r>
          </w:p>
        </w:tc>
        <w:tc>
          <w:tcPr>
            <w:tcW w:w="993" w:type="dxa"/>
            <w:shd w:val="clear" w:color="auto" w:fill="auto"/>
          </w:tcPr>
          <w:p w14:paraId="432974A6"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Importe</w:t>
            </w:r>
          </w:p>
        </w:tc>
        <w:tc>
          <w:tcPr>
            <w:tcW w:w="2409" w:type="dxa"/>
            <w:gridSpan w:val="2"/>
            <w:shd w:val="clear" w:color="auto" w:fill="auto"/>
          </w:tcPr>
          <w:p w14:paraId="286CD11C"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Procedencia</w:t>
            </w:r>
          </w:p>
        </w:tc>
        <w:tc>
          <w:tcPr>
            <w:tcW w:w="993" w:type="dxa"/>
            <w:shd w:val="clear" w:color="auto" w:fill="auto"/>
          </w:tcPr>
          <w:p w14:paraId="719ED99D"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Importe</w:t>
            </w:r>
          </w:p>
        </w:tc>
      </w:tr>
      <w:tr w:rsidR="00320B3D" w:rsidRPr="00335453" w14:paraId="5799CD15" w14:textId="77777777" w:rsidTr="00AB0E5C">
        <w:tc>
          <w:tcPr>
            <w:tcW w:w="2127" w:type="dxa"/>
            <w:shd w:val="clear" w:color="auto" w:fill="auto"/>
          </w:tcPr>
          <w:p w14:paraId="447AF71E" w14:textId="77777777" w:rsidR="00454FA0" w:rsidRPr="00335453" w:rsidRDefault="00454FA0" w:rsidP="00454FA0">
            <w:pPr>
              <w:rPr>
                <w:rFonts w:ascii="Times New Roman" w:eastAsia="Calibri" w:hAnsi="Times New Roman"/>
                <w:lang w:eastAsia="en-US"/>
              </w:rPr>
            </w:pPr>
          </w:p>
        </w:tc>
        <w:tc>
          <w:tcPr>
            <w:tcW w:w="992" w:type="dxa"/>
            <w:shd w:val="clear" w:color="auto" w:fill="auto"/>
          </w:tcPr>
          <w:p w14:paraId="3C670BA5"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268" w:type="dxa"/>
            <w:shd w:val="clear" w:color="auto" w:fill="auto"/>
          </w:tcPr>
          <w:p w14:paraId="5836994C"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41A3E914"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409" w:type="dxa"/>
            <w:gridSpan w:val="2"/>
            <w:shd w:val="clear" w:color="auto" w:fill="auto"/>
          </w:tcPr>
          <w:p w14:paraId="48317065"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2BB19B26"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3175A4BB" w14:textId="77777777" w:rsidTr="00AB0E5C">
        <w:tc>
          <w:tcPr>
            <w:tcW w:w="2127" w:type="dxa"/>
            <w:shd w:val="clear" w:color="auto" w:fill="auto"/>
          </w:tcPr>
          <w:p w14:paraId="425D7505" w14:textId="77777777" w:rsidR="00454FA0" w:rsidRPr="00335453" w:rsidRDefault="00454FA0" w:rsidP="00454FA0">
            <w:pPr>
              <w:rPr>
                <w:rFonts w:ascii="Times New Roman" w:eastAsia="Calibri" w:hAnsi="Times New Roman"/>
                <w:lang w:eastAsia="en-US"/>
              </w:rPr>
            </w:pPr>
          </w:p>
        </w:tc>
        <w:tc>
          <w:tcPr>
            <w:tcW w:w="992" w:type="dxa"/>
            <w:shd w:val="clear" w:color="auto" w:fill="auto"/>
          </w:tcPr>
          <w:p w14:paraId="165F2B38"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268" w:type="dxa"/>
            <w:shd w:val="clear" w:color="auto" w:fill="auto"/>
          </w:tcPr>
          <w:p w14:paraId="5C09B41F"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7B4FEC9D"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409" w:type="dxa"/>
            <w:gridSpan w:val="2"/>
            <w:shd w:val="clear" w:color="auto" w:fill="auto"/>
          </w:tcPr>
          <w:p w14:paraId="44353DB1"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498C967A"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3D3F2C14" w14:textId="77777777" w:rsidTr="00AB0E5C">
        <w:tc>
          <w:tcPr>
            <w:tcW w:w="2127" w:type="dxa"/>
            <w:shd w:val="clear" w:color="auto" w:fill="auto"/>
          </w:tcPr>
          <w:p w14:paraId="093D6EAE" w14:textId="77777777" w:rsidR="00454FA0" w:rsidRPr="00335453" w:rsidRDefault="00454FA0" w:rsidP="00454FA0">
            <w:pPr>
              <w:rPr>
                <w:rFonts w:ascii="Times New Roman" w:eastAsia="Calibri" w:hAnsi="Times New Roman"/>
                <w:lang w:eastAsia="en-US"/>
              </w:rPr>
            </w:pPr>
          </w:p>
        </w:tc>
        <w:tc>
          <w:tcPr>
            <w:tcW w:w="992" w:type="dxa"/>
            <w:shd w:val="clear" w:color="auto" w:fill="auto"/>
          </w:tcPr>
          <w:p w14:paraId="14CBCD66"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268" w:type="dxa"/>
            <w:shd w:val="clear" w:color="auto" w:fill="auto"/>
          </w:tcPr>
          <w:p w14:paraId="699380C4"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5ABFE0AE"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409" w:type="dxa"/>
            <w:gridSpan w:val="2"/>
            <w:shd w:val="clear" w:color="auto" w:fill="auto"/>
          </w:tcPr>
          <w:p w14:paraId="0E1B4842" w14:textId="77777777" w:rsidR="00454FA0" w:rsidRPr="00335453" w:rsidRDefault="00454FA0" w:rsidP="00454FA0">
            <w:pPr>
              <w:rPr>
                <w:rFonts w:ascii="Times New Roman" w:eastAsia="Calibri" w:hAnsi="Times New Roman"/>
                <w:lang w:eastAsia="en-US"/>
              </w:rPr>
            </w:pPr>
          </w:p>
        </w:tc>
        <w:tc>
          <w:tcPr>
            <w:tcW w:w="993" w:type="dxa"/>
            <w:shd w:val="clear" w:color="auto" w:fill="auto"/>
          </w:tcPr>
          <w:p w14:paraId="47AFC5AC"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4E8E8D99" w14:textId="77777777" w:rsidTr="00AB0E5C">
        <w:tc>
          <w:tcPr>
            <w:tcW w:w="2127" w:type="dxa"/>
            <w:shd w:val="clear" w:color="auto" w:fill="auto"/>
          </w:tcPr>
          <w:p w14:paraId="3B8AD7E1"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Total (A)</w:t>
            </w:r>
          </w:p>
        </w:tc>
        <w:tc>
          <w:tcPr>
            <w:tcW w:w="992" w:type="dxa"/>
            <w:shd w:val="clear" w:color="auto" w:fill="auto"/>
          </w:tcPr>
          <w:p w14:paraId="588899B2"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268" w:type="dxa"/>
            <w:shd w:val="clear" w:color="auto" w:fill="auto"/>
          </w:tcPr>
          <w:p w14:paraId="0B7D1C08"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Total (B)</w:t>
            </w:r>
          </w:p>
        </w:tc>
        <w:tc>
          <w:tcPr>
            <w:tcW w:w="993" w:type="dxa"/>
            <w:shd w:val="clear" w:color="auto" w:fill="auto"/>
          </w:tcPr>
          <w:p w14:paraId="59A914A1"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c>
          <w:tcPr>
            <w:tcW w:w="2409" w:type="dxa"/>
            <w:gridSpan w:val="2"/>
            <w:shd w:val="clear" w:color="auto" w:fill="auto"/>
          </w:tcPr>
          <w:p w14:paraId="46894765"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Total (C)</w:t>
            </w:r>
          </w:p>
        </w:tc>
        <w:tc>
          <w:tcPr>
            <w:tcW w:w="993" w:type="dxa"/>
            <w:shd w:val="clear" w:color="auto" w:fill="auto"/>
          </w:tcPr>
          <w:p w14:paraId="1B84BE8B"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5D9DF873" w14:textId="77777777" w:rsidTr="00AB0E5C">
        <w:tc>
          <w:tcPr>
            <w:tcW w:w="8222" w:type="dxa"/>
            <w:gridSpan w:val="5"/>
            <w:shd w:val="clear" w:color="auto" w:fill="auto"/>
          </w:tcPr>
          <w:p w14:paraId="4DDAFBC6" w14:textId="77777777" w:rsidR="00454FA0" w:rsidRPr="00335453" w:rsidRDefault="00454FA0" w:rsidP="00454FA0">
            <w:pPr>
              <w:jc w:val="right"/>
              <w:rPr>
                <w:rFonts w:ascii="Times New Roman" w:eastAsia="Calibri" w:hAnsi="Times New Roman"/>
                <w:b/>
                <w:lang w:eastAsia="en-US"/>
              </w:rPr>
            </w:pPr>
            <w:r w:rsidRPr="00335453">
              <w:rPr>
                <w:rFonts w:ascii="Times New Roman" w:eastAsia="Calibri" w:hAnsi="Times New Roman"/>
                <w:b/>
                <w:lang w:eastAsia="en-US"/>
              </w:rPr>
              <w:t>Total Ingresos (A+B+C)</w:t>
            </w:r>
          </w:p>
        </w:tc>
        <w:tc>
          <w:tcPr>
            <w:tcW w:w="1560" w:type="dxa"/>
            <w:gridSpan w:val="2"/>
            <w:shd w:val="clear" w:color="auto" w:fill="auto"/>
          </w:tcPr>
          <w:p w14:paraId="64F9C8EC"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bl>
    <w:p w14:paraId="10513124" w14:textId="77777777" w:rsidR="00454FA0" w:rsidRPr="00335453" w:rsidRDefault="00454FA0" w:rsidP="00454FA0">
      <w:pPr>
        <w:ind w:left="-567" w:firstLine="283"/>
        <w:rPr>
          <w:rFonts w:ascii="Times New Roman" w:eastAsia="Calibri" w:hAnsi="Times New Roman"/>
          <w:lang w:eastAsia="en-US"/>
        </w:rPr>
      </w:pPr>
    </w:p>
    <w:p w14:paraId="15D6F1FF" w14:textId="77777777" w:rsidR="00454FA0" w:rsidRPr="00335453" w:rsidRDefault="00454FA0" w:rsidP="00454FA0">
      <w:pPr>
        <w:numPr>
          <w:ilvl w:val="0"/>
          <w:numId w:val="15"/>
        </w:numPr>
        <w:spacing w:after="200" w:line="276" w:lineRule="auto"/>
        <w:ind w:hanging="77"/>
        <w:jc w:val="both"/>
        <w:rPr>
          <w:rFonts w:ascii="Times New Roman" w:eastAsia="Calibri" w:hAnsi="Times New Roman"/>
          <w:lang w:eastAsia="en-US"/>
        </w:rPr>
      </w:pPr>
      <w:r w:rsidRPr="00335453">
        <w:rPr>
          <w:rFonts w:ascii="Times New Roman" w:eastAsia="Calibri" w:hAnsi="Times New Roman"/>
          <w:lang w:eastAsia="en-US"/>
        </w:rPr>
        <w:t>GASTOS</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993"/>
      </w:tblGrid>
      <w:tr w:rsidR="00320B3D" w:rsidRPr="00335453" w14:paraId="263CA91C" w14:textId="77777777" w:rsidTr="00AB0E5C">
        <w:tc>
          <w:tcPr>
            <w:tcW w:w="8789" w:type="dxa"/>
            <w:shd w:val="clear" w:color="auto" w:fill="auto"/>
          </w:tcPr>
          <w:p w14:paraId="720E74C9" w14:textId="77777777" w:rsidR="00454FA0" w:rsidRPr="00335453" w:rsidRDefault="00454FA0" w:rsidP="00454FA0">
            <w:pPr>
              <w:ind w:left="-567" w:firstLine="601"/>
              <w:jc w:val="center"/>
              <w:rPr>
                <w:rFonts w:ascii="Times New Roman" w:eastAsia="Calibri" w:hAnsi="Times New Roman"/>
                <w:lang w:eastAsia="en-US"/>
              </w:rPr>
            </w:pPr>
            <w:r w:rsidRPr="00335453">
              <w:rPr>
                <w:rFonts w:ascii="Times New Roman" w:eastAsia="Calibri" w:hAnsi="Times New Roman"/>
                <w:lang w:eastAsia="en-US"/>
              </w:rPr>
              <w:t>2.1. Corrientes</w:t>
            </w:r>
          </w:p>
        </w:tc>
        <w:tc>
          <w:tcPr>
            <w:tcW w:w="993" w:type="dxa"/>
            <w:shd w:val="clear" w:color="auto" w:fill="auto"/>
          </w:tcPr>
          <w:p w14:paraId="2FA34938"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Importes</w:t>
            </w:r>
          </w:p>
        </w:tc>
      </w:tr>
      <w:tr w:rsidR="00320B3D" w:rsidRPr="00335453" w14:paraId="25D9BCF5" w14:textId="77777777" w:rsidTr="00AB0E5C">
        <w:tc>
          <w:tcPr>
            <w:tcW w:w="8789" w:type="dxa"/>
            <w:shd w:val="clear" w:color="auto" w:fill="auto"/>
          </w:tcPr>
          <w:p w14:paraId="003060C1"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2.1.1. Personal.</w:t>
            </w:r>
          </w:p>
        </w:tc>
        <w:tc>
          <w:tcPr>
            <w:tcW w:w="993" w:type="dxa"/>
            <w:shd w:val="clear" w:color="auto" w:fill="auto"/>
          </w:tcPr>
          <w:p w14:paraId="5AFC8DD3"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065D7D18" w14:textId="77777777" w:rsidTr="00AB0E5C">
        <w:tc>
          <w:tcPr>
            <w:tcW w:w="8789" w:type="dxa"/>
            <w:shd w:val="clear" w:color="auto" w:fill="auto"/>
          </w:tcPr>
          <w:p w14:paraId="2D32DB0C"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2.1.2. Actividades.</w:t>
            </w:r>
          </w:p>
        </w:tc>
        <w:tc>
          <w:tcPr>
            <w:tcW w:w="993" w:type="dxa"/>
            <w:shd w:val="clear" w:color="auto" w:fill="auto"/>
          </w:tcPr>
          <w:p w14:paraId="130A1F3F"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38DAC338" w14:textId="77777777" w:rsidTr="00AB0E5C">
        <w:tc>
          <w:tcPr>
            <w:tcW w:w="8789" w:type="dxa"/>
            <w:shd w:val="clear" w:color="auto" w:fill="auto"/>
          </w:tcPr>
          <w:p w14:paraId="4B94C6F4"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2.1.3. Otros gastos.</w:t>
            </w:r>
          </w:p>
        </w:tc>
        <w:tc>
          <w:tcPr>
            <w:tcW w:w="993" w:type="dxa"/>
            <w:shd w:val="clear" w:color="auto" w:fill="auto"/>
          </w:tcPr>
          <w:p w14:paraId="25A15230"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6BC05D1E" w14:textId="77777777" w:rsidTr="00AB0E5C">
        <w:tc>
          <w:tcPr>
            <w:tcW w:w="8789" w:type="dxa"/>
            <w:shd w:val="clear" w:color="auto" w:fill="auto"/>
          </w:tcPr>
          <w:p w14:paraId="3B8015A2" w14:textId="77777777" w:rsidR="00454FA0" w:rsidRPr="00335453" w:rsidRDefault="00454FA0" w:rsidP="00454FA0">
            <w:pPr>
              <w:jc w:val="right"/>
              <w:rPr>
                <w:rFonts w:ascii="Times New Roman" w:eastAsia="Calibri" w:hAnsi="Times New Roman"/>
                <w:b/>
                <w:lang w:eastAsia="en-US"/>
              </w:rPr>
            </w:pPr>
            <w:r w:rsidRPr="00335453">
              <w:rPr>
                <w:rFonts w:ascii="Times New Roman" w:eastAsia="Calibri" w:hAnsi="Times New Roman"/>
                <w:b/>
                <w:lang w:eastAsia="en-US"/>
              </w:rPr>
              <w:t>Total Gastos Corrientes</w:t>
            </w:r>
          </w:p>
        </w:tc>
        <w:tc>
          <w:tcPr>
            <w:tcW w:w="993" w:type="dxa"/>
            <w:shd w:val="clear" w:color="auto" w:fill="auto"/>
          </w:tcPr>
          <w:p w14:paraId="3BCABCF8"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bl>
    <w:p w14:paraId="4DC13EBC" w14:textId="77777777" w:rsidR="00454FA0" w:rsidRPr="00335453" w:rsidRDefault="00454FA0" w:rsidP="00454FA0">
      <w:pPr>
        <w:rPr>
          <w:rFonts w:ascii="Times New Roman" w:eastAsia="Calibri" w:hAnsi="Times New Roman"/>
          <w:lang w:eastAsia="en-US"/>
        </w:rPr>
      </w:pPr>
    </w:p>
    <w:p w14:paraId="09908F70" w14:textId="77777777" w:rsidR="00454FA0" w:rsidRPr="00335453" w:rsidRDefault="00454FA0" w:rsidP="00454FA0">
      <w:pPr>
        <w:numPr>
          <w:ilvl w:val="0"/>
          <w:numId w:val="15"/>
        </w:numPr>
        <w:spacing w:after="200" w:line="276" w:lineRule="auto"/>
        <w:ind w:hanging="77"/>
        <w:jc w:val="both"/>
        <w:rPr>
          <w:rFonts w:ascii="Times New Roman" w:eastAsia="Calibri" w:hAnsi="Times New Roman"/>
          <w:lang w:eastAsia="en-US"/>
        </w:rPr>
      </w:pPr>
      <w:r w:rsidRPr="00335453">
        <w:rPr>
          <w:rFonts w:ascii="Times New Roman" w:eastAsia="Calibri" w:hAnsi="Times New Roman"/>
          <w:lang w:eastAsia="en-US"/>
        </w:rPr>
        <w:t>RESUMEN</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2251"/>
      </w:tblGrid>
      <w:tr w:rsidR="00320B3D" w:rsidRPr="00335453" w14:paraId="29721935" w14:textId="77777777" w:rsidTr="00B769C3">
        <w:tc>
          <w:tcPr>
            <w:tcW w:w="1577" w:type="dxa"/>
            <w:shd w:val="clear" w:color="auto" w:fill="auto"/>
          </w:tcPr>
          <w:p w14:paraId="09DB66B3"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Total Ingresos</w:t>
            </w:r>
          </w:p>
        </w:tc>
        <w:tc>
          <w:tcPr>
            <w:tcW w:w="2251" w:type="dxa"/>
            <w:shd w:val="clear" w:color="auto" w:fill="auto"/>
          </w:tcPr>
          <w:p w14:paraId="40FF9E8B"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668D2E75" w14:textId="77777777" w:rsidTr="00B769C3">
        <w:tc>
          <w:tcPr>
            <w:tcW w:w="1577" w:type="dxa"/>
            <w:shd w:val="clear" w:color="auto" w:fill="auto"/>
          </w:tcPr>
          <w:p w14:paraId="193DD083"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Total Gastos</w:t>
            </w:r>
          </w:p>
        </w:tc>
        <w:tc>
          <w:tcPr>
            <w:tcW w:w="2251" w:type="dxa"/>
            <w:shd w:val="clear" w:color="auto" w:fill="auto"/>
          </w:tcPr>
          <w:p w14:paraId="7374E54A"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r w:rsidR="00320B3D" w:rsidRPr="00335453" w14:paraId="2FB61893" w14:textId="77777777" w:rsidTr="00B769C3">
        <w:tc>
          <w:tcPr>
            <w:tcW w:w="1577" w:type="dxa"/>
            <w:shd w:val="clear" w:color="auto" w:fill="auto"/>
          </w:tcPr>
          <w:p w14:paraId="513C31F8"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Diferencia</w:t>
            </w:r>
          </w:p>
        </w:tc>
        <w:tc>
          <w:tcPr>
            <w:tcW w:w="2251" w:type="dxa"/>
            <w:shd w:val="clear" w:color="auto" w:fill="auto"/>
          </w:tcPr>
          <w:p w14:paraId="0D55CD6A" w14:textId="77777777" w:rsidR="00454FA0" w:rsidRPr="00335453" w:rsidRDefault="00454FA0" w:rsidP="00454FA0">
            <w:pPr>
              <w:jc w:val="right"/>
              <w:rPr>
                <w:rFonts w:ascii="Times New Roman" w:eastAsia="Calibri" w:hAnsi="Times New Roman"/>
                <w:lang w:eastAsia="en-US"/>
              </w:rPr>
            </w:pPr>
            <w:r w:rsidRPr="00335453">
              <w:rPr>
                <w:rFonts w:ascii="Times New Roman" w:eastAsia="Calibri" w:hAnsi="Times New Roman"/>
                <w:lang w:eastAsia="en-US"/>
              </w:rPr>
              <w:t>€</w:t>
            </w:r>
          </w:p>
        </w:tc>
      </w:tr>
    </w:tbl>
    <w:p w14:paraId="77D99AA9" w14:textId="77777777" w:rsidR="00454FA0" w:rsidRPr="00335453" w:rsidRDefault="00454FA0" w:rsidP="00454FA0">
      <w:pPr>
        <w:rPr>
          <w:rFonts w:ascii="Times New Roman" w:eastAsia="Calibri" w:hAnsi="Times New Roman"/>
          <w:lang w:eastAsia="en-US"/>
        </w:rPr>
      </w:pPr>
    </w:p>
    <w:tbl>
      <w:tblPr>
        <w:tblW w:w="8982" w:type="dxa"/>
        <w:tblInd w:w="55" w:type="dxa"/>
        <w:tblLayout w:type="fixed"/>
        <w:tblCellMar>
          <w:left w:w="70" w:type="dxa"/>
          <w:right w:w="70" w:type="dxa"/>
        </w:tblCellMar>
        <w:tblLook w:val="04A0" w:firstRow="1" w:lastRow="0" w:firstColumn="1" w:lastColumn="0" w:noHBand="0" w:noVBand="1"/>
      </w:tblPr>
      <w:tblGrid>
        <w:gridCol w:w="8982"/>
      </w:tblGrid>
      <w:tr w:rsidR="00320B3D" w:rsidRPr="00335453" w14:paraId="21EC7D9D" w14:textId="77777777" w:rsidTr="00AC72C4">
        <w:trPr>
          <w:trHeight w:val="300"/>
        </w:trPr>
        <w:tc>
          <w:tcPr>
            <w:tcW w:w="8982" w:type="dxa"/>
            <w:tcBorders>
              <w:top w:val="nil"/>
              <w:left w:val="nil"/>
              <w:bottom w:val="nil"/>
              <w:right w:val="nil"/>
            </w:tcBorders>
            <w:shd w:val="clear" w:color="auto" w:fill="auto"/>
            <w:noWrap/>
          </w:tcPr>
          <w:p w14:paraId="3A2ED9FA" w14:textId="210BAD2B" w:rsidR="00454FA0" w:rsidRPr="00335453" w:rsidRDefault="00454FA0" w:rsidP="00454FA0">
            <w:pPr>
              <w:spacing w:line="276" w:lineRule="auto"/>
              <w:ind w:left="283" w:hanging="357"/>
              <w:jc w:val="both"/>
              <w:rPr>
                <w:rFonts w:ascii="Times New Roman" w:eastAsia="Calibri" w:hAnsi="Times New Roman"/>
                <w:lang w:eastAsia="en-US"/>
              </w:rPr>
            </w:pPr>
            <w:r w:rsidRPr="00335453">
              <w:rPr>
                <w:rFonts w:ascii="Times New Roman" w:eastAsia="Calibri" w:hAnsi="Times New Roman"/>
                <w:lang w:eastAsia="en-US"/>
              </w:rPr>
              <w:t>En la Villa de Ingenio, a ____________</w:t>
            </w:r>
            <w:r w:rsidR="00D86282" w:rsidRPr="00335453">
              <w:rPr>
                <w:rFonts w:ascii="Times New Roman" w:eastAsia="Calibri" w:hAnsi="Times New Roman"/>
                <w:lang w:eastAsia="en-US"/>
              </w:rPr>
              <w:t>_ de ___________________ de 202</w:t>
            </w:r>
            <w:r w:rsidR="00AC5E1D">
              <w:rPr>
                <w:rFonts w:ascii="Times New Roman" w:eastAsia="Calibri" w:hAnsi="Times New Roman"/>
                <w:lang w:eastAsia="en-US"/>
              </w:rPr>
              <w:t>7</w:t>
            </w:r>
          </w:p>
          <w:p w14:paraId="504C808D" w14:textId="478AFD93" w:rsidR="00454FA0" w:rsidRPr="00335453" w:rsidRDefault="00454FA0" w:rsidP="00454FA0">
            <w:pPr>
              <w:spacing w:line="276" w:lineRule="auto"/>
              <w:ind w:left="283" w:hanging="357"/>
              <w:jc w:val="both"/>
              <w:rPr>
                <w:rFonts w:ascii="Times New Roman" w:eastAsia="Calibri" w:hAnsi="Times New Roman"/>
                <w:lang w:val="es-ES_tradnl" w:eastAsia="en-US"/>
              </w:rPr>
            </w:pPr>
          </w:p>
        </w:tc>
      </w:tr>
    </w:tbl>
    <w:p w14:paraId="089BA217" w14:textId="77777777" w:rsidR="00454FA0" w:rsidRPr="00335453" w:rsidRDefault="00454FA0" w:rsidP="00454FA0">
      <w:pPr>
        <w:spacing w:line="276" w:lineRule="auto"/>
        <w:ind w:left="283" w:hanging="357"/>
        <w:jc w:val="center"/>
        <w:rPr>
          <w:rFonts w:ascii="Times New Roman" w:eastAsia="Calibri" w:hAnsi="Times New Roman"/>
          <w:lang w:eastAsia="en-US"/>
        </w:rPr>
      </w:pPr>
      <w:r w:rsidRPr="00335453">
        <w:rPr>
          <w:rFonts w:ascii="Times New Roman" w:eastAsia="Calibri" w:hAnsi="Times New Roman"/>
          <w:lang w:val="es-ES_tradnl" w:eastAsia="en-US"/>
        </w:rPr>
        <w:t>Cargo que ostenta el firmante.</w:t>
      </w:r>
    </w:p>
    <w:p w14:paraId="282D02AE" w14:textId="66780F67" w:rsidR="00E20955" w:rsidRPr="00335453" w:rsidRDefault="00E20955" w:rsidP="00AC5E1D">
      <w:pPr>
        <w:rPr>
          <w:rFonts w:ascii="Times New Roman" w:eastAsia="Calibri" w:hAnsi="Times New Roman"/>
          <w:lang w:eastAsia="en-US"/>
        </w:rPr>
      </w:pPr>
    </w:p>
    <w:p w14:paraId="3A9607BB" w14:textId="70D4B529" w:rsidR="00FD7440" w:rsidRPr="00335453" w:rsidRDefault="00454FA0" w:rsidP="00335453">
      <w:pPr>
        <w:spacing w:after="200" w:line="276" w:lineRule="auto"/>
        <w:ind w:left="283" w:hanging="357"/>
        <w:jc w:val="center"/>
        <w:rPr>
          <w:rFonts w:ascii="Times New Roman" w:eastAsia="Calibri" w:hAnsi="Times New Roman"/>
          <w:lang w:val="es-ES_tradnl" w:eastAsia="en-US"/>
        </w:rPr>
      </w:pPr>
      <w:r w:rsidRPr="00335453">
        <w:rPr>
          <w:rFonts w:ascii="Times New Roman" w:eastAsia="Calibri" w:hAnsi="Times New Roman"/>
          <w:lang w:val="es-ES_tradnl" w:eastAsia="en-US"/>
        </w:rPr>
        <w:t>Nombre y Apellidos.</w:t>
      </w:r>
    </w:p>
    <w:p w14:paraId="7404EE0B" w14:textId="77777777" w:rsidR="00AC5E1D" w:rsidRDefault="00AC5E1D" w:rsidP="00454FA0">
      <w:pPr>
        <w:spacing w:after="200" w:line="276" w:lineRule="auto"/>
        <w:ind w:left="283" w:hanging="357"/>
        <w:jc w:val="center"/>
        <w:rPr>
          <w:rFonts w:ascii="Times New Roman" w:eastAsia="Calibri" w:hAnsi="Times New Roman"/>
          <w:lang w:eastAsia="en-US"/>
        </w:rPr>
      </w:pPr>
    </w:p>
    <w:p w14:paraId="27F99210" w14:textId="26F3DA28" w:rsidR="00454FA0" w:rsidRPr="00335453" w:rsidRDefault="00454FA0" w:rsidP="00454FA0">
      <w:pPr>
        <w:spacing w:after="200" w:line="276" w:lineRule="auto"/>
        <w:ind w:left="283" w:hanging="357"/>
        <w:jc w:val="center"/>
        <w:rPr>
          <w:rFonts w:ascii="Times New Roman" w:eastAsia="Calibri" w:hAnsi="Times New Roman"/>
          <w:lang w:eastAsia="en-US"/>
        </w:rPr>
      </w:pPr>
      <w:r w:rsidRPr="00335453">
        <w:rPr>
          <w:rFonts w:ascii="Times New Roman" w:eastAsia="Calibri" w:hAnsi="Times New Roman"/>
          <w:lang w:eastAsia="en-US"/>
        </w:rPr>
        <w:lastRenderedPageBreak/>
        <w:t>MODELO S-09</w:t>
      </w:r>
    </w:p>
    <w:p w14:paraId="2C652D1B" w14:textId="77777777" w:rsidR="00454FA0" w:rsidRPr="00335453" w:rsidRDefault="00454FA0" w:rsidP="00454FA0">
      <w:pPr>
        <w:jc w:val="center"/>
        <w:rPr>
          <w:rFonts w:ascii="Times New Roman" w:eastAsia="Calibri" w:hAnsi="Times New Roman"/>
          <w:lang w:eastAsia="en-US"/>
        </w:rPr>
      </w:pPr>
      <w:r w:rsidRPr="00335453">
        <w:rPr>
          <w:rFonts w:ascii="Times New Roman" w:eastAsia="Calibri" w:hAnsi="Times New Roman"/>
          <w:lang w:eastAsia="en-US"/>
        </w:rPr>
        <w:t>CUENTA JUSTIFICATIVA DE INGRESOS Y GASTOS</w:t>
      </w:r>
    </w:p>
    <w:p w14:paraId="40802E9D" w14:textId="77777777" w:rsidR="00454FA0" w:rsidRPr="00335453" w:rsidRDefault="00454FA0" w:rsidP="00454FA0">
      <w:pPr>
        <w:rPr>
          <w:rFonts w:ascii="Times New Roman" w:eastAsia="Calibri" w:hAnsi="Times New Roman"/>
          <w:lang w:eastAsia="en-US"/>
        </w:rPr>
      </w:pPr>
    </w:p>
    <w:p w14:paraId="108913A8" w14:textId="4F2EF0F6" w:rsidR="00454FA0" w:rsidRPr="00335453" w:rsidRDefault="00454FA0" w:rsidP="00454FA0">
      <w:pPr>
        <w:numPr>
          <w:ilvl w:val="0"/>
          <w:numId w:val="16"/>
        </w:numPr>
        <w:spacing w:after="200" w:line="276" w:lineRule="auto"/>
        <w:contextualSpacing/>
        <w:jc w:val="both"/>
        <w:rPr>
          <w:rFonts w:ascii="Times New Roman" w:eastAsia="Calibri" w:hAnsi="Times New Roman"/>
          <w:lang w:eastAsia="en-US"/>
        </w:rPr>
      </w:pPr>
      <w:r w:rsidRPr="00335453">
        <w:rPr>
          <w:rFonts w:ascii="Times New Roman" w:eastAsia="Calibri" w:hAnsi="Times New Roman"/>
          <w:lang w:eastAsia="en-US"/>
        </w:rPr>
        <w:t>RELACION DE JUSTIFICANTES DE GASTOS</w:t>
      </w:r>
      <w:r w:rsidR="00D86282" w:rsidRPr="00335453">
        <w:rPr>
          <w:rFonts w:ascii="Times New Roman" w:eastAsia="Calibri" w:hAnsi="Times New Roman"/>
          <w:lang w:eastAsia="en-US"/>
        </w:rPr>
        <w:t xml:space="preserve"> CORRIENTES</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08"/>
        <w:gridCol w:w="1134"/>
        <w:gridCol w:w="2410"/>
        <w:gridCol w:w="2977"/>
        <w:gridCol w:w="992"/>
        <w:gridCol w:w="992"/>
      </w:tblGrid>
      <w:tr w:rsidR="00320B3D" w:rsidRPr="00335453" w14:paraId="20520EA8" w14:textId="77777777" w:rsidTr="00205806">
        <w:tc>
          <w:tcPr>
            <w:tcW w:w="710" w:type="dxa"/>
            <w:shd w:val="clear" w:color="auto" w:fill="auto"/>
            <w:vAlign w:val="center"/>
          </w:tcPr>
          <w:p w14:paraId="75C3C69B"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Nº</w:t>
            </w:r>
          </w:p>
          <w:p w14:paraId="72A71973"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Orden</w:t>
            </w:r>
          </w:p>
        </w:tc>
        <w:tc>
          <w:tcPr>
            <w:tcW w:w="708" w:type="dxa"/>
            <w:shd w:val="clear" w:color="auto" w:fill="auto"/>
            <w:vAlign w:val="center"/>
          </w:tcPr>
          <w:p w14:paraId="0F883569"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Nº</w:t>
            </w:r>
          </w:p>
          <w:p w14:paraId="7775AE85"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factura</w:t>
            </w:r>
          </w:p>
        </w:tc>
        <w:tc>
          <w:tcPr>
            <w:tcW w:w="1134" w:type="dxa"/>
            <w:shd w:val="clear" w:color="auto" w:fill="auto"/>
            <w:vAlign w:val="center"/>
          </w:tcPr>
          <w:p w14:paraId="78B5190D"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Fecha</w:t>
            </w:r>
          </w:p>
          <w:p w14:paraId="568F07ED"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emisión</w:t>
            </w:r>
          </w:p>
        </w:tc>
        <w:tc>
          <w:tcPr>
            <w:tcW w:w="2410" w:type="dxa"/>
            <w:shd w:val="clear" w:color="auto" w:fill="auto"/>
            <w:vAlign w:val="center"/>
          </w:tcPr>
          <w:p w14:paraId="482FE0D8"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Entidad</w:t>
            </w:r>
          </w:p>
        </w:tc>
        <w:tc>
          <w:tcPr>
            <w:tcW w:w="2977" w:type="dxa"/>
            <w:shd w:val="clear" w:color="auto" w:fill="auto"/>
            <w:vAlign w:val="center"/>
          </w:tcPr>
          <w:p w14:paraId="6FD19ED3"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Concepto</w:t>
            </w:r>
          </w:p>
        </w:tc>
        <w:tc>
          <w:tcPr>
            <w:tcW w:w="992" w:type="dxa"/>
            <w:shd w:val="clear" w:color="auto" w:fill="auto"/>
            <w:vAlign w:val="center"/>
          </w:tcPr>
          <w:p w14:paraId="57C6F51E"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Fecha pago</w:t>
            </w:r>
          </w:p>
        </w:tc>
        <w:tc>
          <w:tcPr>
            <w:tcW w:w="992" w:type="dxa"/>
            <w:shd w:val="clear" w:color="auto" w:fill="auto"/>
            <w:vAlign w:val="center"/>
          </w:tcPr>
          <w:p w14:paraId="06B67278"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Importe</w:t>
            </w:r>
          </w:p>
        </w:tc>
      </w:tr>
      <w:tr w:rsidR="00320B3D" w:rsidRPr="00335453" w14:paraId="2A40E1DF" w14:textId="77777777" w:rsidTr="00205806">
        <w:tc>
          <w:tcPr>
            <w:tcW w:w="710" w:type="dxa"/>
            <w:shd w:val="clear" w:color="auto" w:fill="auto"/>
          </w:tcPr>
          <w:p w14:paraId="07090B31"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00FF0735"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52C43CC4"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4D5C141A"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607C1A23"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140391C0"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67FB2ED7"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682D49AB" w14:textId="77777777" w:rsidTr="00205806">
        <w:tc>
          <w:tcPr>
            <w:tcW w:w="710" w:type="dxa"/>
            <w:shd w:val="clear" w:color="auto" w:fill="auto"/>
          </w:tcPr>
          <w:p w14:paraId="1625F3D8"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4908520D"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5F40997B"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4C4CFEF1"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40DD35AC"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0160E453"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7D23F9A6"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0253841A" w14:textId="77777777" w:rsidTr="00205806">
        <w:tc>
          <w:tcPr>
            <w:tcW w:w="710" w:type="dxa"/>
            <w:shd w:val="clear" w:color="auto" w:fill="auto"/>
          </w:tcPr>
          <w:p w14:paraId="2C700DF3"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61D3DB2C"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178C1428"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73EE0EF5"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0EC0B156"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115FEC1D"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27F1CD08"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38788645" w14:textId="77777777" w:rsidTr="00205806">
        <w:tc>
          <w:tcPr>
            <w:tcW w:w="710" w:type="dxa"/>
            <w:shd w:val="clear" w:color="auto" w:fill="auto"/>
          </w:tcPr>
          <w:p w14:paraId="58FF84E7"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5D9A793F"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0A2A42E0"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12544ED0"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47604752"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539CF2C0"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4719810C"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4406637E" w14:textId="77777777" w:rsidTr="00205806">
        <w:tc>
          <w:tcPr>
            <w:tcW w:w="710" w:type="dxa"/>
            <w:shd w:val="clear" w:color="auto" w:fill="auto"/>
          </w:tcPr>
          <w:p w14:paraId="02C3E7E7"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30A42C6F"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25497BEA"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0F238578"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60C40EAE"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5C740AFE"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6AD68DAF"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082E2990" w14:textId="77777777" w:rsidTr="00205806">
        <w:tc>
          <w:tcPr>
            <w:tcW w:w="710" w:type="dxa"/>
            <w:shd w:val="clear" w:color="auto" w:fill="auto"/>
          </w:tcPr>
          <w:p w14:paraId="4423A86C"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2701144C"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6F747203"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6146C517"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7303E1B0"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76F61113"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58F9F4B8"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4FCE3245" w14:textId="77777777" w:rsidTr="00205806">
        <w:tc>
          <w:tcPr>
            <w:tcW w:w="710" w:type="dxa"/>
            <w:shd w:val="clear" w:color="auto" w:fill="auto"/>
          </w:tcPr>
          <w:p w14:paraId="6DFD304F"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25332CFA"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37514A6A"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44A084F2"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5D1919D8"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27015CD2"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7A52A699"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2B00B541" w14:textId="77777777" w:rsidTr="00205806">
        <w:tc>
          <w:tcPr>
            <w:tcW w:w="710" w:type="dxa"/>
            <w:shd w:val="clear" w:color="auto" w:fill="auto"/>
          </w:tcPr>
          <w:p w14:paraId="346B501E"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13ED5A94"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13B8A4C7"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2D9624EF"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7413B8F7"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33ABDB42"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630752CF" w14:textId="77777777" w:rsidR="00454FA0" w:rsidRPr="00335453" w:rsidRDefault="00454FA0" w:rsidP="00454FA0">
            <w:pPr>
              <w:ind w:left="283" w:hanging="357"/>
              <w:jc w:val="center"/>
              <w:rPr>
                <w:rFonts w:ascii="Times New Roman" w:eastAsia="Calibri" w:hAnsi="Times New Roman"/>
                <w:lang w:eastAsia="en-US"/>
              </w:rPr>
            </w:pPr>
          </w:p>
        </w:tc>
      </w:tr>
      <w:tr w:rsidR="009D3DDA" w:rsidRPr="00335453" w14:paraId="3CA2BE3D" w14:textId="77777777" w:rsidTr="00205806">
        <w:tc>
          <w:tcPr>
            <w:tcW w:w="710" w:type="dxa"/>
            <w:shd w:val="clear" w:color="auto" w:fill="auto"/>
          </w:tcPr>
          <w:p w14:paraId="5DC520DD"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6E8AB8DE"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5AE2FCC8"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5108604B"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4962FCB4"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75856EF6"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1AFED0F3"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10985D87" w14:textId="77777777" w:rsidTr="00205806">
        <w:tc>
          <w:tcPr>
            <w:tcW w:w="710" w:type="dxa"/>
            <w:shd w:val="clear" w:color="auto" w:fill="auto"/>
          </w:tcPr>
          <w:p w14:paraId="1F1791D9"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664304A0"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34156350"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338FD133"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2F5962E7"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1333F570"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4B5B8209"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11DF23B0" w14:textId="77777777" w:rsidTr="00205806">
        <w:tc>
          <w:tcPr>
            <w:tcW w:w="710" w:type="dxa"/>
            <w:shd w:val="clear" w:color="auto" w:fill="auto"/>
          </w:tcPr>
          <w:p w14:paraId="16F9DC4B"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0A84DB74"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25E39914"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277466FD"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379FBFC4"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068CA377"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5C67B6DD"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652706B3" w14:textId="77777777" w:rsidTr="00205806">
        <w:tc>
          <w:tcPr>
            <w:tcW w:w="710" w:type="dxa"/>
            <w:shd w:val="clear" w:color="auto" w:fill="auto"/>
          </w:tcPr>
          <w:p w14:paraId="2D24F403"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7DB1F0DA"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2E71CC43"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5EB603EC"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07C16FEC"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22EF5587"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52B0D6A3"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03B281C9" w14:textId="77777777" w:rsidTr="00205806">
        <w:tc>
          <w:tcPr>
            <w:tcW w:w="710" w:type="dxa"/>
            <w:shd w:val="clear" w:color="auto" w:fill="auto"/>
          </w:tcPr>
          <w:p w14:paraId="2538F8EA"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15B1F477"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66FC2955"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72CA933E"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607FAAE8"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1CCC6A03"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690BC5DC"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78C778CD" w14:textId="77777777" w:rsidTr="00205806">
        <w:tc>
          <w:tcPr>
            <w:tcW w:w="710" w:type="dxa"/>
            <w:shd w:val="clear" w:color="auto" w:fill="auto"/>
          </w:tcPr>
          <w:p w14:paraId="1726D116" w14:textId="77777777" w:rsidR="009D3DDA" w:rsidRPr="00335453" w:rsidRDefault="009D3DDA" w:rsidP="00454FA0">
            <w:pPr>
              <w:ind w:left="283" w:hanging="357"/>
              <w:jc w:val="center"/>
              <w:rPr>
                <w:rFonts w:ascii="Times New Roman" w:eastAsia="Calibri" w:hAnsi="Times New Roman"/>
                <w:lang w:eastAsia="en-US"/>
              </w:rPr>
            </w:pPr>
          </w:p>
        </w:tc>
        <w:tc>
          <w:tcPr>
            <w:tcW w:w="708" w:type="dxa"/>
            <w:shd w:val="clear" w:color="auto" w:fill="auto"/>
          </w:tcPr>
          <w:p w14:paraId="472FFA68" w14:textId="77777777" w:rsidR="009D3DDA" w:rsidRPr="00335453" w:rsidRDefault="009D3DDA" w:rsidP="00454FA0">
            <w:pPr>
              <w:ind w:left="283" w:hanging="357"/>
              <w:jc w:val="center"/>
              <w:rPr>
                <w:rFonts w:ascii="Times New Roman" w:eastAsia="Calibri" w:hAnsi="Times New Roman"/>
                <w:lang w:eastAsia="en-US"/>
              </w:rPr>
            </w:pPr>
          </w:p>
        </w:tc>
        <w:tc>
          <w:tcPr>
            <w:tcW w:w="1134" w:type="dxa"/>
            <w:shd w:val="clear" w:color="auto" w:fill="auto"/>
          </w:tcPr>
          <w:p w14:paraId="16A63137" w14:textId="77777777" w:rsidR="009D3DDA" w:rsidRPr="00335453" w:rsidRDefault="009D3DDA" w:rsidP="00454FA0">
            <w:pPr>
              <w:ind w:left="283" w:hanging="357"/>
              <w:jc w:val="center"/>
              <w:rPr>
                <w:rFonts w:ascii="Times New Roman" w:eastAsia="Calibri" w:hAnsi="Times New Roman"/>
                <w:lang w:eastAsia="en-US"/>
              </w:rPr>
            </w:pPr>
          </w:p>
        </w:tc>
        <w:tc>
          <w:tcPr>
            <w:tcW w:w="2410" w:type="dxa"/>
            <w:shd w:val="clear" w:color="auto" w:fill="auto"/>
          </w:tcPr>
          <w:p w14:paraId="00BABEC3" w14:textId="77777777" w:rsidR="009D3DDA" w:rsidRPr="00335453" w:rsidRDefault="009D3DDA" w:rsidP="00454FA0">
            <w:pPr>
              <w:ind w:left="283" w:hanging="357"/>
              <w:jc w:val="center"/>
              <w:rPr>
                <w:rFonts w:ascii="Times New Roman" w:eastAsia="Calibri" w:hAnsi="Times New Roman"/>
                <w:lang w:eastAsia="en-US"/>
              </w:rPr>
            </w:pPr>
          </w:p>
        </w:tc>
        <w:tc>
          <w:tcPr>
            <w:tcW w:w="2977" w:type="dxa"/>
            <w:shd w:val="clear" w:color="auto" w:fill="auto"/>
          </w:tcPr>
          <w:p w14:paraId="1734DFA9"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62751F4D" w14:textId="77777777" w:rsidR="009D3DDA" w:rsidRPr="00335453" w:rsidRDefault="009D3DDA" w:rsidP="00454FA0">
            <w:pPr>
              <w:ind w:left="283" w:hanging="357"/>
              <w:jc w:val="center"/>
              <w:rPr>
                <w:rFonts w:ascii="Times New Roman" w:eastAsia="Calibri" w:hAnsi="Times New Roman"/>
                <w:lang w:eastAsia="en-US"/>
              </w:rPr>
            </w:pPr>
          </w:p>
        </w:tc>
        <w:tc>
          <w:tcPr>
            <w:tcW w:w="992" w:type="dxa"/>
            <w:shd w:val="clear" w:color="auto" w:fill="auto"/>
          </w:tcPr>
          <w:p w14:paraId="423EA833" w14:textId="77777777" w:rsidR="009D3DDA" w:rsidRPr="00335453" w:rsidRDefault="009D3DDA" w:rsidP="00454FA0">
            <w:pPr>
              <w:ind w:left="283" w:hanging="357"/>
              <w:jc w:val="center"/>
              <w:rPr>
                <w:rFonts w:ascii="Times New Roman" w:eastAsia="Calibri" w:hAnsi="Times New Roman"/>
                <w:lang w:eastAsia="en-US"/>
              </w:rPr>
            </w:pPr>
          </w:p>
        </w:tc>
      </w:tr>
      <w:tr w:rsidR="00320B3D" w:rsidRPr="00335453" w14:paraId="05B5D4C3" w14:textId="77777777" w:rsidTr="00205806">
        <w:tc>
          <w:tcPr>
            <w:tcW w:w="710" w:type="dxa"/>
            <w:shd w:val="clear" w:color="auto" w:fill="auto"/>
          </w:tcPr>
          <w:p w14:paraId="55364139" w14:textId="77777777" w:rsidR="00454FA0" w:rsidRPr="00335453" w:rsidRDefault="00454FA0" w:rsidP="00454FA0">
            <w:pPr>
              <w:ind w:left="283" w:hanging="357"/>
              <w:jc w:val="center"/>
              <w:rPr>
                <w:rFonts w:ascii="Times New Roman" w:eastAsia="Calibri" w:hAnsi="Times New Roman"/>
                <w:lang w:eastAsia="en-US"/>
              </w:rPr>
            </w:pPr>
          </w:p>
        </w:tc>
        <w:tc>
          <w:tcPr>
            <w:tcW w:w="708" w:type="dxa"/>
            <w:shd w:val="clear" w:color="auto" w:fill="auto"/>
          </w:tcPr>
          <w:p w14:paraId="1D7113E8" w14:textId="77777777" w:rsidR="00454FA0" w:rsidRPr="00335453" w:rsidRDefault="00454FA0" w:rsidP="00454FA0">
            <w:pPr>
              <w:ind w:left="283" w:hanging="357"/>
              <w:jc w:val="center"/>
              <w:rPr>
                <w:rFonts w:ascii="Times New Roman" w:eastAsia="Calibri" w:hAnsi="Times New Roman"/>
                <w:lang w:eastAsia="en-US"/>
              </w:rPr>
            </w:pPr>
          </w:p>
        </w:tc>
        <w:tc>
          <w:tcPr>
            <w:tcW w:w="1134" w:type="dxa"/>
            <w:shd w:val="clear" w:color="auto" w:fill="auto"/>
          </w:tcPr>
          <w:p w14:paraId="161569D9" w14:textId="77777777" w:rsidR="00454FA0" w:rsidRPr="00335453" w:rsidRDefault="00454FA0" w:rsidP="00454FA0">
            <w:pPr>
              <w:ind w:left="283" w:hanging="357"/>
              <w:jc w:val="center"/>
              <w:rPr>
                <w:rFonts w:ascii="Times New Roman" w:eastAsia="Calibri" w:hAnsi="Times New Roman"/>
                <w:lang w:eastAsia="en-US"/>
              </w:rPr>
            </w:pPr>
          </w:p>
        </w:tc>
        <w:tc>
          <w:tcPr>
            <w:tcW w:w="2410" w:type="dxa"/>
            <w:shd w:val="clear" w:color="auto" w:fill="auto"/>
          </w:tcPr>
          <w:p w14:paraId="4E8A7702" w14:textId="77777777" w:rsidR="00454FA0" w:rsidRPr="00335453" w:rsidRDefault="00454FA0" w:rsidP="00454FA0">
            <w:pPr>
              <w:ind w:left="283" w:hanging="357"/>
              <w:jc w:val="center"/>
              <w:rPr>
                <w:rFonts w:ascii="Times New Roman" w:eastAsia="Calibri" w:hAnsi="Times New Roman"/>
                <w:lang w:eastAsia="en-US"/>
              </w:rPr>
            </w:pPr>
          </w:p>
        </w:tc>
        <w:tc>
          <w:tcPr>
            <w:tcW w:w="2977" w:type="dxa"/>
            <w:shd w:val="clear" w:color="auto" w:fill="auto"/>
          </w:tcPr>
          <w:p w14:paraId="31046503"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10A40367" w14:textId="77777777" w:rsidR="00454FA0" w:rsidRPr="00335453" w:rsidRDefault="00454FA0" w:rsidP="00454FA0">
            <w:pPr>
              <w:ind w:left="283" w:hanging="357"/>
              <w:jc w:val="center"/>
              <w:rPr>
                <w:rFonts w:ascii="Times New Roman" w:eastAsia="Calibri" w:hAnsi="Times New Roman"/>
                <w:lang w:eastAsia="en-US"/>
              </w:rPr>
            </w:pPr>
          </w:p>
        </w:tc>
        <w:tc>
          <w:tcPr>
            <w:tcW w:w="992" w:type="dxa"/>
            <w:shd w:val="clear" w:color="auto" w:fill="auto"/>
          </w:tcPr>
          <w:p w14:paraId="7F233BB0" w14:textId="77777777" w:rsidR="00454FA0" w:rsidRPr="00335453" w:rsidRDefault="00454FA0" w:rsidP="00454FA0">
            <w:pPr>
              <w:ind w:left="283" w:hanging="357"/>
              <w:jc w:val="center"/>
              <w:rPr>
                <w:rFonts w:ascii="Times New Roman" w:eastAsia="Calibri" w:hAnsi="Times New Roman"/>
                <w:lang w:eastAsia="en-US"/>
              </w:rPr>
            </w:pPr>
          </w:p>
        </w:tc>
      </w:tr>
    </w:tbl>
    <w:p w14:paraId="4AAE2D52" w14:textId="77777777" w:rsidR="00454FA0" w:rsidRPr="00335453" w:rsidRDefault="00454FA0" w:rsidP="00454FA0">
      <w:pPr>
        <w:spacing w:after="200" w:line="276" w:lineRule="auto"/>
        <w:ind w:left="283" w:hanging="357"/>
        <w:jc w:val="center"/>
        <w:rPr>
          <w:rFonts w:ascii="Times New Roman" w:eastAsia="Calibri" w:hAnsi="Times New Roman"/>
          <w:lang w:eastAsia="en-US"/>
        </w:rPr>
      </w:pPr>
    </w:p>
    <w:p w14:paraId="40334F9B" w14:textId="77777777" w:rsidR="00D86282" w:rsidRPr="00335453" w:rsidRDefault="00D86282" w:rsidP="00D86282">
      <w:pPr>
        <w:spacing w:after="200" w:line="276" w:lineRule="auto"/>
        <w:ind w:left="720"/>
        <w:contextualSpacing/>
        <w:jc w:val="both"/>
        <w:rPr>
          <w:rFonts w:ascii="Times New Roman" w:eastAsia="Calibri" w:hAnsi="Times New Roman"/>
          <w:lang w:eastAsia="en-US"/>
        </w:rPr>
      </w:pPr>
    </w:p>
    <w:p w14:paraId="170D6E3F" w14:textId="56DEE63B" w:rsidR="00454FA0" w:rsidRPr="00335453" w:rsidRDefault="00454FA0" w:rsidP="00D86282">
      <w:pPr>
        <w:numPr>
          <w:ilvl w:val="0"/>
          <w:numId w:val="16"/>
        </w:numPr>
        <w:spacing w:after="200" w:line="276" w:lineRule="auto"/>
        <w:contextualSpacing/>
        <w:jc w:val="both"/>
        <w:rPr>
          <w:rFonts w:ascii="Times New Roman" w:eastAsia="Calibri" w:hAnsi="Times New Roman"/>
          <w:lang w:eastAsia="en-US"/>
        </w:rPr>
      </w:pPr>
      <w:r w:rsidRPr="00335453">
        <w:rPr>
          <w:rFonts w:ascii="Times New Roman" w:eastAsia="Calibri" w:hAnsi="Times New Roman"/>
          <w:lang w:eastAsia="en-US"/>
        </w:rPr>
        <w:t>RELACION DE JUSTIFICANTE DE INGRESOS</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4820"/>
        <w:gridCol w:w="1417"/>
      </w:tblGrid>
      <w:tr w:rsidR="00320B3D" w:rsidRPr="00335453" w14:paraId="637D2E29" w14:textId="77777777" w:rsidTr="00205806">
        <w:tc>
          <w:tcPr>
            <w:tcW w:w="3686" w:type="dxa"/>
            <w:shd w:val="clear" w:color="auto" w:fill="auto"/>
          </w:tcPr>
          <w:p w14:paraId="794B16FD"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Entidad</w:t>
            </w:r>
          </w:p>
        </w:tc>
        <w:tc>
          <w:tcPr>
            <w:tcW w:w="4820" w:type="dxa"/>
            <w:shd w:val="clear" w:color="auto" w:fill="auto"/>
          </w:tcPr>
          <w:p w14:paraId="50BDD947"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Concepto</w:t>
            </w:r>
          </w:p>
        </w:tc>
        <w:tc>
          <w:tcPr>
            <w:tcW w:w="1417" w:type="dxa"/>
            <w:shd w:val="clear" w:color="auto" w:fill="auto"/>
          </w:tcPr>
          <w:p w14:paraId="1E454BE4" w14:textId="77777777" w:rsidR="00454FA0" w:rsidRPr="00335453" w:rsidRDefault="00454FA0" w:rsidP="00454FA0">
            <w:pPr>
              <w:ind w:left="283" w:hanging="357"/>
              <w:jc w:val="center"/>
              <w:rPr>
                <w:rFonts w:ascii="Times New Roman" w:eastAsia="Calibri" w:hAnsi="Times New Roman"/>
                <w:lang w:eastAsia="en-US"/>
              </w:rPr>
            </w:pPr>
            <w:r w:rsidRPr="00335453">
              <w:rPr>
                <w:rFonts w:ascii="Times New Roman" w:eastAsia="Calibri" w:hAnsi="Times New Roman"/>
                <w:lang w:eastAsia="en-US"/>
              </w:rPr>
              <w:t>Importe</w:t>
            </w:r>
          </w:p>
        </w:tc>
      </w:tr>
      <w:tr w:rsidR="00320B3D" w:rsidRPr="00335453" w14:paraId="2460E767" w14:textId="77777777" w:rsidTr="00205806">
        <w:tc>
          <w:tcPr>
            <w:tcW w:w="3686" w:type="dxa"/>
            <w:shd w:val="clear" w:color="auto" w:fill="auto"/>
          </w:tcPr>
          <w:p w14:paraId="5460CDE9"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20C83684"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3BE03BBF"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1C37FAFE" w14:textId="77777777" w:rsidTr="00205806">
        <w:tc>
          <w:tcPr>
            <w:tcW w:w="3686" w:type="dxa"/>
            <w:shd w:val="clear" w:color="auto" w:fill="auto"/>
          </w:tcPr>
          <w:p w14:paraId="349A2C2A"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199D279E"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3D05A281"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4919E120" w14:textId="77777777" w:rsidTr="00205806">
        <w:tc>
          <w:tcPr>
            <w:tcW w:w="3686" w:type="dxa"/>
            <w:shd w:val="clear" w:color="auto" w:fill="auto"/>
          </w:tcPr>
          <w:p w14:paraId="2AA4AABB"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0A369437"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6AE0B202" w14:textId="77777777" w:rsidR="00454FA0" w:rsidRPr="00335453" w:rsidRDefault="00454FA0" w:rsidP="00454FA0">
            <w:pPr>
              <w:ind w:left="283" w:hanging="357"/>
              <w:jc w:val="center"/>
              <w:rPr>
                <w:rFonts w:ascii="Times New Roman" w:eastAsia="Calibri" w:hAnsi="Times New Roman"/>
                <w:lang w:eastAsia="en-US"/>
              </w:rPr>
            </w:pPr>
          </w:p>
        </w:tc>
      </w:tr>
      <w:tr w:rsidR="009D3DDA" w:rsidRPr="00335453" w14:paraId="704601B8" w14:textId="77777777" w:rsidTr="00205806">
        <w:tc>
          <w:tcPr>
            <w:tcW w:w="3686" w:type="dxa"/>
            <w:shd w:val="clear" w:color="auto" w:fill="auto"/>
          </w:tcPr>
          <w:p w14:paraId="151CF26C" w14:textId="77777777" w:rsidR="009D3DDA" w:rsidRPr="00335453" w:rsidRDefault="009D3DDA" w:rsidP="00454FA0">
            <w:pPr>
              <w:ind w:left="283" w:hanging="357"/>
              <w:jc w:val="center"/>
              <w:rPr>
                <w:rFonts w:ascii="Times New Roman" w:eastAsia="Calibri" w:hAnsi="Times New Roman"/>
                <w:lang w:eastAsia="en-US"/>
              </w:rPr>
            </w:pPr>
          </w:p>
        </w:tc>
        <w:tc>
          <w:tcPr>
            <w:tcW w:w="4820" w:type="dxa"/>
            <w:shd w:val="clear" w:color="auto" w:fill="auto"/>
          </w:tcPr>
          <w:p w14:paraId="128CC5E5" w14:textId="77777777" w:rsidR="009D3DDA" w:rsidRPr="00335453" w:rsidRDefault="009D3DDA" w:rsidP="00454FA0">
            <w:pPr>
              <w:ind w:left="283" w:hanging="357"/>
              <w:jc w:val="center"/>
              <w:rPr>
                <w:rFonts w:ascii="Times New Roman" w:eastAsia="Calibri" w:hAnsi="Times New Roman"/>
                <w:lang w:eastAsia="en-US"/>
              </w:rPr>
            </w:pPr>
          </w:p>
        </w:tc>
        <w:tc>
          <w:tcPr>
            <w:tcW w:w="1417" w:type="dxa"/>
            <w:shd w:val="clear" w:color="auto" w:fill="auto"/>
          </w:tcPr>
          <w:p w14:paraId="3D909F8F"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529E093D" w14:textId="77777777" w:rsidTr="00205806">
        <w:tc>
          <w:tcPr>
            <w:tcW w:w="3686" w:type="dxa"/>
            <w:shd w:val="clear" w:color="auto" w:fill="auto"/>
          </w:tcPr>
          <w:p w14:paraId="3359CB21" w14:textId="77777777" w:rsidR="009D3DDA" w:rsidRPr="00335453" w:rsidRDefault="009D3DDA" w:rsidP="00454FA0">
            <w:pPr>
              <w:ind w:left="283" w:hanging="357"/>
              <w:jc w:val="center"/>
              <w:rPr>
                <w:rFonts w:ascii="Times New Roman" w:eastAsia="Calibri" w:hAnsi="Times New Roman"/>
                <w:lang w:eastAsia="en-US"/>
              </w:rPr>
            </w:pPr>
          </w:p>
        </w:tc>
        <w:tc>
          <w:tcPr>
            <w:tcW w:w="4820" w:type="dxa"/>
            <w:shd w:val="clear" w:color="auto" w:fill="auto"/>
          </w:tcPr>
          <w:p w14:paraId="16D27912" w14:textId="77777777" w:rsidR="009D3DDA" w:rsidRPr="00335453" w:rsidRDefault="009D3DDA" w:rsidP="00454FA0">
            <w:pPr>
              <w:ind w:left="283" w:hanging="357"/>
              <w:jc w:val="center"/>
              <w:rPr>
                <w:rFonts w:ascii="Times New Roman" w:eastAsia="Calibri" w:hAnsi="Times New Roman"/>
                <w:lang w:eastAsia="en-US"/>
              </w:rPr>
            </w:pPr>
          </w:p>
        </w:tc>
        <w:tc>
          <w:tcPr>
            <w:tcW w:w="1417" w:type="dxa"/>
            <w:shd w:val="clear" w:color="auto" w:fill="auto"/>
          </w:tcPr>
          <w:p w14:paraId="237B7757" w14:textId="77777777" w:rsidR="009D3DDA" w:rsidRPr="00335453" w:rsidRDefault="009D3DDA" w:rsidP="00454FA0">
            <w:pPr>
              <w:ind w:left="283" w:hanging="357"/>
              <w:jc w:val="center"/>
              <w:rPr>
                <w:rFonts w:ascii="Times New Roman" w:eastAsia="Calibri" w:hAnsi="Times New Roman"/>
                <w:lang w:eastAsia="en-US"/>
              </w:rPr>
            </w:pPr>
          </w:p>
        </w:tc>
      </w:tr>
      <w:tr w:rsidR="009D3DDA" w:rsidRPr="00335453" w14:paraId="3BAD27ED" w14:textId="77777777" w:rsidTr="00205806">
        <w:tc>
          <w:tcPr>
            <w:tcW w:w="3686" w:type="dxa"/>
            <w:shd w:val="clear" w:color="auto" w:fill="auto"/>
          </w:tcPr>
          <w:p w14:paraId="796825A4" w14:textId="77777777" w:rsidR="009D3DDA" w:rsidRPr="00335453" w:rsidRDefault="009D3DDA" w:rsidP="00454FA0">
            <w:pPr>
              <w:ind w:left="283" w:hanging="357"/>
              <w:jc w:val="center"/>
              <w:rPr>
                <w:rFonts w:ascii="Times New Roman" w:eastAsia="Calibri" w:hAnsi="Times New Roman"/>
                <w:lang w:eastAsia="en-US"/>
              </w:rPr>
            </w:pPr>
          </w:p>
        </w:tc>
        <w:tc>
          <w:tcPr>
            <w:tcW w:w="4820" w:type="dxa"/>
            <w:shd w:val="clear" w:color="auto" w:fill="auto"/>
          </w:tcPr>
          <w:p w14:paraId="2B790A40" w14:textId="77777777" w:rsidR="009D3DDA" w:rsidRPr="00335453" w:rsidRDefault="009D3DDA" w:rsidP="00454FA0">
            <w:pPr>
              <w:ind w:left="283" w:hanging="357"/>
              <w:jc w:val="center"/>
              <w:rPr>
                <w:rFonts w:ascii="Times New Roman" w:eastAsia="Calibri" w:hAnsi="Times New Roman"/>
                <w:lang w:eastAsia="en-US"/>
              </w:rPr>
            </w:pPr>
          </w:p>
        </w:tc>
        <w:tc>
          <w:tcPr>
            <w:tcW w:w="1417" w:type="dxa"/>
            <w:shd w:val="clear" w:color="auto" w:fill="auto"/>
          </w:tcPr>
          <w:p w14:paraId="5D8B14E3" w14:textId="77777777" w:rsidR="009D3DDA" w:rsidRPr="00335453" w:rsidRDefault="009D3DDA" w:rsidP="00454FA0">
            <w:pPr>
              <w:ind w:left="283" w:hanging="357"/>
              <w:jc w:val="center"/>
              <w:rPr>
                <w:rFonts w:ascii="Times New Roman" w:eastAsia="Calibri" w:hAnsi="Times New Roman"/>
                <w:lang w:eastAsia="en-US"/>
              </w:rPr>
            </w:pPr>
          </w:p>
        </w:tc>
      </w:tr>
      <w:tr w:rsidR="00320B3D" w:rsidRPr="00335453" w14:paraId="5CCBE43D" w14:textId="77777777" w:rsidTr="00205806">
        <w:tc>
          <w:tcPr>
            <w:tcW w:w="3686" w:type="dxa"/>
            <w:shd w:val="clear" w:color="auto" w:fill="auto"/>
          </w:tcPr>
          <w:p w14:paraId="00DE5FC5"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6E0CC58E"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7B03D33E"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4F8B5F55" w14:textId="77777777" w:rsidTr="00205806">
        <w:tc>
          <w:tcPr>
            <w:tcW w:w="3686" w:type="dxa"/>
            <w:shd w:val="clear" w:color="auto" w:fill="auto"/>
          </w:tcPr>
          <w:p w14:paraId="14FFD599"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35B21577"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0BEE49A1"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17AAD3CB" w14:textId="77777777" w:rsidTr="00205806">
        <w:tc>
          <w:tcPr>
            <w:tcW w:w="3686" w:type="dxa"/>
            <w:shd w:val="clear" w:color="auto" w:fill="auto"/>
          </w:tcPr>
          <w:p w14:paraId="30D52269"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7B95EA83"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415291A9"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61138098" w14:textId="77777777" w:rsidTr="00205806">
        <w:tc>
          <w:tcPr>
            <w:tcW w:w="3686" w:type="dxa"/>
            <w:shd w:val="clear" w:color="auto" w:fill="auto"/>
          </w:tcPr>
          <w:p w14:paraId="738F44A2"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5A48FF2C"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3D7232CC"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6176BAEB" w14:textId="77777777" w:rsidTr="00205806">
        <w:tc>
          <w:tcPr>
            <w:tcW w:w="3686" w:type="dxa"/>
            <w:shd w:val="clear" w:color="auto" w:fill="auto"/>
          </w:tcPr>
          <w:p w14:paraId="443921CF"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5ED2CCD4"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5808B78F" w14:textId="77777777" w:rsidR="00454FA0" w:rsidRPr="00335453" w:rsidRDefault="00454FA0" w:rsidP="00454FA0">
            <w:pPr>
              <w:ind w:left="283" w:hanging="357"/>
              <w:jc w:val="center"/>
              <w:rPr>
                <w:rFonts w:ascii="Times New Roman" w:eastAsia="Calibri" w:hAnsi="Times New Roman"/>
                <w:lang w:eastAsia="en-US"/>
              </w:rPr>
            </w:pPr>
          </w:p>
        </w:tc>
      </w:tr>
      <w:tr w:rsidR="00320B3D" w:rsidRPr="00335453" w14:paraId="70F045DD" w14:textId="77777777" w:rsidTr="00205806">
        <w:tc>
          <w:tcPr>
            <w:tcW w:w="3686" w:type="dxa"/>
            <w:shd w:val="clear" w:color="auto" w:fill="auto"/>
          </w:tcPr>
          <w:p w14:paraId="22EDBEA3" w14:textId="77777777" w:rsidR="00454FA0" w:rsidRPr="00335453" w:rsidRDefault="00454FA0" w:rsidP="00454FA0">
            <w:pPr>
              <w:ind w:left="283" w:hanging="357"/>
              <w:jc w:val="center"/>
              <w:rPr>
                <w:rFonts w:ascii="Times New Roman" w:eastAsia="Calibri" w:hAnsi="Times New Roman"/>
                <w:lang w:eastAsia="en-US"/>
              </w:rPr>
            </w:pPr>
          </w:p>
        </w:tc>
        <w:tc>
          <w:tcPr>
            <w:tcW w:w="4820" w:type="dxa"/>
            <w:shd w:val="clear" w:color="auto" w:fill="auto"/>
          </w:tcPr>
          <w:p w14:paraId="15B730F5" w14:textId="77777777" w:rsidR="00454FA0" w:rsidRPr="00335453" w:rsidRDefault="00454FA0" w:rsidP="00454FA0">
            <w:pPr>
              <w:ind w:left="283" w:hanging="357"/>
              <w:jc w:val="center"/>
              <w:rPr>
                <w:rFonts w:ascii="Times New Roman" w:eastAsia="Calibri" w:hAnsi="Times New Roman"/>
                <w:lang w:eastAsia="en-US"/>
              </w:rPr>
            </w:pPr>
          </w:p>
        </w:tc>
        <w:tc>
          <w:tcPr>
            <w:tcW w:w="1417" w:type="dxa"/>
            <w:shd w:val="clear" w:color="auto" w:fill="auto"/>
          </w:tcPr>
          <w:p w14:paraId="2FDDF442" w14:textId="77777777" w:rsidR="00454FA0" w:rsidRPr="00335453" w:rsidRDefault="00454FA0" w:rsidP="00454FA0">
            <w:pPr>
              <w:ind w:left="283" w:hanging="357"/>
              <w:jc w:val="center"/>
              <w:rPr>
                <w:rFonts w:ascii="Times New Roman" w:eastAsia="Calibri" w:hAnsi="Times New Roman"/>
                <w:lang w:eastAsia="en-US"/>
              </w:rPr>
            </w:pPr>
          </w:p>
        </w:tc>
      </w:tr>
    </w:tbl>
    <w:p w14:paraId="0716D3AC" w14:textId="77777777" w:rsidR="00454FA0" w:rsidRPr="00335453" w:rsidRDefault="00454FA0" w:rsidP="00454FA0">
      <w:pPr>
        <w:spacing w:line="276" w:lineRule="auto"/>
        <w:ind w:left="283" w:hanging="357"/>
        <w:jc w:val="both"/>
        <w:rPr>
          <w:rFonts w:ascii="Times New Roman" w:eastAsia="Calibri" w:hAnsi="Times New Roman"/>
          <w:lang w:eastAsia="en-US"/>
        </w:rPr>
      </w:pPr>
    </w:p>
    <w:p w14:paraId="11C32349" w14:textId="6D5E4125" w:rsidR="00454FA0" w:rsidRPr="00335453" w:rsidRDefault="00454FA0" w:rsidP="00454FA0">
      <w:pPr>
        <w:spacing w:line="276" w:lineRule="auto"/>
        <w:ind w:left="283" w:hanging="357"/>
        <w:jc w:val="both"/>
        <w:rPr>
          <w:rFonts w:ascii="Times New Roman" w:eastAsia="Calibri" w:hAnsi="Times New Roman"/>
          <w:lang w:val="es-ES_tradnl" w:eastAsia="en-US"/>
        </w:rPr>
      </w:pPr>
      <w:r w:rsidRPr="00335453">
        <w:rPr>
          <w:rFonts w:ascii="Times New Roman" w:eastAsia="Calibri" w:hAnsi="Times New Roman"/>
          <w:lang w:eastAsia="en-US"/>
        </w:rPr>
        <w:t xml:space="preserve">En la Villa de Ingenio, a </w:t>
      </w:r>
      <w:r w:rsidRPr="00335453">
        <w:rPr>
          <w:rFonts w:ascii="Times New Roman" w:eastAsia="Calibri" w:hAnsi="Times New Roman"/>
          <w:lang w:val="es-ES_tradnl" w:eastAsia="en-US"/>
        </w:rPr>
        <w:t>____________</w:t>
      </w:r>
      <w:r w:rsidR="00AC5E1D">
        <w:rPr>
          <w:rFonts w:ascii="Times New Roman" w:eastAsia="Calibri" w:hAnsi="Times New Roman"/>
          <w:lang w:val="es-ES_tradnl" w:eastAsia="en-US"/>
        </w:rPr>
        <w:t>_ de ___________________ de 2027</w:t>
      </w:r>
    </w:p>
    <w:p w14:paraId="062D6B09"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p>
    <w:p w14:paraId="176FDEA3"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r w:rsidRPr="00335453">
        <w:rPr>
          <w:rFonts w:ascii="Times New Roman" w:eastAsia="Calibri" w:hAnsi="Times New Roman"/>
          <w:lang w:val="es-ES_tradnl" w:eastAsia="en-US"/>
        </w:rPr>
        <w:t xml:space="preserve">Cargo que ostenta el firmante. </w:t>
      </w:r>
    </w:p>
    <w:p w14:paraId="39BCC6B1"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p>
    <w:p w14:paraId="1A1F45FA" w14:textId="77777777" w:rsidR="00454FA0" w:rsidRPr="00335453" w:rsidRDefault="00454FA0" w:rsidP="00454FA0">
      <w:pPr>
        <w:spacing w:line="276" w:lineRule="auto"/>
        <w:ind w:left="283" w:hanging="357"/>
        <w:jc w:val="center"/>
        <w:rPr>
          <w:rFonts w:ascii="Times New Roman" w:eastAsia="Calibri" w:hAnsi="Times New Roman"/>
          <w:lang w:val="es-ES_tradnl" w:eastAsia="en-US"/>
        </w:rPr>
      </w:pPr>
      <w:r w:rsidRPr="00335453">
        <w:rPr>
          <w:rFonts w:ascii="Times New Roman" w:eastAsia="Calibri" w:hAnsi="Times New Roman"/>
          <w:lang w:val="es-ES_tradnl" w:eastAsia="en-US"/>
        </w:rPr>
        <w:t>Nombre y Apellidos.</w:t>
      </w:r>
    </w:p>
    <w:p w14:paraId="3CCC3AD9" w14:textId="77777777" w:rsidR="00454FA0" w:rsidRPr="00335453" w:rsidRDefault="00454FA0" w:rsidP="00454FA0">
      <w:pPr>
        <w:spacing w:line="276" w:lineRule="auto"/>
        <w:jc w:val="center"/>
        <w:rPr>
          <w:rFonts w:ascii="Times New Roman" w:eastAsia="Calibri" w:hAnsi="Times New Roman"/>
          <w:lang w:val="es-ES_tradnl" w:eastAsia="en-US"/>
        </w:rPr>
      </w:pPr>
    </w:p>
    <w:p w14:paraId="01FA6510" w14:textId="77777777" w:rsidR="00454FA0" w:rsidRPr="00335453" w:rsidRDefault="00454FA0" w:rsidP="00454FA0">
      <w:pPr>
        <w:spacing w:line="276" w:lineRule="auto"/>
        <w:jc w:val="center"/>
        <w:rPr>
          <w:rFonts w:ascii="Times New Roman" w:eastAsia="Calibri" w:hAnsi="Times New Roman"/>
          <w:lang w:val="es-ES_tradnl" w:eastAsia="en-US"/>
        </w:rPr>
      </w:pPr>
    </w:p>
    <w:p w14:paraId="7E03BC33" w14:textId="77777777" w:rsidR="00454FA0" w:rsidRPr="00335453" w:rsidRDefault="00454FA0" w:rsidP="00454FA0">
      <w:pPr>
        <w:spacing w:line="276" w:lineRule="auto"/>
        <w:jc w:val="center"/>
        <w:rPr>
          <w:rFonts w:ascii="Times New Roman" w:eastAsia="Calibri" w:hAnsi="Times New Roman"/>
          <w:lang w:eastAsia="en-US"/>
        </w:rPr>
      </w:pPr>
    </w:p>
    <w:p w14:paraId="02B6217F" w14:textId="77777777" w:rsidR="00491E24" w:rsidRPr="00335453" w:rsidRDefault="00491E24" w:rsidP="00454FA0">
      <w:pPr>
        <w:spacing w:line="276" w:lineRule="auto"/>
        <w:jc w:val="center"/>
        <w:rPr>
          <w:rFonts w:ascii="Times New Roman" w:eastAsia="Calibri" w:hAnsi="Times New Roman"/>
          <w:lang w:eastAsia="en-US"/>
        </w:rPr>
      </w:pPr>
    </w:p>
    <w:p w14:paraId="202FA788" w14:textId="481E3BC6" w:rsidR="00491E24" w:rsidRPr="00335453" w:rsidRDefault="00491E24" w:rsidP="00454FA0">
      <w:pPr>
        <w:spacing w:line="276" w:lineRule="auto"/>
        <w:jc w:val="center"/>
        <w:rPr>
          <w:rFonts w:ascii="Times New Roman" w:eastAsia="Calibri" w:hAnsi="Times New Roman"/>
          <w:lang w:eastAsia="en-US"/>
        </w:rPr>
      </w:pPr>
    </w:p>
    <w:p w14:paraId="4AE80494" w14:textId="77E5E571" w:rsidR="00891822" w:rsidRPr="00335453" w:rsidRDefault="00891822" w:rsidP="00454FA0">
      <w:pPr>
        <w:spacing w:line="276" w:lineRule="auto"/>
        <w:jc w:val="center"/>
        <w:rPr>
          <w:rFonts w:ascii="Times New Roman" w:eastAsia="Calibri" w:hAnsi="Times New Roman"/>
          <w:lang w:eastAsia="en-US"/>
        </w:rPr>
      </w:pPr>
    </w:p>
    <w:p w14:paraId="04DFE964" w14:textId="2A330470" w:rsidR="00891822" w:rsidRPr="00335453" w:rsidRDefault="00891822" w:rsidP="009D3DDA">
      <w:pPr>
        <w:spacing w:line="276" w:lineRule="auto"/>
        <w:rPr>
          <w:rFonts w:ascii="Times New Roman" w:eastAsia="Calibri" w:hAnsi="Times New Roman"/>
          <w:lang w:eastAsia="en-US"/>
        </w:rPr>
      </w:pPr>
    </w:p>
    <w:p w14:paraId="7057E2DE" w14:textId="77777777" w:rsidR="00454FA0" w:rsidRPr="00335453" w:rsidRDefault="00454FA0" w:rsidP="00454FA0">
      <w:pPr>
        <w:spacing w:line="276" w:lineRule="auto"/>
        <w:jc w:val="center"/>
        <w:rPr>
          <w:rFonts w:ascii="Times New Roman" w:eastAsia="Calibri" w:hAnsi="Times New Roman"/>
          <w:lang w:eastAsia="en-US"/>
        </w:rPr>
      </w:pPr>
      <w:r w:rsidRPr="00335453">
        <w:rPr>
          <w:rFonts w:ascii="Times New Roman" w:eastAsia="Calibri" w:hAnsi="Times New Roman"/>
          <w:lang w:eastAsia="en-US"/>
        </w:rPr>
        <w:t>MODELO S-10</w:t>
      </w:r>
    </w:p>
    <w:p w14:paraId="0CB2712C" w14:textId="41B13C44" w:rsidR="00454FA0" w:rsidRPr="00335453" w:rsidRDefault="00454FA0" w:rsidP="00335453">
      <w:pPr>
        <w:spacing w:line="276" w:lineRule="auto"/>
        <w:rPr>
          <w:rFonts w:ascii="Times New Roman" w:eastAsia="Calibri" w:hAnsi="Times New Roman"/>
          <w:lang w:eastAsia="en-US"/>
        </w:rPr>
      </w:pPr>
      <w:r w:rsidRPr="00335453">
        <w:rPr>
          <w:rFonts w:ascii="Times New Roman" w:eastAsia="Calibri" w:hAnsi="Times New Roman"/>
          <w:lang w:eastAsia="en-US"/>
        </w:rPr>
        <w:lastRenderedPageBreak/>
        <w:t>DECLARACIÓN RESPONSABLE DEL CUMPLIMIENTO DE OBLIGACIONES DEL BENEFICIARIO DE LA SUBVENCIÓN.</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087"/>
      </w:tblGrid>
      <w:tr w:rsidR="00320B3D" w:rsidRPr="00335453" w14:paraId="26D8A42E" w14:textId="77777777" w:rsidTr="00B769C3">
        <w:tc>
          <w:tcPr>
            <w:tcW w:w="1668" w:type="dxa"/>
            <w:shd w:val="clear" w:color="auto" w:fill="auto"/>
          </w:tcPr>
          <w:p w14:paraId="34AC5803"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Denominación de Subvención</w:t>
            </w:r>
          </w:p>
        </w:tc>
        <w:tc>
          <w:tcPr>
            <w:tcW w:w="7087" w:type="dxa"/>
            <w:shd w:val="clear" w:color="auto" w:fill="auto"/>
          </w:tcPr>
          <w:p w14:paraId="52B93950" w14:textId="77777777" w:rsidR="00454FA0" w:rsidRPr="00335453" w:rsidRDefault="00454FA0" w:rsidP="00454FA0">
            <w:pPr>
              <w:rPr>
                <w:rFonts w:ascii="Times New Roman" w:eastAsia="Calibri" w:hAnsi="Times New Roman"/>
                <w:lang w:eastAsia="en-US"/>
              </w:rPr>
            </w:pPr>
          </w:p>
        </w:tc>
      </w:tr>
      <w:tr w:rsidR="00320B3D" w:rsidRPr="00335453" w14:paraId="15AEF0D0" w14:textId="77777777" w:rsidTr="00B769C3">
        <w:tc>
          <w:tcPr>
            <w:tcW w:w="1668" w:type="dxa"/>
            <w:shd w:val="clear" w:color="auto" w:fill="auto"/>
          </w:tcPr>
          <w:p w14:paraId="601F44B0"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 xml:space="preserve">Publicación de Convocatoria </w:t>
            </w:r>
          </w:p>
        </w:tc>
        <w:tc>
          <w:tcPr>
            <w:tcW w:w="7087" w:type="dxa"/>
            <w:shd w:val="clear" w:color="auto" w:fill="auto"/>
          </w:tcPr>
          <w:p w14:paraId="2A9AF4D2"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 xml:space="preserve">Boletín Oficial de la Provincia de Las palmas nº </w:t>
            </w:r>
            <w:r w:rsidRPr="00335453">
              <w:rPr>
                <w:rFonts w:ascii="Times New Roman" w:eastAsia="Calibri" w:hAnsi="Times New Roman"/>
                <w:lang w:val="es-ES_tradnl" w:eastAsia="en-US"/>
              </w:rPr>
              <w:t>____________,</w:t>
            </w:r>
            <w:r w:rsidRPr="00335453">
              <w:rPr>
                <w:rFonts w:ascii="Times New Roman" w:eastAsia="Calibri" w:hAnsi="Times New Roman"/>
                <w:lang w:eastAsia="en-US"/>
              </w:rPr>
              <w:t xml:space="preserve"> de fecha </w:t>
            </w:r>
            <w:r w:rsidRPr="00335453">
              <w:rPr>
                <w:rFonts w:ascii="Times New Roman" w:eastAsia="Calibri" w:hAnsi="Times New Roman"/>
                <w:lang w:val="es-ES_tradnl" w:eastAsia="en-US"/>
              </w:rPr>
              <w:t>_______/___________/___________.</w:t>
            </w:r>
          </w:p>
        </w:tc>
      </w:tr>
      <w:tr w:rsidR="00320B3D" w:rsidRPr="00335453" w14:paraId="71EA93FF" w14:textId="77777777" w:rsidTr="00B769C3">
        <w:tc>
          <w:tcPr>
            <w:tcW w:w="1668" w:type="dxa"/>
            <w:shd w:val="clear" w:color="auto" w:fill="auto"/>
          </w:tcPr>
          <w:p w14:paraId="73590AD7"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Beneficiario</w:t>
            </w:r>
          </w:p>
        </w:tc>
        <w:tc>
          <w:tcPr>
            <w:tcW w:w="7087" w:type="dxa"/>
            <w:shd w:val="clear" w:color="auto" w:fill="auto"/>
          </w:tcPr>
          <w:p w14:paraId="3A01CB8C" w14:textId="77777777" w:rsidR="00454FA0" w:rsidRPr="00335453" w:rsidRDefault="00454FA0" w:rsidP="00454FA0">
            <w:pPr>
              <w:rPr>
                <w:rFonts w:ascii="Times New Roman" w:eastAsia="Calibri" w:hAnsi="Times New Roman"/>
                <w:lang w:eastAsia="en-US"/>
              </w:rPr>
            </w:pPr>
          </w:p>
        </w:tc>
      </w:tr>
      <w:tr w:rsidR="00454FA0" w:rsidRPr="00335453" w14:paraId="00E5F6A7" w14:textId="77777777" w:rsidTr="00B769C3">
        <w:tc>
          <w:tcPr>
            <w:tcW w:w="1668" w:type="dxa"/>
            <w:shd w:val="clear" w:color="auto" w:fill="auto"/>
          </w:tcPr>
          <w:p w14:paraId="4F3C8B2E" w14:textId="77777777" w:rsidR="00454FA0" w:rsidRPr="00335453" w:rsidRDefault="00454FA0" w:rsidP="00454FA0">
            <w:pPr>
              <w:rPr>
                <w:rFonts w:ascii="Times New Roman" w:eastAsia="Calibri" w:hAnsi="Times New Roman"/>
                <w:lang w:eastAsia="en-US"/>
              </w:rPr>
            </w:pPr>
            <w:r w:rsidRPr="00335453">
              <w:rPr>
                <w:rFonts w:ascii="Times New Roman" w:eastAsia="Calibri" w:hAnsi="Times New Roman"/>
                <w:lang w:eastAsia="en-US"/>
              </w:rPr>
              <w:t>C.I.F, N.I.F., D.N.I</w:t>
            </w:r>
          </w:p>
        </w:tc>
        <w:tc>
          <w:tcPr>
            <w:tcW w:w="7087" w:type="dxa"/>
            <w:shd w:val="clear" w:color="auto" w:fill="auto"/>
          </w:tcPr>
          <w:p w14:paraId="60B45321" w14:textId="77777777" w:rsidR="00454FA0" w:rsidRPr="00335453" w:rsidRDefault="00454FA0" w:rsidP="00454FA0">
            <w:pPr>
              <w:ind w:right="-5"/>
              <w:rPr>
                <w:rFonts w:ascii="Times New Roman" w:eastAsia="Calibri" w:hAnsi="Times New Roman"/>
                <w:lang w:eastAsia="en-US"/>
              </w:rPr>
            </w:pPr>
          </w:p>
        </w:tc>
      </w:tr>
    </w:tbl>
    <w:p w14:paraId="11341A18" w14:textId="77777777" w:rsidR="00454FA0" w:rsidRPr="00335453" w:rsidRDefault="00454FA0" w:rsidP="00454FA0">
      <w:pPr>
        <w:spacing w:line="276" w:lineRule="auto"/>
        <w:jc w:val="both"/>
        <w:rPr>
          <w:rFonts w:ascii="Times New Roman" w:eastAsia="Calibri" w:hAnsi="Times New Roman"/>
          <w:lang w:eastAsia="en-US"/>
        </w:rPr>
      </w:pPr>
    </w:p>
    <w:p w14:paraId="16D9D1C1"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 xml:space="preserve">D./Dña. </w:t>
      </w:r>
      <w:r w:rsidRPr="00335453">
        <w:rPr>
          <w:rFonts w:ascii="Times New Roman" w:eastAsia="Calibri" w:hAnsi="Times New Roman"/>
          <w:lang w:val="es-ES_tradnl" w:eastAsia="en-US"/>
        </w:rPr>
        <w:t>____________________________________,</w:t>
      </w:r>
      <w:r w:rsidRPr="00335453">
        <w:rPr>
          <w:rFonts w:ascii="Times New Roman" w:eastAsia="Calibri" w:hAnsi="Times New Roman"/>
          <w:lang w:eastAsia="en-US"/>
        </w:rPr>
        <w:t xml:space="preserve"> con D.N.I. </w:t>
      </w:r>
      <w:r w:rsidRPr="00335453">
        <w:rPr>
          <w:rFonts w:ascii="Times New Roman" w:eastAsia="Calibri" w:hAnsi="Times New Roman"/>
          <w:lang w:val="es-ES_tradnl" w:eastAsia="en-US"/>
        </w:rPr>
        <w:t>__________________________</w:t>
      </w:r>
      <w:r w:rsidRPr="00335453">
        <w:rPr>
          <w:rFonts w:ascii="Times New Roman" w:eastAsia="Calibri" w:hAnsi="Times New Roman"/>
          <w:lang w:eastAsia="en-US"/>
        </w:rPr>
        <w:t>, en representación propia o de la entidad nombrada arriba, manifiesto que el beneficiario de la subvención cumple todas y cada una de las obligaciones a las que se comprometió mediante la presentación de la solicitud de subvención, dispongo de la documentación que así lo acredita y me comprometo a mantener su cumplimiento durante el periodo de tiempo inherente a la subvención, incluidos el ejercicio de la comprobación de las justificaciones y el control financiero que pudieran llevar a efectos los órganos de control interno y externo.</w:t>
      </w:r>
    </w:p>
    <w:p w14:paraId="3D509F95" w14:textId="77777777" w:rsidR="00454FA0" w:rsidRPr="00335453" w:rsidRDefault="00454FA0" w:rsidP="00454FA0">
      <w:pPr>
        <w:spacing w:line="276" w:lineRule="auto"/>
        <w:jc w:val="both"/>
        <w:rPr>
          <w:rFonts w:ascii="Times New Roman" w:eastAsia="Calibri" w:hAnsi="Times New Roman"/>
          <w:lang w:eastAsia="en-US"/>
        </w:rPr>
      </w:pPr>
    </w:p>
    <w:p w14:paraId="5906FDBE" w14:textId="77777777" w:rsidR="00454FA0" w:rsidRPr="00335453" w:rsidRDefault="00454FA0" w:rsidP="00454FA0">
      <w:pPr>
        <w:spacing w:line="276" w:lineRule="auto"/>
        <w:jc w:val="both"/>
        <w:rPr>
          <w:rFonts w:ascii="Times New Roman" w:eastAsia="Calibri" w:hAnsi="Times New Roman"/>
          <w:lang w:eastAsia="en-US"/>
        </w:rPr>
      </w:pPr>
      <w:r w:rsidRPr="00335453">
        <w:rPr>
          <w:rFonts w:ascii="Times New Roman" w:eastAsia="Calibri" w:hAnsi="Times New Roman"/>
          <w:lang w:eastAsia="en-US"/>
        </w:rPr>
        <w:t>En particular manifiesto que el beneficiario cumple las obligaciones marcadas con una X:</w:t>
      </w:r>
    </w:p>
    <w:tbl>
      <w:tblPr>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8507"/>
      </w:tblGrid>
      <w:tr w:rsidR="00320B3D" w:rsidRPr="00AC5E1D" w14:paraId="7729E624" w14:textId="77777777" w:rsidTr="00335453">
        <w:trPr>
          <w:trHeight w:val="467"/>
        </w:trPr>
        <w:tc>
          <w:tcPr>
            <w:tcW w:w="444" w:type="dxa"/>
            <w:shd w:val="clear" w:color="auto" w:fill="auto"/>
          </w:tcPr>
          <w:p w14:paraId="7C4145AD"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6F1AEE03"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Cumplir el objetivo, ejecutar el proyecto, realizar la actividad o adoptar el comportamiento que fundamenta la concesión de las subvenciones</w:t>
            </w:r>
          </w:p>
        </w:tc>
      </w:tr>
      <w:tr w:rsidR="00320B3D" w:rsidRPr="00AC5E1D" w14:paraId="18D68350" w14:textId="77777777" w:rsidTr="00335453">
        <w:trPr>
          <w:trHeight w:val="693"/>
        </w:trPr>
        <w:tc>
          <w:tcPr>
            <w:tcW w:w="444" w:type="dxa"/>
            <w:shd w:val="clear" w:color="auto" w:fill="auto"/>
          </w:tcPr>
          <w:p w14:paraId="1D6EF96D"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4563984C"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Mediante la presente cuenta justificativa, justificar ante el órgano concedente el cumplimiento de los requisitos y condiciones, así como la realización de la actividad y el cumplimiento de la finalidad que determinen la concesión o disfrute de la subvención.</w:t>
            </w:r>
          </w:p>
        </w:tc>
      </w:tr>
      <w:tr w:rsidR="00320B3D" w:rsidRPr="00AC5E1D" w14:paraId="720E5481" w14:textId="77777777" w:rsidTr="00335453">
        <w:trPr>
          <w:trHeight w:val="927"/>
        </w:trPr>
        <w:tc>
          <w:tcPr>
            <w:tcW w:w="444" w:type="dxa"/>
            <w:shd w:val="clear" w:color="auto" w:fill="auto"/>
          </w:tcPr>
          <w:p w14:paraId="78785685"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3B9C30F1"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320B3D" w:rsidRPr="00AC5E1D" w14:paraId="798E2D32" w14:textId="77777777" w:rsidTr="00335453">
        <w:trPr>
          <w:trHeight w:val="467"/>
        </w:trPr>
        <w:tc>
          <w:tcPr>
            <w:tcW w:w="444" w:type="dxa"/>
            <w:shd w:val="clear" w:color="auto" w:fill="auto"/>
          </w:tcPr>
          <w:p w14:paraId="2ACCD997"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0FC45218"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Comunicar al órgano concedente la obtención de otras subvenciones, ayudas, ingresos o recursos que financien las actividades subvencionadas.</w:t>
            </w:r>
          </w:p>
        </w:tc>
      </w:tr>
      <w:tr w:rsidR="00320B3D" w:rsidRPr="00AC5E1D" w14:paraId="4F07C8B2" w14:textId="77777777" w:rsidTr="00335453">
        <w:trPr>
          <w:trHeight w:val="1153"/>
        </w:trPr>
        <w:tc>
          <w:tcPr>
            <w:tcW w:w="444" w:type="dxa"/>
            <w:shd w:val="clear" w:color="auto" w:fill="auto"/>
          </w:tcPr>
          <w:p w14:paraId="5E68C622"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7485E0A3"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tc>
      </w:tr>
      <w:tr w:rsidR="00320B3D" w:rsidRPr="00AC5E1D" w14:paraId="7D391A10" w14:textId="77777777" w:rsidTr="00335453">
        <w:trPr>
          <w:trHeight w:val="467"/>
        </w:trPr>
        <w:tc>
          <w:tcPr>
            <w:tcW w:w="444" w:type="dxa"/>
            <w:shd w:val="clear" w:color="auto" w:fill="auto"/>
          </w:tcPr>
          <w:p w14:paraId="78AB3BB0"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5C1DC5C6"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Conservar los documentos justificativos de la aplicación de los fondos recibidos, incluidos los documentos electrónicos, en tanto puedan ser objeto de las actuaciones de comprobación y control.</w:t>
            </w:r>
          </w:p>
        </w:tc>
      </w:tr>
      <w:tr w:rsidR="00320B3D" w:rsidRPr="00AC5E1D" w14:paraId="73971E1C" w14:textId="77777777" w:rsidTr="00335453">
        <w:trPr>
          <w:trHeight w:val="467"/>
        </w:trPr>
        <w:tc>
          <w:tcPr>
            <w:tcW w:w="444" w:type="dxa"/>
            <w:shd w:val="clear" w:color="auto" w:fill="auto"/>
          </w:tcPr>
          <w:p w14:paraId="12A9CF8D"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178C11E4"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Adoptar las medidas de difusión contenidas en el apartado 4 del artículo 18 de la ley general de subvenciones, salvo que conforme a las bases estuviera exento de esta obligación.</w:t>
            </w:r>
          </w:p>
        </w:tc>
      </w:tr>
      <w:tr w:rsidR="00320B3D" w:rsidRPr="00AC5E1D" w14:paraId="4E14E6E3" w14:textId="77777777" w:rsidTr="00335453">
        <w:trPr>
          <w:trHeight w:val="460"/>
        </w:trPr>
        <w:tc>
          <w:tcPr>
            <w:tcW w:w="444" w:type="dxa"/>
            <w:shd w:val="clear" w:color="auto" w:fill="auto"/>
          </w:tcPr>
          <w:p w14:paraId="076B008D"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2F00D5C0"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Proceder al reintegro de los fondos percibidos en los supuestos contemplados en el artículo 37 de la ley general de subvenciones.</w:t>
            </w:r>
          </w:p>
        </w:tc>
      </w:tr>
      <w:tr w:rsidR="00320B3D" w:rsidRPr="00AC5E1D" w14:paraId="6A41C100" w14:textId="77777777" w:rsidTr="00335453">
        <w:trPr>
          <w:trHeight w:val="467"/>
        </w:trPr>
        <w:tc>
          <w:tcPr>
            <w:tcW w:w="444" w:type="dxa"/>
            <w:shd w:val="clear" w:color="auto" w:fill="auto"/>
          </w:tcPr>
          <w:p w14:paraId="12EA7EE4"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49129DEF"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Obtener cuantas autorizaciones sean precisas para la realización de la actividad subvencionada y cumplir sus determinaciones.</w:t>
            </w:r>
          </w:p>
        </w:tc>
      </w:tr>
      <w:tr w:rsidR="00320B3D" w:rsidRPr="00AC5E1D" w14:paraId="16005217" w14:textId="77777777" w:rsidTr="00335453">
        <w:trPr>
          <w:trHeight w:val="467"/>
        </w:trPr>
        <w:tc>
          <w:tcPr>
            <w:tcW w:w="444" w:type="dxa"/>
            <w:shd w:val="clear" w:color="auto" w:fill="auto"/>
          </w:tcPr>
          <w:p w14:paraId="7795FB68"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4FDABFE3"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Comunicar a la entidad concedente la modificación de cualquier circunstancia tanto objetiva como subjetiva que hubiese sido tenida en cuenta para la concesión de la subvención.</w:t>
            </w:r>
          </w:p>
        </w:tc>
      </w:tr>
      <w:tr w:rsidR="00454FA0" w:rsidRPr="00AC5E1D" w14:paraId="55439F8B" w14:textId="77777777" w:rsidTr="00335453">
        <w:trPr>
          <w:trHeight w:val="693"/>
        </w:trPr>
        <w:tc>
          <w:tcPr>
            <w:tcW w:w="444" w:type="dxa"/>
            <w:shd w:val="clear" w:color="auto" w:fill="auto"/>
          </w:tcPr>
          <w:p w14:paraId="255A020A" w14:textId="77777777" w:rsidR="00454FA0" w:rsidRPr="00AC5E1D" w:rsidRDefault="00454FA0" w:rsidP="00454FA0">
            <w:pPr>
              <w:rPr>
                <w:rFonts w:ascii="Times New Roman" w:eastAsia="Calibri" w:hAnsi="Times New Roman"/>
                <w:sz w:val="18"/>
                <w:szCs w:val="18"/>
                <w:lang w:eastAsia="en-US"/>
              </w:rPr>
            </w:pPr>
            <w:r w:rsidRPr="00AC5E1D">
              <w:rPr>
                <w:rFonts w:ascii="Segoe UI Symbol" w:eastAsia="MS Gothic" w:hAnsi="Segoe UI Symbol" w:cs="Segoe UI Symbol"/>
                <w:sz w:val="18"/>
                <w:szCs w:val="18"/>
                <w:lang w:eastAsia="en-US"/>
              </w:rPr>
              <w:t>☐</w:t>
            </w:r>
          </w:p>
        </w:tc>
        <w:tc>
          <w:tcPr>
            <w:tcW w:w="8507" w:type="dxa"/>
            <w:shd w:val="clear" w:color="auto" w:fill="auto"/>
          </w:tcPr>
          <w:p w14:paraId="090D10A1" w14:textId="77777777" w:rsidR="00454FA0" w:rsidRPr="00AC5E1D" w:rsidRDefault="00454FA0" w:rsidP="00454FA0">
            <w:pPr>
              <w:rPr>
                <w:rFonts w:ascii="Times New Roman" w:eastAsia="Calibri" w:hAnsi="Times New Roman"/>
                <w:sz w:val="18"/>
                <w:szCs w:val="18"/>
                <w:lang w:eastAsia="en-US"/>
              </w:rPr>
            </w:pPr>
            <w:r w:rsidRPr="00AC5E1D">
              <w:rPr>
                <w:rFonts w:ascii="Times New Roman" w:eastAsia="Calibri" w:hAnsi="Times New Roman"/>
                <w:sz w:val="18"/>
                <w:szCs w:val="18"/>
                <w:lang w:eastAsia="en-US"/>
              </w:rPr>
              <w:t>Haber recibido  autorización por el órgano concedente al beneficiario para que éste contrate o concierte la ejecución total o parcial de las actividades subvencionadas con personas o entidades vinculadas con el beneficiario.</w:t>
            </w:r>
          </w:p>
        </w:tc>
      </w:tr>
    </w:tbl>
    <w:p w14:paraId="1E4C7409" w14:textId="77777777" w:rsidR="00454FA0" w:rsidRPr="00335453" w:rsidRDefault="00454FA0" w:rsidP="00454FA0">
      <w:pPr>
        <w:spacing w:line="276" w:lineRule="auto"/>
        <w:jc w:val="both"/>
        <w:rPr>
          <w:rFonts w:ascii="Times New Roman" w:eastAsia="Calibri" w:hAnsi="Times New Roman"/>
          <w:lang w:eastAsia="en-US"/>
        </w:rPr>
      </w:pPr>
    </w:p>
    <w:p w14:paraId="4E96EB76" w14:textId="76B8CA3A" w:rsidR="00454FA0" w:rsidRPr="00335453" w:rsidRDefault="00454FA0" w:rsidP="00335453">
      <w:pPr>
        <w:spacing w:line="276" w:lineRule="auto"/>
        <w:jc w:val="both"/>
        <w:rPr>
          <w:rFonts w:ascii="Times New Roman" w:eastAsia="Calibri" w:hAnsi="Times New Roman"/>
          <w:lang w:eastAsia="en-US"/>
        </w:rPr>
      </w:pPr>
      <w:r w:rsidRPr="00335453">
        <w:rPr>
          <w:rFonts w:ascii="Times New Roman" w:eastAsia="Calibri" w:hAnsi="Times New Roman"/>
          <w:lang w:eastAsia="en-US"/>
        </w:rPr>
        <w:t xml:space="preserve">En la Villa de Ingenio, a </w:t>
      </w:r>
      <w:r w:rsidRPr="00335453">
        <w:rPr>
          <w:rFonts w:ascii="Times New Roman" w:eastAsia="Calibri" w:hAnsi="Times New Roman"/>
          <w:lang w:val="es-ES_tradnl" w:eastAsia="en-US"/>
        </w:rPr>
        <w:t>_________________ de</w:t>
      </w:r>
      <w:r w:rsidR="0073569E" w:rsidRPr="00335453">
        <w:rPr>
          <w:rFonts w:ascii="Times New Roman" w:eastAsia="Calibri" w:hAnsi="Times New Roman"/>
          <w:lang w:val="es-ES_tradnl" w:eastAsia="en-US"/>
        </w:rPr>
        <w:t xml:space="preserve"> __________</w:t>
      </w:r>
      <w:r w:rsidR="00AC5E1D">
        <w:rPr>
          <w:rFonts w:ascii="Times New Roman" w:eastAsia="Calibri" w:hAnsi="Times New Roman"/>
          <w:lang w:val="es-ES_tradnl" w:eastAsia="en-US"/>
        </w:rPr>
        <w:t>_____________ de 2027</w:t>
      </w:r>
    </w:p>
    <w:p w14:paraId="4D3D8FEA" w14:textId="77777777" w:rsidR="00335453" w:rsidRDefault="00335453" w:rsidP="00335453">
      <w:pPr>
        <w:spacing w:line="276" w:lineRule="auto"/>
        <w:jc w:val="center"/>
        <w:rPr>
          <w:rFonts w:ascii="Times New Roman" w:eastAsia="Calibri" w:hAnsi="Times New Roman"/>
          <w:lang w:val="es-ES_tradnl" w:eastAsia="en-US"/>
        </w:rPr>
      </w:pPr>
    </w:p>
    <w:p w14:paraId="0BE54857" w14:textId="6AA16AD6" w:rsidR="00335453" w:rsidRPr="00335453" w:rsidRDefault="00335453" w:rsidP="00AC5E1D">
      <w:pPr>
        <w:spacing w:line="276" w:lineRule="auto"/>
        <w:jc w:val="center"/>
        <w:rPr>
          <w:rFonts w:ascii="Times New Roman" w:eastAsia="Calibri" w:hAnsi="Times New Roman"/>
          <w:lang w:eastAsia="en-US"/>
        </w:rPr>
      </w:pPr>
      <w:r>
        <w:rPr>
          <w:rFonts w:ascii="Times New Roman" w:eastAsia="Calibri" w:hAnsi="Times New Roman"/>
          <w:lang w:val="es-ES_tradnl" w:eastAsia="en-US"/>
        </w:rPr>
        <w:t>Cargo que ostenta el firmante</w:t>
      </w:r>
    </w:p>
    <w:p w14:paraId="2A3D7A58" w14:textId="600BCD15" w:rsidR="00D01062" w:rsidRPr="00335453" w:rsidRDefault="00454FA0" w:rsidP="00335453">
      <w:pPr>
        <w:spacing w:line="276" w:lineRule="auto"/>
        <w:jc w:val="center"/>
        <w:rPr>
          <w:rFonts w:ascii="Times New Roman" w:eastAsia="Calibri" w:hAnsi="Times New Roman"/>
          <w:lang w:val="es-ES_tradnl" w:eastAsia="en-US"/>
        </w:rPr>
      </w:pPr>
      <w:r w:rsidRPr="00335453">
        <w:rPr>
          <w:rFonts w:ascii="Times New Roman" w:eastAsia="Calibri" w:hAnsi="Times New Roman"/>
          <w:lang w:val="es-ES_tradnl" w:eastAsia="en-US"/>
        </w:rPr>
        <w:t>Nombre y Apellidos</w:t>
      </w:r>
    </w:p>
    <w:sectPr w:rsidR="00D01062" w:rsidRPr="00335453" w:rsidSect="00205806">
      <w:headerReference w:type="default" r:id="rId9"/>
      <w:footerReference w:type="default" r:id="rId10"/>
      <w:pgSz w:w="11906" w:h="16838"/>
      <w:pgMar w:top="1881" w:right="1841" w:bottom="1418"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D7A5B" w14:textId="77777777" w:rsidR="00AC5E1D" w:rsidRDefault="00AC5E1D" w:rsidP="000A68DD">
      <w:r>
        <w:separator/>
      </w:r>
    </w:p>
  </w:endnote>
  <w:endnote w:type="continuationSeparator" w:id="0">
    <w:p w14:paraId="2A3D7A5C" w14:textId="77777777" w:rsidR="00AC5E1D" w:rsidRDefault="00AC5E1D" w:rsidP="000A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AFE99" w14:textId="6445B5F4" w:rsidR="00AC5E1D" w:rsidRPr="00D50B66" w:rsidRDefault="00AC5E1D" w:rsidP="00D50B66">
    <w:pPr>
      <w:tabs>
        <w:tab w:val="center" w:pos="4252"/>
        <w:tab w:val="right" w:pos="8504"/>
      </w:tabs>
      <w:autoSpaceDE w:val="0"/>
      <w:autoSpaceDN w:val="0"/>
      <w:ind w:right="360"/>
      <w:jc w:val="center"/>
      <w:rPr>
        <w:rFonts w:ascii="Century Gothic" w:hAnsi="Century Gothic"/>
        <w:sz w:val="14"/>
        <w:szCs w:val="14"/>
      </w:rPr>
    </w:pPr>
    <w:r w:rsidRPr="00D50B66">
      <w:rPr>
        <w:rFonts w:ascii="Century Gothic" w:hAnsi="Century Gothic"/>
        <w:sz w:val="14"/>
        <w:szCs w:val="14"/>
      </w:rPr>
      <w:t>Plaza de la Candelaria, 1-</w:t>
    </w:r>
    <w:bookmarkStart w:id="1" w:name="NoMerge_CodPosSAC"/>
    <w:r w:rsidRPr="00D50B66">
      <w:rPr>
        <w:rFonts w:ascii="Century Gothic" w:hAnsi="Century Gothic"/>
        <w:sz w:val="14"/>
        <w:szCs w:val="14"/>
      </w:rPr>
      <w:t xml:space="preserve"> 35250</w:t>
    </w:r>
    <w:bookmarkEnd w:id="1"/>
    <w:r w:rsidRPr="00D50B66">
      <w:rPr>
        <w:rFonts w:ascii="Century Gothic" w:hAnsi="Century Gothic"/>
        <w:sz w:val="14"/>
        <w:szCs w:val="14"/>
      </w:rPr>
      <w:t xml:space="preserve"> - </w:t>
    </w:r>
    <w:bookmarkStart w:id="2" w:name="NoMerge_MunicipioSAC"/>
    <w:r w:rsidRPr="00D50B66">
      <w:rPr>
        <w:rFonts w:ascii="Century Gothic" w:hAnsi="Century Gothic"/>
        <w:sz w:val="14"/>
        <w:szCs w:val="14"/>
      </w:rPr>
      <w:t>Ingenio</w:t>
    </w:r>
    <w:bookmarkEnd w:id="2"/>
    <w:r w:rsidRPr="00D50B66">
      <w:rPr>
        <w:rFonts w:ascii="Century Gothic" w:hAnsi="Century Gothic"/>
        <w:sz w:val="14"/>
        <w:szCs w:val="14"/>
      </w:rPr>
      <w:t xml:space="preserve"> –</w:t>
    </w:r>
    <w:bookmarkStart w:id="3" w:name="NoMerge_PoblacionSAC"/>
    <w:r w:rsidRPr="00D50B66">
      <w:rPr>
        <w:rFonts w:ascii="Century Gothic" w:hAnsi="Century Gothic"/>
        <w:sz w:val="14"/>
        <w:szCs w:val="14"/>
      </w:rPr>
      <w:t xml:space="preserve"> Las Palmas</w:t>
    </w:r>
    <w:bookmarkEnd w:id="3"/>
    <w:r w:rsidRPr="00D50B66">
      <w:rPr>
        <w:rFonts w:ascii="Century Gothic" w:hAnsi="Century Gothic"/>
        <w:sz w:val="14"/>
        <w:szCs w:val="14"/>
      </w:rPr>
      <w:t xml:space="preserve">.  Teléfono </w:t>
    </w:r>
    <w:bookmarkStart w:id="4" w:name="NoMerge_TelefonoSAC"/>
    <w:r w:rsidRPr="00D50B66">
      <w:rPr>
        <w:rFonts w:ascii="Century Gothic" w:hAnsi="Century Gothic"/>
        <w:sz w:val="14"/>
        <w:szCs w:val="14"/>
      </w:rPr>
      <w:t xml:space="preserve">928 780 076 </w:t>
    </w:r>
    <w:bookmarkEnd w:id="4"/>
    <w:r w:rsidRPr="00D50B66">
      <w:rPr>
        <w:rFonts w:ascii="Century Gothic" w:hAnsi="Century Gothic"/>
        <w:sz w:val="14"/>
        <w:szCs w:val="14"/>
      </w:rPr>
      <w:t xml:space="preserve">– Fax </w:t>
    </w:r>
    <w:bookmarkStart w:id="5" w:name="NoMerge_FaxUrbanismo"/>
    <w:r w:rsidRPr="00D50B66">
      <w:rPr>
        <w:rFonts w:ascii="Century Gothic" w:hAnsi="Century Gothic"/>
        <w:sz w:val="14"/>
        <w:szCs w:val="14"/>
      </w:rPr>
      <w:t xml:space="preserve">928 </w:t>
    </w:r>
    <w:bookmarkEnd w:id="5"/>
    <w:r w:rsidRPr="00D50B66">
      <w:rPr>
        <w:rFonts w:ascii="Century Gothic" w:hAnsi="Century Gothic"/>
        <w:sz w:val="14"/>
        <w:szCs w:val="14"/>
      </w:rPr>
      <w:t>124 033</w:t>
    </w:r>
  </w:p>
  <w:p w14:paraId="55A634D5" w14:textId="77777777" w:rsidR="00AC5E1D" w:rsidRPr="00D50B66" w:rsidRDefault="00AC5E1D" w:rsidP="00D50B66">
    <w:pPr>
      <w:tabs>
        <w:tab w:val="center" w:pos="4252"/>
        <w:tab w:val="right" w:pos="8504"/>
      </w:tabs>
      <w:autoSpaceDE w:val="0"/>
      <w:autoSpaceDN w:val="0"/>
      <w:jc w:val="center"/>
      <w:rPr>
        <w:rFonts w:ascii="Century Gothic" w:hAnsi="Century Gothic"/>
        <w:sz w:val="14"/>
        <w:szCs w:val="14"/>
      </w:rPr>
    </w:pPr>
    <w:bookmarkStart w:id="6" w:name="NoMerge_WWW"/>
    <w:r w:rsidRPr="00D50B66">
      <w:rPr>
        <w:rFonts w:ascii="Century Gothic" w:hAnsi="Century Gothic"/>
        <w:sz w:val="14"/>
        <w:szCs w:val="14"/>
      </w:rPr>
      <w:t>http://www.ingenio.</w:t>
    </w:r>
    <w:bookmarkEnd w:id="6"/>
    <w:r w:rsidRPr="00D50B66">
      <w:rPr>
        <w:rFonts w:ascii="Century Gothic" w:hAnsi="Century Gothic"/>
        <w:sz w:val="14"/>
        <w:szCs w:val="14"/>
      </w:rPr>
      <w:t>es</w:t>
    </w:r>
  </w:p>
  <w:p w14:paraId="71595CC9" w14:textId="77777777" w:rsidR="00AC5E1D" w:rsidRDefault="00AC5E1D" w:rsidP="00D50B66">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D7A59" w14:textId="77777777" w:rsidR="00AC5E1D" w:rsidRDefault="00AC5E1D" w:rsidP="000A68DD">
      <w:r>
        <w:separator/>
      </w:r>
    </w:p>
  </w:footnote>
  <w:footnote w:type="continuationSeparator" w:id="0">
    <w:p w14:paraId="2A3D7A5A" w14:textId="77777777" w:rsidR="00AC5E1D" w:rsidRDefault="00AC5E1D" w:rsidP="000A68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01529" w14:textId="77777777" w:rsidR="00AC5E1D" w:rsidRDefault="00AC5E1D" w:rsidP="000A4D84">
    <w:pPr>
      <w:pBdr>
        <w:bottom w:val="single" w:sz="6" w:space="1" w:color="auto"/>
      </w:pBdr>
      <w:jc w:val="center"/>
    </w:pPr>
    <w:r w:rsidRPr="00D138C2">
      <w:rPr>
        <w:noProof/>
      </w:rPr>
      <w:drawing>
        <wp:anchor distT="0" distB="0" distL="114300" distR="114300" simplePos="0" relativeHeight="251659264" behindDoc="0" locked="0" layoutInCell="1" allowOverlap="1" wp14:anchorId="2A3D7A68" wp14:editId="2A3D7A69">
          <wp:simplePos x="0" y="0"/>
          <wp:positionH relativeFrom="column">
            <wp:posOffset>-33655</wp:posOffset>
          </wp:positionH>
          <wp:positionV relativeFrom="paragraph">
            <wp:posOffset>139065</wp:posOffset>
          </wp:positionV>
          <wp:extent cx="1009650" cy="752475"/>
          <wp:effectExtent l="0" t="0" r="0" b="9525"/>
          <wp:wrapNone/>
          <wp:docPr id="2" name="Imagen 1" descr="C:\Documents and Settings\ERGO\Escritorio\IMAGEN  CORPORATIVA MUNICIPAL\IMAGEN CORPORATIVA\LOGO 2013\ESCUDO 2013 PANTONE 3435C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RGO\Escritorio\IMAGEN  CORPORATIVA MUNICIPAL\IMAGEN CORPORATIVA\LOGO 2013\ESCUDO 2013 PANTONE 3435C A.jpg"/>
                  <pic:cNvPicPr>
                    <a:picLocks noChangeAspect="1" noChangeArrowheads="1"/>
                  </pic:cNvPicPr>
                </pic:nvPicPr>
                <pic:blipFill>
                  <a:blip r:embed="rId1"/>
                  <a:stretch>
                    <a:fillRect/>
                  </a:stretch>
                </pic:blipFill>
                <pic:spPr bwMode="auto">
                  <a:xfrm>
                    <a:off x="0" y="0"/>
                    <a:ext cx="1009650" cy="752475"/>
                  </a:xfrm>
                  <a:prstGeom prst="rect">
                    <a:avLst/>
                  </a:prstGeom>
                  <a:noFill/>
                  <a:ln w="9525">
                    <a:noFill/>
                    <a:miter lim="800000"/>
                    <a:headEnd/>
                    <a:tailEnd/>
                  </a:ln>
                </pic:spPr>
              </pic:pic>
            </a:graphicData>
          </a:graphic>
        </wp:anchor>
      </w:drawing>
    </w:r>
    <w:r>
      <w:t xml:space="preserve">                                </w:t>
    </w:r>
  </w:p>
  <w:p w14:paraId="0671D6B3" w14:textId="77777777" w:rsidR="00AC5E1D" w:rsidRDefault="00AC5E1D" w:rsidP="000A4D84">
    <w:pPr>
      <w:pBdr>
        <w:bottom w:val="single" w:sz="6" w:space="1" w:color="auto"/>
      </w:pBdr>
      <w:jc w:val="center"/>
    </w:pPr>
  </w:p>
  <w:p w14:paraId="584645DA" w14:textId="77777777" w:rsidR="00AC5E1D" w:rsidRDefault="00AC5E1D" w:rsidP="000A4D84">
    <w:pPr>
      <w:pBdr>
        <w:bottom w:val="single" w:sz="6" w:space="1" w:color="auto"/>
      </w:pBdr>
      <w:jc w:val="center"/>
    </w:pPr>
  </w:p>
  <w:p w14:paraId="1AF29836" w14:textId="77777777" w:rsidR="00AC5E1D" w:rsidRDefault="00AC5E1D" w:rsidP="000A4D84">
    <w:pPr>
      <w:pBdr>
        <w:bottom w:val="single" w:sz="6" w:space="1" w:color="auto"/>
      </w:pBdr>
      <w:jc w:val="center"/>
    </w:pPr>
  </w:p>
  <w:p w14:paraId="67C60530" w14:textId="77777777" w:rsidR="00AC5E1D" w:rsidRDefault="00AC5E1D" w:rsidP="000A4D84">
    <w:pPr>
      <w:pBdr>
        <w:bottom w:val="single" w:sz="6" w:space="1" w:color="auto"/>
      </w:pBdr>
      <w:jc w:val="center"/>
    </w:pPr>
  </w:p>
  <w:p w14:paraId="04650867" w14:textId="7710BD45" w:rsidR="00AC5E1D" w:rsidRPr="00D50B66" w:rsidRDefault="00AC5E1D" w:rsidP="00205806">
    <w:pPr>
      <w:pBdr>
        <w:bottom w:val="single" w:sz="6" w:space="1" w:color="auto"/>
      </w:pBdr>
      <w:ind w:firstLine="709"/>
      <w:rPr>
        <w:sz w:val="28"/>
        <w:szCs w:val="28"/>
        <w:lang w:val="es-ES_tradnl"/>
      </w:rPr>
    </w:pPr>
    <w:r w:rsidRPr="00D50B66">
      <w:rPr>
        <w:sz w:val="28"/>
        <w:szCs w:val="28"/>
        <w:lang w:val="es-ES_tradnl"/>
      </w:rPr>
      <w:t xml:space="preserve">                 ILUSTRE AYUNTAMIENTO DE LA VILLA DE INGENIO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5B8"/>
    <w:multiLevelType w:val="hybridMultilevel"/>
    <w:tmpl w:val="3AC60B64"/>
    <w:lvl w:ilvl="0" w:tplc="E0AA6690">
      <w:start w:val="4"/>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AE39BD"/>
    <w:multiLevelType w:val="hybridMultilevel"/>
    <w:tmpl w:val="EFC0458E"/>
    <w:lvl w:ilvl="0" w:tplc="FD72BF5E">
      <w:start w:val="1"/>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752CBF"/>
    <w:multiLevelType w:val="multilevel"/>
    <w:tmpl w:val="CB32B5F2"/>
    <w:lvl w:ilvl="0">
      <w:start w:val="1"/>
      <w:numFmt w:val="upp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 w15:restartNumberingAfterBreak="0">
    <w:nsid w:val="0EAF7495"/>
    <w:multiLevelType w:val="hybridMultilevel"/>
    <w:tmpl w:val="C4D6EA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B3751D"/>
    <w:multiLevelType w:val="hybridMultilevel"/>
    <w:tmpl w:val="7D5C8FE6"/>
    <w:lvl w:ilvl="0" w:tplc="324A9952">
      <w:start w:val="25"/>
      <w:numFmt w:val="bullet"/>
      <w:lvlText w:val="-"/>
      <w:lvlJc w:val="left"/>
      <w:pPr>
        <w:ind w:left="286" w:hanging="360"/>
      </w:pPr>
      <w:rPr>
        <w:rFonts w:ascii="Calibri" w:eastAsia="Calibri" w:hAnsi="Calibri" w:cs="Calibri" w:hint="default"/>
      </w:rPr>
    </w:lvl>
    <w:lvl w:ilvl="1" w:tplc="0C0A0003" w:tentative="1">
      <w:start w:val="1"/>
      <w:numFmt w:val="bullet"/>
      <w:lvlText w:val="o"/>
      <w:lvlJc w:val="left"/>
      <w:pPr>
        <w:ind w:left="1006" w:hanging="360"/>
      </w:pPr>
      <w:rPr>
        <w:rFonts w:ascii="Courier New" w:hAnsi="Courier New" w:cs="Courier New" w:hint="default"/>
      </w:rPr>
    </w:lvl>
    <w:lvl w:ilvl="2" w:tplc="0C0A0005" w:tentative="1">
      <w:start w:val="1"/>
      <w:numFmt w:val="bullet"/>
      <w:lvlText w:val=""/>
      <w:lvlJc w:val="left"/>
      <w:pPr>
        <w:ind w:left="1726" w:hanging="360"/>
      </w:pPr>
      <w:rPr>
        <w:rFonts w:ascii="Wingdings" w:hAnsi="Wingdings" w:hint="default"/>
      </w:rPr>
    </w:lvl>
    <w:lvl w:ilvl="3" w:tplc="0C0A0001" w:tentative="1">
      <w:start w:val="1"/>
      <w:numFmt w:val="bullet"/>
      <w:lvlText w:val=""/>
      <w:lvlJc w:val="left"/>
      <w:pPr>
        <w:ind w:left="2446" w:hanging="360"/>
      </w:pPr>
      <w:rPr>
        <w:rFonts w:ascii="Symbol" w:hAnsi="Symbol" w:hint="default"/>
      </w:rPr>
    </w:lvl>
    <w:lvl w:ilvl="4" w:tplc="0C0A0003" w:tentative="1">
      <w:start w:val="1"/>
      <w:numFmt w:val="bullet"/>
      <w:lvlText w:val="o"/>
      <w:lvlJc w:val="left"/>
      <w:pPr>
        <w:ind w:left="3166" w:hanging="360"/>
      </w:pPr>
      <w:rPr>
        <w:rFonts w:ascii="Courier New" w:hAnsi="Courier New" w:cs="Courier New" w:hint="default"/>
      </w:rPr>
    </w:lvl>
    <w:lvl w:ilvl="5" w:tplc="0C0A0005" w:tentative="1">
      <w:start w:val="1"/>
      <w:numFmt w:val="bullet"/>
      <w:lvlText w:val=""/>
      <w:lvlJc w:val="left"/>
      <w:pPr>
        <w:ind w:left="3886" w:hanging="360"/>
      </w:pPr>
      <w:rPr>
        <w:rFonts w:ascii="Wingdings" w:hAnsi="Wingdings" w:hint="default"/>
      </w:rPr>
    </w:lvl>
    <w:lvl w:ilvl="6" w:tplc="0C0A0001" w:tentative="1">
      <w:start w:val="1"/>
      <w:numFmt w:val="bullet"/>
      <w:lvlText w:val=""/>
      <w:lvlJc w:val="left"/>
      <w:pPr>
        <w:ind w:left="4606" w:hanging="360"/>
      </w:pPr>
      <w:rPr>
        <w:rFonts w:ascii="Symbol" w:hAnsi="Symbol" w:hint="default"/>
      </w:rPr>
    </w:lvl>
    <w:lvl w:ilvl="7" w:tplc="0C0A0003" w:tentative="1">
      <w:start w:val="1"/>
      <w:numFmt w:val="bullet"/>
      <w:lvlText w:val="o"/>
      <w:lvlJc w:val="left"/>
      <w:pPr>
        <w:ind w:left="5326" w:hanging="360"/>
      </w:pPr>
      <w:rPr>
        <w:rFonts w:ascii="Courier New" w:hAnsi="Courier New" w:cs="Courier New" w:hint="default"/>
      </w:rPr>
    </w:lvl>
    <w:lvl w:ilvl="8" w:tplc="0C0A0005" w:tentative="1">
      <w:start w:val="1"/>
      <w:numFmt w:val="bullet"/>
      <w:lvlText w:val=""/>
      <w:lvlJc w:val="left"/>
      <w:pPr>
        <w:ind w:left="6046" w:hanging="360"/>
      </w:pPr>
      <w:rPr>
        <w:rFonts w:ascii="Wingdings" w:hAnsi="Wingdings" w:hint="default"/>
      </w:rPr>
    </w:lvl>
  </w:abstractNum>
  <w:abstractNum w:abstractNumId="5" w15:restartNumberingAfterBreak="0">
    <w:nsid w:val="122D7522"/>
    <w:multiLevelType w:val="hybridMultilevel"/>
    <w:tmpl w:val="5560D7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AE5736"/>
    <w:multiLevelType w:val="hybridMultilevel"/>
    <w:tmpl w:val="F5E4CBF6"/>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191D24B4"/>
    <w:multiLevelType w:val="hybridMultilevel"/>
    <w:tmpl w:val="3104C1AC"/>
    <w:lvl w:ilvl="0" w:tplc="D76A76A6">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7D086D"/>
    <w:multiLevelType w:val="hybridMultilevel"/>
    <w:tmpl w:val="492697FC"/>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C5B534E"/>
    <w:multiLevelType w:val="hybridMultilevel"/>
    <w:tmpl w:val="2C66A096"/>
    <w:lvl w:ilvl="0" w:tplc="61206CE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6008EE"/>
    <w:multiLevelType w:val="hybridMultilevel"/>
    <w:tmpl w:val="DC0668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22D1EFB"/>
    <w:multiLevelType w:val="hybridMultilevel"/>
    <w:tmpl w:val="DCC40336"/>
    <w:lvl w:ilvl="0" w:tplc="DD7431A4">
      <w:start w:val="4"/>
      <w:numFmt w:val="bullet"/>
      <w:lvlText w:val="-"/>
      <w:lvlJc w:val="left"/>
      <w:pPr>
        <w:ind w:left="286" w:hanging="360"/>
      </w:pPr>
      <w:rPr>
        <w:rFonts w:ascii="Calibri" w:eastAsia="Calibri" w:hAnsi="Calibri" w:cs="Times New Roman" w:hint="default"/>
      </w:rPr>
    </w:lvl>
    <w:lvl w:ilvl="1" w:tplc="0C0A0003" w:tentative="1">
      <w:start w:val="1"/>
      <w:numFmt w:val="bullet"/>
      <w:lvlText w:val="o"/>
      <w:lvlJc w:val="left"/>
      <w:pPr>
        <w:ind w:left="1006" w:hanging="360"/>
      </w:pPr>
      <w:rPr>
        <w:rFonts w:ascii="Courier New" w:hAnsi="Courier New" w:cs="Courier New" w:hint="default"/>
      </w:rPr>
    </w:lvl>
    <w:lvl w:ilvl="2" w:tplc="0C0A0005" w:tentative="1">
      <w:start w:val="1"/>
      <w:numFmt w:val="bullet"/>
      <w:lvlText w:val=""/>
      <w:lvlJc w:val="left"/>
      <w:pPr>
        <w:ind w:left="1726" w:hanging="360"/>
      </w:pPr>
      <w:rPr>
        <w:rFonts w:ascii="Wingdings" w:hAnsi="Wingdings" w:hint="default"/>
      </w:rPr>
    </w:lvl>
    <w:lvl w:ilvl="3" w:tplc="0C0A0001" w:tentative="1">
      <w:start w:val="1"/>
      <w:numFmt w:val="bullet"/>
      <w:lvlText w:val=""/>
      <w:lvlJc w:val="left"/>
      <w:pPr>
        <w:ind w:left="2446" w:hanging="360"/>
      </w:pPr>
      <w:rPr>
        <w:rFonts w:ascii="Symbol" w:hAnsi="Symbol" w:hint="default"/>
      </w:rPr>
    </w:lvl>
    <w:lvl w:ilvl="4" w:tplc="0C0A0003" w:tentative="1">
      <w:start w:val="1"/>
      <w:numFmt w:val="bullet"/>
      <w:lvlText w:val="o"/>
      <w:lvlJc w:val="left"/>
      <w:pPr>
        <w:ind w:left="3166" w:hanging="360"/>
      </w:pPr>
      <w:rPr>
        <w:rFonts w:ascii="Courier New" w:hAnsi="Courier New" w:cs="Courier New" w:hint="default"/>
      </w:rPr>
    </w:lvl>
    <w:lvl w:ilvl="5" w:tplc="0C0A0005" w:tentative="1">
      <w:start w:val="1"/>
      <w:numFmt w:val="bullet"/>
      <w:lvlText w:val=""/>
      <w:lvlJc w:val="left"/>
      <w:pPr>
        <w:ind w:left="3886" w:hanging="360"/>
      </w:pPr>
      <w:rPr>
        <w:rFonts w:ascii="Wingdings" w:hAnsi="Wingdings" w:hint="default"/>
      </w:rPr>
    </w:lvl>
    <w:lvl w:ilvl="6" w:tplc="0C0A0001" w:tentative="1">
      <w:start w:val="1"/>
      <w:numFmt w:val="bullet"/>
      <w:lvlText w:val=""/>
      <w:lvlJc w:val="left"/>
      <w:pPr>
        <w:ind w:left="4606" w:hanging="360"/>
      </w:pPr>
      <w:rPr>
        <w:rFonts w:ascii="Symbol" w:hAnsi="Symbol" w:hint="default"/>
      </w:rPr>
    </w:lvl>
    <w:lvl w:ilvl="7" w:tplc="0C0A0003" w:tentative="1">
      <w:start w:val="1"/>
      <w:numFmt w:val="bullet"/>
      <w:lvlText w:val="o"/>
      <w:lvlJc w:val="left"/>
      <w:pPr>
        <w:ind w:left="5326" w:hanging="360"/>
      </w:pPr>
      <w:rPr>
        <w:rFonts w:ascii="Courier New" w:hAnsi="Courier New" w:cs="Courier New" w:hint="default"/>
      </w:rPr>
    </w:lvl>
    <w:lvl w:ilvl="8" w:tplc="0C0A0005" w:tentative="1">
      <w:start w:val="1"/>
      <w:numFmt w:val="bullet"/>
      <w:lvlText w:val=""/>
      <w:lvlJc w:val="left"/>
      <w:pPr>
        <w:ind w:left="6046" w:hanging="360"/>
      </w:pPr>
      <w:rPr>
        <w:rFonts w:ascii="Wingdings" w:hAnsi="Wingdings" w:hint="default"/>
      </w:rPr>
    </w:lvl>
  </w:abstractNum>
  <w:abstractNum w:abstractNumId="12" w15:restartNumberingAfterBreak="0">
    <w:nsid w:val="349451F3"/>
    <w:multiLevelType w:val="multilevel"/>
    <w:tmpl w:val="F2A067D4"/>
    <w:lvl w:ilvl="0">
      <w:start w:val="1"/>
      <w:numFmt w:val="decimal"/>
      <w:lvlText w:val="%1."/>
      <w:lvlJc w:val="left"/>
      <w:pPr>
        <w:ind w:left="720" w:hanging="360"/>
      </w:pPr>
      <w:rPr>
        <w:rFonts w:hint="default"/>
      </w:rPr>
    </w:lvl>
    <w:lvl w:ilvl="1">
      <w:start w:val="2"/>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58732B7"/>
    <w:multiLevelType w:val="hybridMultilevel"/>
    <w:tmpl w:val="1A6644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54B1230"/>
    <w:multiLevelType w:val="multilevel"/>
    <w:tmpl w:val="83E68F84"/>
    <w:lvl w:ilvl="0">
      <w:start w:val="1"/>
      <w:numFmt w:val="decimal"/>
      <w:lvlText w:val="%1."/>
      <w:lvlJc w:val="left"/>
      <w:pPr>
        <w:ind w:left="-207" w:hanging="360"/>
      </w:pPr>
      <w:rPr>
        <w:rFonts w:hint="default"/>
      </w:rPr>
    </w:lvl>
    <w:lvl w:ilvl="1">
      <w:start w:val="2"/>
      <w:numFmt w:val="decimal"/>
      <w:isLgl/>
      <w:lvlText w:val="%1.%2."/>
      <w:lvlJc w:val="left"/>
      <w:pPr>
        <w:ind w:left="-207" w:hanging="360"/>
      </w:pPr>
      <w:rPr>
        <w:rFonts w:hint="default"/>
      </w:rPr>
    </w:lvl>
    <w:lvl w:ilvl="2">
      <w:start w:val="1"/>
      <w:numFmt w:val="upperRoman"/>
      <w:isLgl/>
      <w:lvlText w:val="%1.%2.%3."/>
      <w:lvlJc w:val="left"/>
      <w:pPr>
        <w:ind w:left="513" w:hanging="108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5" w15:restartNumberingAfterBreak="0">
    <w:nsid w:val="4BCC08F7"/>
    <w:multiLevelType w:val="hybridMultilevel"/>
    <w:tmpl w:val="921E124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793AC5"/>
    <w:multiLevelType w:val="hybridMultilevel"/>
    <w:tmpl w:val="261EA074"/>
    <w:lvl w:ilvl="0" w:tplc="0442CCA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0935C62"/>
    <w:multiLevelType w:val="hybridMultilevel"/>
    <w:tmpl w:val="E37A5DA0"/>
    <w:lvl w:ilvl="0" w:tplc="29840E2A">
      <w:start w:val="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5457073"/>
    <w:multiLevelType w:val="hybridMultilevel"/>
    <w:tmpl w:val="BBB6E5B4"/>
    <w:lvl w:ilvl="0" w:tplc="C2C806DE">
      <w:start w:val="1"/>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7FB0A11"/>
    <w:multiLevelType w:val="hybridMultilevel"/>
    <w:tmpl w:val="A4A6F996"/>
    <w:lvl w:ilvl="0" w:tplc="0C0A000F">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0" w15:restartNumberingAfterBreak="0">
    <w:nsid w:val="5DDD2127"/>
    <w:multiLevelType w:val="hybridMultilevel"/>
    <w:tmpl w:val="C25822F2"/>
    <w:lvl w:ilvl="0" w:tplc="33B2928E">
      <w:start w:val="2"/>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61141008"/>
    <w:multiLevelType w:val="hybridMultilevel"/>
    <w:tmpl w:val="083078F0"/>
    <w:lvl w:ilvl="0" w:tplc="D0504B08">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5B29CE"/>
    <w:multiLevelType w:val="hybridMultilevel"/>
    <w:tmpl w:val="B67C5C46"/>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F5250A"/>
    <w:multiLevelType w:val="hybridMultilevel"/>
    <w:tmpl w:val="B67C5C46"/>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AE2D64"/>
    <w:multiLevelType w:val="multilevel"/>
    <w:tmpl w:val="0A3CD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A51D3C"/>
    <w:multiLevelType w:val="hybridMultilevel"/>
    <w:tmpl w:val="B29489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0FA02AD"/>
    <w:multiLevelType w:val="hybridMultilevel"/>
    <w:tmpl w:val="3E3860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F762B8"/>
    <w:multiLevelType w:val="hybridMultilevel"/>
    <w:tmpl w:val="C44EA1B2"/>
    <w:lvl w:ilvl="0" w:tplc="0C0A0019">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4A33CF"/>
    <w:multiLevelType w:val="hybridMultilevel"/>
    <w:tmpl w:val="3D88143E"/>
    <w:lvl w:ilvl="0" w:tplc="7B560990">
      <w:start w:val="1"/>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60C717F"/>
    <w:multiLevelType w:val="hybridMultilevel"/>
    <w:tmpl w:val="D3AAB2F4"/>
    <w:lvl w:ilvl="0" w:tplc="9AA2B9F8">
      <w:start w:val="2"/>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7C88302A"/>
    <w:multiLevelType w:val="hybridMultilevel"/>
    <w:tmpl w:val="69902E3A"/>
    <w:lvl w:ilvl="0" w:tplc="2C88B04A">
      <w:start w:val="1"/>
      <w:numFmt w:val="bullet"/>
      <w:lvlText w:val="□"/>
      <w:lvlJc w:val="left"/>
      <w:pPr>
        <w:ind w:left="5747" w:hanging="360"/>
      </w:pPr>
      <w:rPr>
        <w:rFonts w:ascii="Courier New" w:hAnsi="Courier New" w:hint="default"/>
      </w:rPr>
    </w:lvl>
    <w:lvl w:ilvl="1" w:tplc="0C0A0003" w:tentative="1">
      <w:start w:val="1"/>
      <w:numFmt w:val="bullet"/>
      <w:lvlText w:val="o"/>
      <w:lvlJc w:val="left"/>
      <w:pPr>
        <w:ind w:left="6467" w:hanging="360"/>
      </w:pPr>
      <w:rPr>
        <w:rFonts w:ascii="Courier New" w:hAnsi="Courier New" w:cs="Courier New" w:hint="default"/>
      </w:rPr>
    </w:lvl>
    <w:lvl w:ilvl="2" w:tplc="0C0A0005" w:tentative="1">
      <w:start w:val="1"/>
      <w:numFmt w:val="bullet"/>
      <w:lvlText w:val=""/>
      <w:lvlJc w:val="left"/>
      <w:pPr>
        <w:ind w:left="7187" w:hanging="360"/>
      </w:pPr>
      <w:rPr>
        <w:rFonts w:ascii="Wingdings" w:hAnsi="Wingdings" w:hint="default"/>
      </w:rPr>
    </w:lvl>
    <w:lvl w:ilvl="3" w:tplc="0C0A0001" w:tentative="1">
      <w:start w:val="1"/>
      <w:numFmt w:val="bullet"/>
      <w:lvlText w:val=""/>
      <w:lvlJc w:val="left"/>
      <w:pPr>
        <w:ind w:left="7907" w:hanging="360"/>
      </w:pPr>
      <w:rPr>
        <w:rFonts w:ascii="Symbol" w:hAnsi="Symbol" w:hint="default"/>
      </w:rPr>
    </w:lvl>
    <w:lvl w:ilvl="4" w:tplc="0C0A0003" w:tentative="1">
      <w:start w:val="1"/>
      <w:numFmt w:val="bullet"/>
      <w:lvlText w:val="o"/>
      <w:lvlJc w:val="left"/>
      <w:pPr>
        <w:ind w:left="8627" w:hanging="360"/>
      </w:pPr>
      <w:rPr>
        <w:rFonts w:ascii="Courier New" w:hAnsi="Courier New" w:cs="Courier New" w:hint="default"/>
      </w:rPr>
    </w:lvl>
    <w:lvl w:ilvl="5" w:tplc="0C0A0005" w:tentative="1">
      <w:start w:val="1"/>
      <w:numFmt w:val="bullet"/>
      <w:lvlText w:val=""/>
      <w:lvlJc w:val="left"/>
      <w:pPr>
        <w:ind w:left="9347" w:hanging="360"/>
      </w:pPr>
      <w:rPr>
        <w:rFonts w:ascii="Wingdings" w:hAnsi="Wingdings" w:hint="default"/>
      </w:rPr>
    </w:lvl>
    <w:lvl w:ilvl="6" w:tplc="0C0A0001" w:tentative="1">
      <w:start w:val="1"/>
      <w:numFmt w:val="bullet"/>
      <w:lvlText w:val=""/>
      <w:lvlJc w:val="left"/>
      <w:pPr>
        <w:ind w:left="10067" w:hanging="360"/>
      </w:pPr>
      <w:rPr>
        <w:rFonts w:ascii="Symbol" w:hAnsi="Symbol" w:hint="default"/>
      </w:rPr>
    </w:lvl>
    <w:lvl w:ilvl="7" w:tplc="0C0A0003" w:tentative="1">
      <w:start w:val="1"/>
      <w:numFmt w:val="bullet"/>
      <w:lvlText w:val="o"/>
      <w:lvlJc w:val="left"/>
      <w:pPr>
        <w:ind w:left="10787" w:hanging="360"/>
      </w:pPr>
      <w:rPr>
        <w:rFonts w:ascii="Courier New" w:hAnsi="Courier New" w:cs="Courier New" w:hint="default"/>
      </w:rPr>
    </w:lvl>
    <w:lvl w:ilvl="8" w:tplc="0C0A0005" w:tentative="1">
      <w:start w:val="1"/>
      <w:numFmt w:val="bullet"/>
      <w:lvlText w:val=""/>
      <w:lvlJc w:val="left"/>
      <w:pPr>
        <w:ind w:left="11507" w:hanging="360"/>
      </w:pPr>
      <w:rPr>
        <w:rFonts w:ascii="Wingdings" w:hAnsi="Wingdings" w:hint="default"/>
      </w:rPr>
    </w:lvl>
  </w:abstractNum>
  <w:num w:numId="1">
    <w:abstractNumId w:val="15"/>
  </w:num>
  <w:num w:numId="2">
    <w:abstractNumId w:val="8"/>
  </w:num>
  <w:num w:numId="3">
    <w:abstractNumId w:val="19"/>
  </w:num>
  <w:num w:numId="4">
    <w:abstractNumId w:val="30"/>
  </w:num>
  <w:num w:numId="5">
    <w:abstractNumId w:val="6"/>
  </w:num>
  <w:num w:numId="6">
    <w:abstractNumId w:val="21"/>
  </w:num>
  <w:num w:numId="7">
    <w:abstractNumId w:val="9"/>
  </w:num>
  <w:num w:numId="8">
    <w:abstractNumId w:val="26"/>
  </w:num>
  <w:num w:numId="9">
    <w:abstractNumId w:val="1"/>
  </w:num>
  <w:num w:numId="10">
    <w:abstractNumId w:val="17"/>
  </w:num>
  <w:num w:numId="11">
    <w:abstractNumId w:val="7"/>
  </w:num>
  <w:num w:numId="12">
    <w:abstractNumId w:val="0"/>
  </w:num>
  <w:num w:numId="13">
    <w:abstractNumId w:val="18"/>
  </w:num>
  <w:num w:numId="14">
    <w:abstractNumId w:val="2"/>
  </w:num>
  <w:num w:numId="15">
    <w:abstractNumId w:val="14"/>
  </w:num>
  <w:num w:numId="16">
    <w:abstractNumId w:val="10"/>
  </w:num>
  <w:num w:numId="17">
    <w:abstractNumId w:val="11"/>
  </w:num>
  <w:num w:numId="18">
    <w:abstractNumId w:val="3"/>
  </w:num>
  <w:num w:numId="19">
    <w:abstractNumId w:val="4"/>
  </w:num>
  <w:num w:numId="20">
    <w:abstractNumId w:val="28"/>
  </w:num>
  <w:num w:numId="21">
    <w:abstractNumId w:val="16"/>
  </w:num>
  <w:num w:numId="22">
    <w:abstractNumId w:val="13"/>
  </w:num>
  <w:num w:numId="23">
    <w:abstractNumId w:val="12"/>
  </w:num>
  <w:num w:numId="24">
    <w:abstractNumId w:val="5"/>
  </w:num>
  <w:num w:numId="25">
    <w:abstractNumId w:val="25"/>
  </w:num>
  <w:num w:numId="26">
    <w:abstractNumId w:val="23"/>
  </w:num>
  <w:num w:numId="27">
    <w:abstractNumId w:val="20"/>
  </w:num>
  <w:num w:numId="28">
    <w:abstractNumId w:val="29"/>
  </w:num>
  <w:num w:numId="29">
    <w:abstractNumId w:val="27"/>
  </w:num>
  <w:num w:numId="30">
    <w:abstractNumId w:val="2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mailMerge>
    <w:mainDocumentType w:val="formLetters"/>
    <w:dataType w:val="textFile"/>
    <w:activeRecord w:val="-1"/>
    <w:odso/>
  </w:mailMerge>
  <w:documentProtection w:edit="forms" w:formatting="1" w:enforcement="0"/>
  <w:defaultTabStop w:val="709"/>
  <w:hyphenationZone w:val="425"/>
  <w:drawingGridHorizontalSpacing w:val="110"/>
  <w:displayHorizontalDrawingGridEvery w:val="2"/>
  <w:characterSpacingControl w:val="doNotCompress"/>
  <w:hdrShapeDefaults>
    <o:shapedefaults v:ext="edit" spidmax="379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2B6"/>
    <w:rsid w:val="00002026"/>
    <w:rsid w:val="00002726"/>
    <w:rsid w:val="00003ECD"/>
    <w:rsid w:val="00010041"/>
    <w:rsid w:val="00010BD7"/>
    <w:rsid w:val="000308AB"/>
    <w:rsid w:val="00031CBD"/>
    <w:rsid w:val="00035BCD"/>
    <w:rsid w:val="00040226"/>
    <w:rsid w:val="00040D27"/>
    <w:rsid w:val="0004140C"/>
    <w:rsid w:val="0004483B"/>
    <w:rsid w:val="000476BF"/>
    <w:rsid w:val="00050789"/>
    <w:rsid w:val="000527F5"/>
    <w:rsid w:val="00053A87"/>
    <w:rsid w:val="000547BA"/>
    <w:rsid w:val="000567D7"/>
    <w:rsid w:val="00065982"/>
    <w:rsid w:val="000716AF"/>
    <w:rsid w:val="00077F77"/>
    <w:rsid w:val="000861B9"/>
    <w:rsid w:val="000909EC"/>
    <w:rsid w:val="00090C39"/>
    <w:rsid w:val="00091198"/>
    <w:rsid w:val="000A4D84"/>
    <w:rsid w:val="000A6815"/>
    <w:rsid w:val="000A68DD"/>
    <w:rsid w:val="000B2338"/>
    <w:rsid w:val="000B27A8"/>
    <w:rsid w:val="000B3637"/>
    <w:rsid w:val="000B6297"/>
    <w:rsid w:val="000B735A"/>
    <w:rsid w:val="000B7D31"/>
    <w:rsid w:val="000C12A9"/>
    <w:rsid w:val="000C4038"/>
    <w:rsid w:val="000D387D"/>
    <w:rsid w:val="000D5D3F"/>
    <w:rsid w:val="000D6AD9"/>
    <w:rsid w:val="000E0C92"/>
    <w:rsid w:val="000E276E"/>
    <w:rsid w:val="000E3743"/>
    <w:rsid w:val="000E4851"/>
    <w:rsid w:val="000E4B9F"/>
    <w:rsid w:val="000E51C6"/>
    <w:rsid w:val="000E54F4"/>
    <w:rsid w:val="000E5FE7"/>
    <w:rsid w:val="000F39B4"/>
    <w:rsid w:val="000F4B68"/>
    <w:rsid w:val="000F5155"/>
    <w:rsid w:val="00101C35"/>
    <w:rsid w:val="00103B09"/>
    <w:rsid w:val="00103EA9"/>
    <w:rsid w:val="00106731"/>
    <w:rsid w:val="00115DBB"/>
    <w:rsid w:val="00117E5A"/>
    <w:rsid w:val="001222AA"/>
    <w:rsid w:val="001245BA"/>
    <w:rsid w:val="0012798B"/>
    <w:rsid w:val="00131B21"/>
    <w:rsid w:val="0013368E"/>
    <w:rsid w:val="0013718D"/>
    <w:rsid w:val="00153DC7"/>
    <w:rsid w:val="00155EA1"/>
    <w:rsid w:val="001617B5"/>
    <w:rsid w:val="00162776"/>
    <w:rsid w:val="00173368"/>
    <w:rsid w:val="001740B0"/>
    <w:rsid w:val="00183575"/>
    <w:rsid w:val="00183863"/>
    <w:rsid w:val="00183DCE"/>
    <w:rsid w:val="001845D7"/>
    <w:rsid w:val="001866CA"/>
    <w:rsid w:val="00191569"/>
    <w:rsid w:val="00191B99"/>
    <w:rsid w:val="001921C6"/>
    <w:rsid w:val="00194C72"/>
    <w:rsid w:val="0019540E"/>
    <w:rsid w:val="00195F01"/>
    <w:rsid w:val="001A118A"/>
    <w:rsid w:val="001A1E11"/>
    <w:rsid w:val="001B05FD"/>
    <w:rsid w:val="001B0F17"/>
    <w:rsid w:val="001B152A"/>
    <w:rsid w:val="001C2709"/>
    <w:rsid w:val="001C4212"/>
    <w:rsid w:val="001C6F8D"/>
    <w:rsid w:val="001E12D1"/>
    <w:rsid w:val="001E215B"/>
    <w:rsid w:val="001E4E84"/>
    <w:rsid w:val="001F4F37"/>
    <w:rsid w:val="001F73C4"/>
    <w:rsid w:val="0020087C"/>
    <w:rsid w:val="00200DD3"/>
    <w:rsid w:val="00203927"/>
    <w:rsid w:val="00204F89"/>
    <w:rsid w:val="00205806"/>
    <w:rsid w:val="00211EC8"/>
    <w:rsid w:val="00213EC5"/>
    <w:rsid w:val="0023620C"/>
    <w:rsid w:val="00236D67"/>
    <w:rsid w:val="002442D6"/>
    <w:rsid w:val="00257806"/>
    <w:rsid w:val="002617B2"/>
    <w:rsid w:val="00262F1D"/>
    <w:rsid w:val="00270E1A"/>
    <w:rsid w:val="0027273F"/>
    <w:rsid w:val="002775C5"/>
    <w:rsid w:val="0028132C"/>
    <w:rsid w:val="00284687"/>
    <w:rsid w:val="00290CE2"/>
    <w:rsid w:val="002924E9"/>
    <w:rsid w:val="0029406A"/>
    <w:rsid w:val="002950F1"/>
    <w:rsid w:val="002A23F8"/>
    <w:rsid w:val="002C6A59"/>
    <w:rsid w:val="002E257B"/>
    <w:rsid w:val="002E3B94"/>
    <w:rsid w:val="002E635C"/>
    <w:rsid w:val="002E7F9A"/>
    <w:rsid w:val="002F4CAF"/>
    <w:rsid w:val="0030019C"/>
    <w:rsid w:val="00301B84"/>
    <w:rsid w:val="00310C79"/>
    <w:rsid w:val="003149AC"/>
    <w:rsid w:val="00314DA7"/>
    <w:rsid w:val="00315ED4"/>
    <w:rsid w:val="00320B3D"/>
    <w:rsid w:val="003227C7"/>
    <w:rsid w:val="0032323D"/>
    <w:rsid w:val="003240DD"/>
    <w:rsid w:val="003300C2"/>
    <w:rsid w:val="003307E5"/>
    <w:rsid w:val="00335453"/>
    <w:rsid w:val="00337538"/>
    <w:rsid w:val="00345DF6"/>
    <w:rsid w:val="00352F65"/>
    <w:rsid w:val="00352F9E"/>
    <w:rsid w:val="00353F54"/>
    <w:rsid w:val="00357599"/>
    <w:rsid w:val="00360EC5"/>
    <w:rsid w:val="00367327"/>
    <w:rsid w:val="00370EF1"/>
    <w:rsid w:val="003750F1"/>
    <w:rsid w:val="003808FE"/>
    <w:rsid w:val="003847E4"/>
    <w:rsid w:val="003850AF"/>
    <w:rsid w:val="00385D99"/>
    <w:rsid w:val="00390857"/>
    <w:rsid w:val="003A03FA"/>
    <w:rsid w:val="003A576E"/>
    <w:rsid w:val="003B11F4"/>
    <w:rsid w:val="003C2A1E"/>
    <w:rsid w:val="003C4F5F"/>
    <w:rsid w:val="003D1585"/>
    <w:rsid w:val="003D5819"/>
    <w:rsid w:val="003D64F3"/>
    <w:rsid w:val="003D738D"/>
    <w:rsid w:val="003E2ACE"/>
    <w:rsid w:val="003E7CEE"/>
    <w:rsid w:val="003F0212"/>
    <w:rsid w:val="003F0C7A"/>
    <w:rsid w:val="003F3DBF"/>
    <w:rsid w:val="00402536"/>
    <w:rsid w:val="0040490B"/>
    <w:rsid w:val="00407820"/>
    <w:rsid w:val="004100F6"/>
    <w:rsid w:val="00412E20"/>
    <w:rsid w:val="00414B0C"/>
    <w:rsid w:val="004258A1"/>
    <w:rsid w:val="0042629C"/>
    <w:rsid w:val="00430A1D"/>
    <w:rsid w:val="00432F83"/>
    <w:rsid w:val="00434CD0"/>
    <w:rsid w:val="00435753"/>
    <w:rsid w:val="00436AB6"/>
    <w:rsid w:val="0043706D"/>
    <w:rsid w:val="004448AA"/>
    <w:rsid w:val="00445678"/>
    <w:rsid w:val="004523D0"/>
    <w:rsid w:val="00454FA0"/>
    <w:rsid w:val="0045564C"/>
    <w:rsid w:val="00462197"/>
    <w:rsid w:val="00466BD3"/>
    <w:rsid w:val="0047086F"/>
    <w:rsid w:val="004725B4"/>
    <w:rsid w:val="00472ED6"/>
    <w:rsid w:val="004763E8"/>
    <w:rsid w:val="00477E91"/>
    <w:rsid w:val="00481F11"/>
    <w:rsid w:val="0049050C"/>
    <w:rsid w:val="00490799"/>
    <w:rsid w:val="00491E24"/>
    <w:rsid w:val="00493F93"/>
    <w:rsid w:val="00494492"/>
    <w:rsid w:val="004968C5"/>
    <w:rsid w:val="004A6F24"/>
    <w:rsid w:val="004B420D"/>
    <w:rsid w:val="004B569C"/>
    <w:rsid w:val="004B6965"/>
    <w:rsid w:val="004C1B29"/>
    <w:rsid w:val="004D2F7C"/>
    <w:rsid w:val="004D74F9"/>
    <w:rsid w:val="004E031D"/>
    <w:rsid w:val="004E05E8"/>
    <w:rsid w:val="004E45E7"/>
    <w:rsid w:val="004E50EA"/>
    <w:rsid w:val="004E6570"/>
    <w:rsid w:val="004E7255"/>
    <w:rsid w:val="004F0954"/>
    <w:rsid w:val="004F0DEA"/>
    <w:rsid w:val="004F75A1"/>
    <w:rsid w:val="00501935"/>
    <w:rsid w:val="00502E5C"/>
    <w:rsid w:val="00507877"/>
    <w:rsid w:val="00510C80"/>
    <w:rsid w:val="00514148"/>
    <w:rsid w:val="0051422A"/>
    <w:rsid w:val="00516F31"/>
    <w:rsid w:val="0051730B"/>
    <w:rsid w:val="00527F1F"/>
    <w:rsid w:val="00527F6A"/>
    <w:rsid w:val="005321E4"/>
    <w:rsid w:val="005326DB"/>
    <w:rsid w:val="00533271"/>
    <w:rsid w:val="005356BC"/>
    <w:rsid w:val="00536716"/>
    <w:rsid w:val="0053760D"/>
    <w:rsid w:val="005408F6"/>
    <w:rsid w:val="00540DA3"/>
    <w:rsid w:val="00542D30"/>
    <w:rsid w:val="00543F91"/>
    <w:rsid w:val="00554987"/>
    <w:rsid w:val="00556999"/>
    <w:rsid w:val="00557C7C"/>
    <w:rsid w:val="005628DE"/>
    <w:rsid w:val="00565505"/>
    <w:rsid w:val="00567E94"/>
    <w:rsid w:val="005702F3"/>
    <w:rsid w:val="005705F0"/>
    <w:rsid w:val="00571C14"/>
    <w:rsid w:val="00572187"/>
    <w:rsid w:val="00574BE2"/>
    <w:rsid w:val="00582CCF"/>
    <w:rsid w:val="00587C9B"/>
    <w:rsid w:val="0059277A"/>
    <w:rsid w:val="005A1650"/>
    <w:rsid w:val="005A1684"/>
    <w:rsid w:val="005A3AE0"/>
    <w:rsid w:val="005B035F"/>
    <w:rsid w:val="005B1BAE"/>
    <w:rsid w:val="005B3563"/>
    <w:rsid w:val="005C6982"/>
    <w:rsid w:val="005C7EE6"/>
    <w:rsid w:val="005D0129"/>
    <w:rsid w:val="005D260C"/>
    <w:rsid w:val="005D7AFA"/>
    <w:rsid w:val="005E00A8"/>
    <w:rsid w:val="005E2395"/>
    <w:rsid w:val="005E3E64"/>
    <w:rsid w:val="005E674A"/>
    <w:rsid w:val="005E71B6"/>
    <w:rsid w:val="005F1624"/>
    <w:rsid w:val="00605E8E"/>
    <w:rsid w:val="00607070"/>
    <w:rsid w:val="00611155"/>
    <w:rsid w:val="006115FD"/>
    <w:rsid w:val="00617092"/>
    <w:rsid w:val="006235DD"/>
    <w:rsid w:val="00634BB0"/>
    <w:rsid w:val="006377B5"/>
    <w:rsid w:val="00644C41"/>
    <w:rsid w:val="00650038"/>
    <w:rsid w:val="00654D81"/>
    <w:rsid w:val="006652A6"/>
    <w:rsid w:val="006739AE"/>
    <w:rsid w:val="00676209"/>
    <w:rsid w:val="0067635F"/>
    <w:rsid w:val="00684331"/>
    <w:rsid w:val="00692E2F"/>
    <w:rsid w:val="00696443"/>
    <w:rsid w:val="0069657A"/>
    <w:rsid w:val="006A0363"/>
    <w:rsid w:val="006A1FBF"/>
    <w:rsid w:val="006A4639"/>
    <w:rsid w:val="006A7B69"/>
    <w:rsid w:val="006B0143"/>
    <w:rsid w:val="006B0B6B"/>
    <w:rsid w:val="006B1749"/>
    <w:rsid w:val="006B1E67"/>
    <w:rsid w:val="006B2ADE"/>
    <w:rsid w:val="006C01FF"/>
    <w:rsid w:val="006C117C"/>
    <w:rsid w:val="006C1D1C"/>
    <w:rsid w:val="006D39B4"/>
    <w:rsid w:val="006E4ADA"/>
    <w:rsid w:val="006E6925"/>
    <w:rsid w:val="006E77BB"/>
    <w:rsid w:val="006F2E87"/>
    <w:rsid w:val="006F3555"/>
    <w:rsid w:val="006F740B"/>
    <w:rsid w:val="0070195F"/>
    <w:rsid w:val="007023E4"/>
    <w:rsid w:val="00703BE7"/>
    <w:rsid w:val="00704B99"/>
    <w:rsid w:val="0070516F"/>
    <w:rsid w:val="00726DAC"/>
    <w:rsid w:val="0073569E"/>
    <w:rsid w:val="00735F6F"/>
    <w:rsid w:val="00736CDB"/>
    <w:rsid w:val="00740CFD"/>
    <w:rsid w:val="00741DAA"/>
    <w:rsid w:val="007458BC"/>
    <w:rsid w:val="00753369"/>
    <w:rsid w:val="007539A6"/>
    <w:rsid w:val="00753A90"/>
    <w:rsid w:val="00753B18"/>
    <w:rsid w:val="00765327"/>
    <w:rsid w:val="00771BD3"/>
    <w:rsid w:val="00773264"/>
    <w:rsid w:val="00790C90"/>
    <w:rsid w:val="0079609B"/>
    <w:rsid w:val="007A319C"/>
    <w:rsid w:val="007A42BA"/>
    <w:rsid w:val="007A4B12"/>
    <w:rsid w:val="007B2760"/>
    <w:rsid w:val="007C0C3E"/>
    <w:rsid w:val="007C15C6"/>
    <w:rsid w:val="007C3C16"/>
    <w:rsid w:val="007C70B6"/>
    <w:rsid w:val="007D1A2C"/>
    <w:rsid w:val="007D6299"/>
    <w:rsid w:val="007E05AC"/>
    <w:rsid w:val="007E0E86"/>
    <w:rsid w:val="007E3B74"/>
    <w:rsid w:val="007E646D"/>
    <w:rsid w:val="007F7DBF"/>
    <w:rsid w:val="00803205"/>
    <w:rsid w:val="00805F99"/>
    <w:rsid w:val="0080715F"/>
    <w:rsid w:val="00816FD7"/>
    <w:rsid w:val="00822E7B"/>
    <w:rsid w:val="00830F45"/>
    <w:rsid w:val="008311E7"/>
    <w:rsid w:val="0083626A"/>
    <w:rsid w:val="008404B0"/>
    <w:rsid w:val="0084501C"/>
    <w:rsid w:val="008513C4"/>
    <w:rsid w:val="008529C9"/>
    <w:rsid w:val="00852CBC"/>
    <w:rsid w:val="008650F3"/>
    <w:rsid w:val="00876E9E"/>
    <w:rsid w:val="00880198"/>
    <w:rsid w:val="008871C9"/>
    <w:rsid w:val="00890448"/>
    <w:rsid w:val="00890D42"/>
    <w:rsid w:val="00891822"/>
    <w:rsid w:val="008940D8"/>
    <w:rsid w:val="00897382"/>
    <w:rsid w:val="008A1EF8"/>
    <w:rsid w:val="008A486D"/>
    <w:rsid w:val="008A49F4"/>
    <w:rsid w:val="008A51DA"/>
    <w:rsid w:val="008A53DF"/>
    <w:rsid w:val="008A6FC6"/>
    <w:rsid w:val="008A7166"/>
    <w:rsid w:val="008B4B3C"/>
    <w:rsid w:val="008B627A"/>
    <w:rsid w:val="008B7EB7"/>
    <w:rsid w:val="008C1123"/>
    <w:rsid w:val="008C55E7"/>
    <w:rsid w:val="008D2790"/>
    <w:rsid w:val="008D33DC"/>
    <w:rsid w:val="008E1322"/>
    <w:rsid w:val="008E6EC2"/>
    <w:rsid w:val="008E7DD5"/>
    <w:rsid w:val="008F37AB"/>
    <w:rsid w:val="008F6253"/>
    <w:rsid w:val="008F7129"/>
    <w:rsid w:val="00910156"/>
    <w:rsid w:val="00911E1E"/>
    <w:rsid w:val="00915E99"/>
    <w:rsid w:val="009177AC"/>
    <w:rsid w:val="009210A3"/>
    <w:rsid w:val="00922A91"/>
    <w:rsid w:val="009242CC"/>
    <w:rsid w:val="00930902"/>
    <w:rsid w:val="00930945"/>
    <w:rsid w:val="00933172"/>
    <w:rsid w:val="00936C6C"/>
    <w:rsid w:val="00937689"/>
    <w:rsid w:val="00952272"/>
    <w:rsid w:val="00957F0F"/>
    <w:rsid w:val="00960B66"/>
    <w:rsid w:val="009636F9"/>
    <w:rsid w:val="00963CBB"/>
    <w:rsid w:val="00974C96"/>
    <w:rsid w:val="00981F38"/>
    <w:rsid w:val="009820A6"/>
    <w:rsid w:val="00985CFC"/>
    <w:rsid w:val="00995AEF"/>
    <w:rsid w:val="00997782"/>
    <w:rsid w:val="009A3F02"/>
    <w:rsid w:val="009B2801"/>
    <w:rsid w:val="009C090E"/>
    <w:rsid w:val="009C5B0E"/>
    <w:rsid w:val="009D09E6"/>
    <w:rsid w:val="009D1722"/>
    <w:rsid w:val="009D3DDA"/>
    <w:rsid w:val="009D4704"/>
    <w:rsid w:val="009F0BE6"/>
    <w:rsid w:val="009F52B3"/>
    <w:rsid w:val="009F75FC"/>
    <w:rsid w:val="00A0178D"/>
    <w:rsid w:val="00A04CCF"/>
    <w:rsid w:val="00A21764"/>
    <w:rsid w:val="00A23345"/>
    <w:rsid w:val="00A24142"/>
    <w:rsid w:val="00A24681"/>
    <w:rsid w:val="00A35B01"/>
    <w:rsid w:val="00A4384D"/>
    <w:rsid w:val="00A440EE"/>
    <w:rsid w:val="00A45852"/>
    <w:rsid w:val="00A54080"/>
    <w:rsid w:val="00A54B3A"/>
    <w:rsid w:val="00A57710"/>
    <w:rsid w:val="00A57B61"/>
    <w:rsid w:val="00A6010F"/>
    <w:rsid w:val="00A65D6C"/>
    <w:rsid w:val="00A77977"/>
    <w:rsid w:val="00A80B85"/>
    <w:rsid w:val="00A81EC9"/>
    <w:rsid w:val="00A86958"/>
    <w:rsid w:val="00A936AE"/>
    <w:rsid w:val="00AA2878"/>
    <w:rsid w:val="00AA42C6"/>
    <w:rsid w:val="00AA4624"/>
    <w:rsid w:val="00AA60EE"/>
    <w:rsid w:val="00AB0E5C"/>
    <w:rsid w:val="00AC13CB"/>
    <w:rsid w:val="00AC5E1D"/>
    <w:rsid w:val="00AC72C4"/>
    <w:rsid w:val="00AD165E"/>
    <w:rsid w:val="00AD34ED"/>
    <w:rsid w:val="00AD6431"/>
    <w:rsid w:val="00AE114B"/>
    <w:rsid w:val="00AE5A38"/>
    <w:rsid w:val="00AF2B29"/>
    <w:rsid w:val="00AF42DE"/>
    <w:rsid w:val="00B025FC"/>
    <w:rsid w:val="00B031A5"/>
    <w:rsid w:val="00B04678"/>
    <w:rsid w:val="00B079B1"/>
    <w:rsid w:val="00B104C2"/>
    <w:rsid w:val="00B12681"/>
    <w:rsid w:val="00B20DE9"/>
    <w:rsid w:val="00B21EFA"/>
    <w:rsid w:val="00B25A2C"/>
    <w:rsid w:val="00B31BEF"/>
    <w:rsid w:val="00B332A3"/>
    <w:rsid w:val="00B33E3B"/>
    <w:rsid w:val="00B35015"/>
    <w:rsid w:val="00B434B8"/>
    <w:rsid w:val="00B44897"/>
    <w:rsid w:val="00B51761"/>
    <w:rsid w:val="00B55F2C"/>
    <w:rsid w:val="00B70081"/>
    <w:rsid w:val="00B769C3"/>
    <w:rsid w:val="00B83BEF"/>
    <w:rsid w:val="00B869A7"/>
    <w:rsid w:val="00B954C5"/>
    <w:rsid w:val="00BA4DA8"/>
    <w:rsid w:val="00BA59AB"/>
    <w:rsid w:val="00BA75F4"/>
    <w:rsid w:val="00BB0615"/>
    <w:rsid w:val="00BB0DD8"/>
    <w:rsid w:val="00BB125A"/>
    <w:rsid w:val="00BB4439"/>
    <w:rsid w:val="00BB53FB"/>
    <w:rsid w:val="00BC4042"/>
    <w:rsid w:val="00BC73FF"/>
    <w:rsid w:val="00BD0978"/>
    <w:rsid w:val="00BD1314"/>
    <w:rsid w:val="00BD355C"/>
    <w:rsid w:val="00BD5EF1"/>
    <w:rsid w:val="00BE2C3E"/>
    <w:rsid w:val="00BF4ABB"/>
    <w:rsid w:val="00C05A1C"/>
    <w:rsid w:val="00C05FA5"/>
    <w:rsid w:val="00C14C05"/>
    <w:rsid w:val="00C16287"/>
    <w:rsid w:val="00C16351"/>
    <w:rsid w:val="00C23C4B"/>
    <w:rsid w:val="00C2636D"/>
    <w:rsid w:val="00C311DE"/>
    <w:rsid w:val="00C33015"/>
    <w:rsid w:val="00C3529E"/>
    <w:rsid w:val="00C41071"/>
    <w:rsid w:val="00C41BEB"/>
    <w:rsid w:val="00C4796D"/>
    <w:rsid w:val="00C51EE6"/>
    <w:rsid w:val="00C60837"/>
    <w:rsid w:val="00C60E85"/>
    <w:rsid w:val="00C66BFE"/>
    <w:rsid w:val="00C71197"/>
    <w:rsid w:val="00C72F62"/>
    <w:rsid w:val="00C82146"/>
    <w:rsid w:val="00C91DD5"/>
    <w:rsid w:val="00C948E4"/>
    <w:rsid w:val="00C955FE"/>
    <w:rsid w:val="00CA24A0"/>
    <w:rsid w:val="00CA2E2B"/>
    <w:rsid w:val="00CA4451"/>
    <w:rsid w:val="00CA4D17"/>
    <w:rsid w:val="00CA6DCF"/>
    <w:rsid w:val="00CB6B9E"/>
    <w:rsid w:val="00CC4925"/>
    <w:rsid w:val="00CD0791"/>
    <w:rsid w:val="00CD60FE"/>
    <w:rsid w:val="00CD6B86"/>
    <w:rsid w:val="00CF1BFF"/>
    <w:rsid w:val="00CF60EF"/>
    <w:rsid w:val="00D01062"/>
    <w:rsid w:val="00D02B99"/>
    <w:rsid w:val="00D0364F"/>
    <w:rsid w:val="00D118E4"/>
    <w:rsid w:val="00D138C2"/>
    <w:rsid w:val="00D25E08"/>
    <w:rsid w:val="00D33BC5"/>
    <w:rsid w:val="00D46B48"/>
    <w:rsid w:val="00D47D7E"/>
    <w:rsid w:val="00D50B66"/>
    <w:rsid w:val="00D5176D"/>
    <w:rsid w:val="00D53CB4"/>
    <w:rsid w:val="00D5526D"/>
    <w:rsid w:val="00D649D1"/>
    <w:rsid w:val="00D66002"/>
    <w:rsid w:val="00D74286"/>
    <w:rsid w:val="00D74FC6"/>
    <w:rsid w:val="00D763C0"/>
    <w:rsid w:val="00D80A96"/>
    <w:rsid w:val="00D811FF"/>
    <w:rsid w:val="00D82D80"/>
    <w:rsid w:val="00D82FCB"/>
    <w:rsid w:val="00D86282"/>
    <w:rsid w:val="00D86B86"/>
    <w:rsid w:val="00DA0B5A"/>
    <w:rsid w:val="00DB1388"/>
    <w:rsid w:val="00DB56BC"/>
    <w:rsid w:val="00DB796D"/>
    <w:rsid w:val="00DB7A6D"/>
    <w:rsid w:val="00DC0BAA"/>
    <w:rsid w:val="00DC6F73"/>
    <w:rsid w:val="00DE2940"/>
    <w:rsid w:val="00DE6D11"/>
    <w:rsid w:val="00DF2BDC"/>
    <w:rsid w:val="00DF62B7"/>
    <w:rsid w:val="00E1025C"/>
    <w:rsid w:val="00E130FF"/>
    <w:rsid w:val="00E15B4B"/>
    <w:rsid w:val="00E1718A"/>
    <w:rsid w:val="00E17F79"/>
    <w:rsid w:val="00E20955"/>
    <w:rsid w:val="00E2758F"/>
    <w:rsid w:val="00E31207"/>
    <w:rsid w:val="00E33BB9"/>
    <w:rsid w:val="00E37304"/>
    <w:rsid w:val="00E41ED3"/>
    <w:rsid w:val="00E41FCA"/>
    <w:rsid w:val="00E44F86"/>
    <w:rsid w:val="00E453E2"/>
    <w:rsid w:val="00E473B5"/>
    <w:rsid w:val="00E57728"/>
    <w:rsid w:val="00E6078C"/>
    <w:rsid w:val="00E70148"/>
    <w:rsid w:val="00E75DFC"/>
    <w:rsid w:val="00E807A5"/>
    <w:rsid w:val="00E91A1D"/>
    <w:rsid w:val="00E93945"/>
    <w:rsid w:val="00E94B33"/>
    <w:rsid w:val="00E97978"/>
    <w:rsid w:val="00EA0198"/>
    <w:rsid w:val="00EA6B46"/>
    <w:rsid w:val="00EB1546"/>
    <w:rsid w:val="00EB22B6"/>
    <w:rsid w:val="00EB302E"/>
    <w:rsid w:val="00EB753A"/>
    <w:rsid w:val="00ED1058"/>
    <w:rsid w:val="00ED2665"/>
    <w:rsid w:val="00EE1C0D"/>
    <w:rsid w:val="00EE4317"/>
    <w:rsid w:val="00EE43B9"/>
    <w:rsid w:val="00EF01A2"/>
    <w:rsid w:val="00EF44FA"/>
    <w:rsid w:val="00EF6A7D"/>
    <w:rsid w:val="00F0432D"/>
    <w:rsid w:val="00F10B73"/>
    <w:rsid w:val="00F13426"/>
    <w:rsid w:val="00F14AD7"/>
    <w:rsid w:val="00F15ECE"/>
    <w:rsid w:val="00F230BD"/>
    <w:rsid w:val="00F2323A"/>
    <w:rsid w:val="00F24057"/>
    <w:rsid w:val="00F26E44"/>
    <w:rsid w:val="00F463E8"/>
    <w:rsid w:val="00F55590"/>
    <w:rsid w:val="00F639C9"/>
    <w:rsid w:val="00F6797B"/>
    <w:rsid w:val="00F754A2"/>
    <w:rsid w:val="00F77FDE"/>
    <w:rsid w:val="00F86DEE"/>
    <w:rsid w:val="00F95862"/>
    <w:rsid w:val="00FA069A"/>
    <w:rsid w:val="00FA2A2B"/>
    <w:rsid w:val="00FA408A"/>
    <w:rsid w:val="00FB547F"/>
    <w:rsid w:val="00FC0D78"/>
    <w:rsid w:val="00FD03A0"/>
    <w:rsid w:val="00FD7440"/>
    <w:rsid w:val="00FE401B"/>
    <w:rsid w:val="00FE6497"/>
    <w:rsid w:val="00FE6F2F"/>
    <w:rsid w:val="00FF4E10"/>
    <w:rsid w:val="00FF74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79905"/>
    <o:shapelayout v:ext="edit">
      <o:idmap v:ext="edit" data="1"/>
    </o:shapelayout>
  </w:shapeDefaults>
  <w:decimalSymbol w:val=","/>
  <w:listSeparator w:val=";"/>
  <w14:docId w14:val="2A3D7766"/>
  <w15:docId w15:val="{74C897FD-3542-4158-912E-B25E5FC1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0EF"/>
    <w:pPr>
      <w:spacing w:after="0" w:line="240" w:lineRule="auto"/>
    </w:pPr>
    <w:rPr>
      <w:rFonts w:eastAsia="Times New Roman" w:cs="Times New Roman"/>
      <w:sz w:val="20"/>
      <w:szCs w:val="20"/>
      <w:lang w:eastAsia="es-ES"/>
    </w:rPr>
  </w:style>
  <w:style w:type="paragraph" w:styleId="Ttulo1">
    <w:name w:val="heading 1"/>
    <w:basedOn w:val="Normal"/>
    <w:next w:val="Normal"/>
    <w:link w:val="Ttulo1Car"/>
    <w:qFormat/>
    <w:rsid w:val="00F6797B"/>
    <w:pPr>
      <w:keepNext/>
      <w:jc w:val="both"/>
      <w:outlineLvl w:val="0"/>
    </w:pPr>
    <w:rPr>
      <w:rFonts w:ascii="Times New Roman" w:hAnsi="Times New Roman"/>
      <w:b/>
      <w:sz w:val="24"/>
      <w:lang w:val="es-ES_tradnl"/>
    </w:rPr>
  </w:style>
  <w:style w:type="paragraph" w:styleId="Ttulo2">
    <w:name w:val="heading 2"/>
    <w:basedOn w:val="Normal"/>
    <w:next w:val="Normal"/>
    <w:link w:val="Ttulo2Car"/>
    <w:qFormat/>
    <w:rsid w:val="00F6797B"/>
    <w:pPr>
      <w:keepNext/>
      <w:jc w:val="both"/>
      <w:outlineLvl w:val="1"/>
    </w:pPr>
    <w:rPr>
      <w:rFonts w:ascii="Times New Roman" w:hAnsi="Times New Roman"/>
      <w:b/>
      <w:i/>
      <w:sz w:val="24"/>
      <w:lang w:val="es-ES_tradnl"/>
    </w:rPr>
  </w:style>
  <w:style w:type="paragraph" w:styleId="Ttulo3">
    <w:name w:val="heading 3"/>
    <w:basedOn w:val="Normal"/>
    <w:next w:val="Normal"/>
    <w:link w:val="Ttulo3Car"/>
    <w:uiPriority w:val="9"/>
    <w:semiHidden/>
    <w:unhideWhenUsed/>
    <w:qFormat/>
    <w:rsid w:val="000716AF"/>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A68DD"/>
    <w:rPr>
      <w:rFonts w:ascii="Tahoma" w:hAnsi="Tahoma" w:cs="Tahoma"/>
      <w:sz w:val="16"/>
      <w:szCs w:val="16"/>
    </w:rPr>
  </w:style>
  <w:style w:type="character" w:customStyle="1" w:styleId="TextodegloboCar">
    <w:name w:val="Texto de globo Car"/>
    <w:basedOn w:val="Fuentedeprrafopredeter"/>
    <w:link w:val="Textodeglobo"/>
    <w:uiPriority w:val="99"/>
    <w:semiHidden/>
    <w:rsid w:val="000A68DD"/>
    <w:rPr>
      <w:rFonts w:ascii="Tahoma" w:hAnsi="Tahoma" w:cs="Tahoma"/>
      <w:sz w:val="16"/>
      <w:szCs w:val="16"/>
    </w:rPr>
  </w:style>
  <w:style w:type="paragraph" w:styleId="Sinespaciado">
    <w:name w:val="No Spacing"/>
    <w:uiPriority w:val="1"/>
    <w:qFormat/>
    <w:rsid w:val="000A68DD"/>
    <w:pPr>
      <w:spacing w:after="0" w:line="240" w:lineRule="auto"/>
    </w:pPr>
  </w:style>
  <w:style w:type="paragraph" w:styleId="Encabezado">
    <w:name w:val="header"/>
    <w:basedOn w:val="Normal"/>
    <w:link w:val="EncabezadoCar"/>
    <w:unhideWhenUsed/>
    <w:rsid w:val="000A68DD"/>
    <w:pPr>
      <w:tabs>
        <w:tab w:val="center" w:pos="4252"/>
        <w:tab w:val="right" w:pos="8504"/>
      </w:tabs>
    </w:pPr>
  </w:style>
  <w:style w:type="character" w:customStyle="1" w:styleId="EncabezadoCar">
    <w:name w:val="Encabezado Car"/>
    <w:basedOn w:val="Fuentedeprrafopredeter"/>
    <w:link w:val="Encabezado"/>
    <w:rsid w:val="000A68DD"/>
  </w:style>
  <w:style w:type="paragraph" w:styleId="Piedepgina">
    <w:name w:val="footer"/>
    <w:basedOn w:val="Normal"/>
    <w:link w:val="PiedepginaCar"/>
    <w:unhideWhenUsed/>
    <w:rsid w:val="000A68DD"/>
    <w:pPr>
      <w:tabs>
        <w:tab w:val="center" w:pos="4252"/>
        <w:tab w:val="right" w:pos="8504"/>
      </w:tabs>
    </w:pPr>
  </w:style>
  <w:style w:type="character" w:customStyle="1" w:styleId="PiedepginaCar">
    <w:name w:val="Pie de página Car"/>
    <w:basedOn w:val="Fuentedeprrafopredeter"/>
    <w:link w:val="Piedepgina"/>
    <w:rsid w:val="000A68DD"/>
  </w:style>
  <w:style w:type="table" w:styleId="Tablaconcuadrcula">
    <w:name w:val="Table Grid"/>
    <w:basedOn w:val="Tablanormal"/>
    <w:uiPriority w:val="59"/>
    <w:rsid w:val="004100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rsid w:val="00DF62B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360" w:lineRule="auto"/>
      <w:ind w:right="249"/>
      <w:jc w:val="both"/>
    </w:pPr>
    <w:rPr>
      <w:rFonts w:ascii="Arial" w:hAnsi="Arial"/>
      <w:i/>
      <w:spacing w:val="-2"/>
    </w:rPr>
  </w:style>
  <w:style w:type="character" w:customStyle="1" w:styleId="TextoindependienteCar">
    <w:name w:val="Texto independiente Car"/>
    <w:basedOn w:val="Fuentedeprrafopredeter"/>
    <w:link w:val="Textoindependiente"/>
    <w:rsid w:val="00DF62B7"/>
    <w:rPr>
      <w:rFonts w:ascii="Arial" w:eastAsia="Times New Roman" w:hAnsi="Arial" w:cs="Times New Roman"/>
      <w:i/>
      <w:spacing w:val="-2"/>
      <w:sz w:val="20"/>
      <w:szCs w:val="20"/>
      <w:lang w:eastAsia="es-ES"/>
    </w:rPr>
  </w:style>
  <w:style w:type="paragraph" w:styleId="Prrafodelista">
    <w:name w:val="List Paragraph"/>
    <w:basedOn w:val="Normal"/>
    <w:uiPriority w:val="34"/>
    <w:qFormat/>
    <w:rsid w:val="009820A6"/>
    <w:pPr>
      <w:ind w:left="720"/>
      <w:contextualSpacing/>
    </w:pPr>
  </w:style>
  <w:style w:type="character" w:styleId="Textodelmarcadordeposicin">
    <w:name w:val="Placeholder Text"/>
    <w:basedOn w:val="Fuentedeprrafopredeter"/>
    <w:uiPriority w:val="99"/>
    <w:semiHidden/>
    <w:rsid w:val="008B627A"/>
    <w:rPr>
      <w:color w:val="808080"/>
    </w:rPr>
  </w:style>
  <w:style w:type="character" w:customStyle="1" w:styleId="Ttulo1Car">
    <w:name w:val="Título 1 Car"/>
    <w:basedOn w:val="Fuentedeprrafopredeter"/>
    <w:link w:val="Ttulo1"/>
    <w:rsid w:val="00F6797B"/>
    <w:rPr>
      <w:rFonts w:ascii="Times New Roman" w:eastAsia="Times New Roman" w:hAnsi="Times New Roman" w:cs="Times New Roman"/>
      <w:b/>
      <w:sz w:val="24"/>
      <w:szCs w:val="20"/>
      <w:lang w:val="es-ES_tradnl" w:eastAsia="es-ES"/>
    </w:rPr>
  </w:style>
  <w:style w:type="character" w:customStyle="1" w:styleId="Ttulo2Car">
    <w:name w:val="Título 2 Car"/>
    <w:basedOn w:val="Fuentedeprrafopredeter"/>
    <w:link w:val="Ttulo2"/>
    <w:rsid w:val="00F6797B"/>
    <w:rPr>
      <w:rFonts w:ascii="Times New Roman" w:eastAsia="Times New Roman" w:hAnsi="Times New Roman" w:cs="Times New Roman"/>
      <w:b/>
      <w:i/>
      <w:sz w:val="24"/>
      <w:szCs w:val="20"/>
      <w:lang w:val="es-ES_tradnl" w:eastAsia="es-ES"/>
    </w:rPr>
  </w:style>
  <w:style w:type="paragraph" w:styleId="Textoindependiente2">
    <w:name w:val="Body Text 2"/>
    <w:basedOn w:val="Normal"/>
    <w:link w:val="Textoindependiente2Car"/>
    <w:uiPriority w:val="99"/>
    <w:semiHidden/>
    <w:unhideWhenUsed/>
    <w:rsid w:val="00C72F62"/>
    <w:pPr>
      <w:spacing w:after="120" w:line="480" w:lineRule="auto"/>
    </w:pPr>
  </w:style>
  <w:style w:type="character" w:customStyle="1" w:styleId="Textoindependiente2Car">
    <w:name w:val="Texto independiente 2 Car"/>
    <w:basedOn w:val="Fuentedeprrafopredeter"/>
    <w:link w:val="Textoindependiente2"/>
    <w:uiPriority w:val="99"/>
    <w:semiHidden/>
    <w:rsid w:val="00C72F62"/>
    <w:rPr>
      <w:rFonts w:eastAsia="Times New Roman" w:cs="Times New Roman"/>
      <w:sz w:val="20"/>
      <w:szCs w:val="20"/>
      <w:lang w:eastAsia="es-ES"/>
    </w:rPr>
  </w:style>
  <w:style w:type="character" w:customStyle="1" w:styleId="Ttulo3Car">
    <w:name w:val="Título 3 Car"/>
    <w:basedOn w:val="Fuentedeprrafopredeter"/>
    <w:link w:val="Ttulo3"/>
    <w:uiPriority w:val="9"/>
    <w:semiHidden/>
    <w:rsid w:val="000716AF"/>
    <w:rPr>
      <w:rFonts w:asciiTheme="majorHAnsi" w:eastAsiaTheme="majorEastAsia" w:hAnsiTheme="majorHAnsi" w:cstheme="majorBidi"/>
      <w:b/>
      <w:bCs/>
      <w:color w:val="4F81BD" w:themeColor="accent1"/>
      <w:sz w:val="20"/>
      <w:szCs w:val="20"/>
      <w:lang w:eastAsia="es-ES"/>
    </w:rPr>
  </w:style>
  <w:style w:type="paragraph" w:customStyle="1" w:styleId="Default">
    <w:name w:val="Default"/>
    <w:rsid w:val="00974C96"/>
    <w:pPr>
      <w:autoSpaceDE w:val="0"/>
      <w:autoSpaceDN w:val="0"/>
      <w:adjustRightInd w:val="0"/>
      <w:spacing w:after="0" w:line="240" w:lineRule="auto"/>
    </w:pPr>
    <w:rPr>
      <w:rFonts w:ascii="DejaVu Sans" w:eastAsia="Times New Roman" w:hAnsi="DejaVu Sans" w:cs="DejaVu Sans"/>
      <w:color w:val="000000"/>
      <w:sz w:val="24"/>
      <w:szCs w:val="24"/>
      <w:lang w:eastAsia="es-ES"/>
    </w:rPr>
  </w:style>
  <w:style w:type="table" w:customStyle="1" w:styleId="TableNormal">
    <w:name w:val="Table Normal"/>
    <w:uiPriority w:val="2"/>
    <w:semiHidden/>
    <w:unhideWhenUsed/>
    <w:qFormat/>
    <w:rsid w:val="00B31B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1BEF"/>
    <w:pPr>
      <w:widowControl w:val="0"/>
      <w:autoSpaceDE w:val="0"/>
      <w:autoSpaceDN w:val="0"/>
    </w:pPr>
    <w:rPr>
      <w:rFonts w:ascii="Arial" w:eastAsia="Arial" w:hAnsi="Arial" w:cs="Arial"/>
      <w:sz w:val="22"/>
      <w:szCs w:val="22"/>
      <w:lang w:val="en-US" w:eastAsia="en-US"/>
    </w:rPr>
  </w:style>
  <w:style w:type="character" w:styleId="Refdecomentario">
    <w:name w:val="annotation reference"/>
    <w:basedOn w:val="Fuentedeprrafopredeter"/>
    <w:uiPriority w:val="99"/>
    <w:semiHidden/>
    <w:unhideWhenUsed/>
    <w:rsid w:val="00B44897"/>
    <w:rPr>
      <w:sz w:val="16"/>
      <w:szCs w:val="16"/>
    </w:rPr>
  </w:style>
  <w:style w:type="paragraph" w:styleId="Textocomentario">
    <w:name w:val="annotation text"/>
    <w:basedOn w:val="Normal"/>
    <w:link w:val="TextocomentarioCar"/>
    <w:uiPriority w:val="99"/>
    <w:unhideWhenUsed/>
    <w:rsid w:val="00B44897"/>
  </w:style>
  <w:style w:type="character" w:customStyle="1" w:styleId="TextocomentarioCar">
    <w:name w:val="Texto comentario Car"/>
    <w:basedOn w:val="Fuentedeprrafopredeter"/>
    <w:link w:val="Textocomentario"/>
    <w:uiPriority w:val="99"/>
    <w:rsid w:val="00B44897"/>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44897"/>
    <w:rPr>
      <w:b/>
      <w:bCs/>
    </w:rPr>
  </w:style>
  <w:style w:type="character" w:customStyle="1" w:styleId="AsuntodelcomentarioCar">
    <w:name w:val="Asunto del comentario Car"/>
    <w:basedOn w:val="TextocomentarioCar"/>
    <w:link w:val="Asuntodelcomentario"/>
    <w:uiPriority w:val="99"/>
    <w:semiHidden/>
    <w:rsid w:val="00B44897"/>
    <w:rPr>
      <w:rFonts w:eastAsia="Times New Roman" w:cs="Times New Roman"/>
      <w:b/>
      <w:bCs/>
      <w:sz w:val="20"/>
      <w:szCs w:val="20"/>
      <w:lang w:eastAsia="es-ES"/>
    </w:rPr>
  </w:style>
  <w:style w:type="paragraph" w:styleId="NormalWeb">
    <w:name w:val="Normal (Web)"/>
    <w:basedOn w:val="Normal"/>
    <w:uiPriority w:val="99"/>
    <w:semiHidden/>
    <w:unhideWhenUsed/>
    <w:rsid w:val="008404B0"/>
    <w:pPr>
      <w:spacing w:before="100" w:beforeAutospacing="1" w:after="100" w:afterAutospacing="1"/>
    </w:pPr>
    <w:rPr>
      <w:rFonts w:ascii="Times New Roman" w:hAnsi="Times New Roman"/>
      <w:sz w:val="24"/>
      <w:szCs w:val="24"/>
    </w:rPr>
  </w:style>
  <w:style w:type="character" w:styleId="Textoennegrita">
    <w:name w:val="Strong"/>
    <w:basedOn w:val="Fuentedeprrafopredeter"/>
    <w:uiPriority w:val="22"/>
    <w:qFormat/>
    <w:rsid w:val="008404B0"/>
    <w:rPr>
      <w:b/>
      <w:bCs/>
    </w:rPr>
  </w:style>
  <w:style w:type="character" w:styleId="nfasis">
    <w:name w:val="Emphasis"/>
    <w:basedOn w:val="Fuentedeprrafopredeter"/>
    <w:uiPriority w:val="20"/>
    <w:qFormat/>
    <w:rsid w:val="008404B0"/>
    <w:rPr>
      <w:i/>
      <w:iCs/>
    </w:rPr>
  </w:style>
  <w:style w:type="character" w:customStyle="1" w:styleId="whitespace-normal">
    <w:name w:val="whitespace-normal"/>
    <w:basedOn w:val="Fuentedeprrafopredeter"/>
    <w:rsid w:val="00E31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75436">
      <w:bodyDiv w:val="1"/>
      <w:marLeft w:val="0"/>
      <w:marRight w:val="0"/>
      <w:marTop w:val="0"/>
      <w:marBottom w:val="0"/>
      <w:divBdr>
        <w:top w:val="none" w:sz="0" w:space="0" w:color="auto"/>
        <w:left w:val="none" w:sz="0" w:space="0" w:color="auto"/>
        <w:bottom w:val="none" w:sz="0" w:space="0" w:color="auto"/>
        <w:right w:val="none" w:sz="0" w:space="0" w:color="auto"/>
      </w:divBdr>
    </w:div>
    <w:div w:id="302004812">
      <w:bodyDiv w:val="1"/>
      <w:marLeft w:val="0"/>
      <w:marRight w:val="0"/>
      <w:marTop w:val="0"/>
      <w:marBottom w:val="0"/>
      <w:divBdr>
        <w:top w:val="none" w:sz="0" w:space="0" w:color="auto"/>
        <w:left w:val="none" w:sz="0" w:space="0" w:color="auto"/>
        <w:bottom w:val="none" w:sz="0" w:space="0" w:color="auto"/>
        <w:right w:val="none" w:sz="0" w:space="0" w:color="auto"/>
      </w:divBdr>
    </w:div>
    <w:div w:id="476145855">
      <w:bodyDiv w:val="1"/>
      <w:marLeft w:val="0"/>
      <w:marRight w:val="0"/>
      <w:marTop w:val="0"/>
      <w:marBottom w:val="0"/>
      <w:divBdr>
        <w:top w:val="none" w:sz="0" w:space="0" w:color="auto"/>
        <w:left w:val="none" w:sz="0" w:space="0" w:color="auto"/>
        <w:bottom w:val="none" w:sz="0" w:space="0" w:color="auto"/>
        <w:right w:val="none" w:sz="0" w:space="0" w:color="auto"/>
      </w:divBdr>
    </w:div>
    <w:div w:id="1188711396">
      <w:bodyDiv w:val="1"/>
      <w:marLeft w:val="0"/>
      <w:marRight w:val="0"/>
      <w:marTop w:val="0"/>
      <w:marBottom w:val="0"/>
      <w:divBdr>
        <w:top w:val="none" w:sz="0" w:space="0" w:color="auto"/>
        <w:left w:val="none" w:sz="0" w:space="0" w:color="auto"/>
        <w:bottom w:val="none" w:sz="0" w:space="0" w:color="auto"/>
        <w:right w:val="none" w:sz="0" w:space="0" w:color="auto"/>
      </w:divBdr>
    </w:div>
    <w:div w:id="1533231435">
      <w:bodyDiv w:val="1"/>
      <w:marLeft w:val="0"/>
      <w:marRight w:val="0"/>
      <w:marTop w:val="0"/>
      <w:marBottom w:val="0"/>
      <w:divBdr>
        <w:top w:val="none" w:sz="0" w:space="0" w:color="auto"/>
        <w:left w:val="none" w:sz="0" w:space="0" w:color="auto"/>
        <w:bottom w:val="none" w:sz="0" w:space="0" w:color="auto"/>
        <w:right w:val="none" w:sz="0" w:space="0" w:color="auto"/>
      </w:divBdr>
    </w:div>
    <w:div w:id="1761490609">
      <w:bodyDiv w:val="1"/>
      <w:marLeft w:val="0"/>
      <w:marRight w:val="0"/>
      <w:marTop w:val="0"/>
      <w:marBottom w:val="0"/>
      <w:divBdr>
        <w:top w:val="none" w:sz="0" w:space="0" w:color="auto"/>
        <w:left w:val="none" w:sz="0" w:space="0" w:color="auto"/>
        <w:bottom w:val="none" w:sz="0" w:space="0" w:color="auto"/>
        <w:right w:val="none" w:sz="0" w:space="0" w:color="auto"/>
      </w:divBdr>
    </w:div>
    <w:div w:id="181452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genio.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ardo.INGENIO\Desktop\IDENTIDAD%20VISUAL%20CORPORATIVA\PLANTILLAS%20POR%20AREAS\PLANTILLAS%20GEN&#201;RICAS\DOCUMENTO%20GENERICO\plantilla%20basi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F59F9-F373-458E-9E96-666BA50CA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basica</Template>
  <TotalTime>5</TotalTime>
  <Pages>20</Pages>
  <Words>7367</Words>
  <Characters>40523</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ERGO</Company>
  <LinksUpToDate>false</LinksUpToDate>
  <CharactersWithSpaces>47795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dc:creator>
  <cp:keywords/>
  <dc:description/>
  <cp:lastModifiedBy>Angel-pozo</cp:lastModifiedBy>
  <cp:revision>4</cp:revision>
  <cp:lastPrinted>2025-01-29T12:48:00Z</cp:lastPrinted>
  <dcterms:created xsi:type="dcterms:W3CDTF">2026-05-25T13:26:00Z</dcterms:created>
  <dcterms:modified xsi:type="dcterms:W3CDTF">2026-07-02T13:09:00Z</dcterms:modified>
</cp:coreProperties>
</file>