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5D2" w:rsidRPr="00296953" w:rsidRDefault="00F335D2" w:rsidP="00F335D2">
      <w:pPr>
        <w:rPr>
          <w:rFonts w:ascii="Grandview" w:hAnsi="Grandview" w:cs="Arial"/>
          <w:b/>
          <w:sz w:val="22"/>
          <w:szCs w:val="22"/>
          <w:lang w:val="eu-ES"/>
        </w:rPr>
      </w:pPr>
      <w:r w:rsidRPr="00296953">
        <w:rPr>
          <w:rFonts w:ascii="Grandview" w:hAnsi="Grandview" w:cs="Arial"/>
          <w:b/>
          <w:sz w:val="22"/>
          <w:szCs w:val="22"/>
          <w:lang w:val="eu-ES"/>
        </w:rPr>
        <w:t>Convocatoria de subvenciones del Departamento de Euskera para 202</w:t>
      </w:r>
      <w:r>
        <w:rPr>
          <w:rFonts w:ascii="Grandview" w:hAnsi="Grandview" w:cs="Arial"/>
          <w:b/>
          <w:sz w:val="22"/>
          <w:szCs w:val="22"/>
          <w:lang w:val="eu-ES"/>
        </w:rPr>
        <w:t>6</w:t>
      </w:r>
    </w:p>
    <w:p w:rsidR="00F335D2" w:rsidRDefault="00F335D2" w:rsidP="00F335D2">
      <w:pPr>
        <w:rPr>
          <w:rFonts w:ascii="Grandview" w:hAnsi="Grandview" w:cs="Arial"/>
          <w:sz w:val="22"/>
          <w:szCs w:val="22"/>
          <w:lang w:val="eu-ES"/>
        </w:rPr>
      </w:pPr>
    </w:p>
    <w:p w:rsidR="00F335D2" w:rsidRPr="00F335D2" w:rsidRDefault="00F335D2" w:rsidP="00F335D2">
      <w:pPr>
        <w:rPr>
          <w:rFonts w:ascii="Grandview" w:hAnsi="Grandview" w:cs="Arial"/>
          <w:sz w:val="22"/>
          <w:szCs w:val="22"/>
          <w:lang w:val="eu-ES"/>
        </w:rPr>
      </w:pPr>
      <w:r w:rsidRPr="00F335D2">
        <w:rPr>
          <w:rFonts w:ascii="Grandview" w:hAnsi="Grandview" w:cs="Arial"/>
          <w:sz w:val="22"/>
          <w:szCs w:val="22"/>
          <w:lang w:val="eu-ES"/>
        </w:rPr>
        <w:t>El Pleno, en sesión celebrada el 30 de mayo de 2024, aprobó las bases reguladoras de las subvenciones correspondientes al programa gestionado por el Departamento de Euskera (BOG n.º 109, de 6 de junio de 2024), que resultan de aplicación a la presente convocatoria correspondiente al ejercicio 2026.</w:t>
      </w:r>
    </w:p>
    <w:p w:rsidR="00F335D2" w:rsidRDefault="00F335D2" w:rsidP="00B701D6">
      <w:pPr>
        <w:jc w:val="center"/>
        <w:rPr>
          <w:rFonts w:ascii="Grandview" w:hAnsi="Grandview" w:cs="Arial"/>
          <w:b/>
          <w:sz w:val="22"/>
          <w:szCs w:val="22"/>
          <w:lang w:val="eu-ES"/>
        </w:rPr>
      </w:pPr>
    </w:p>
    <w:p w:rsidR="00B701D6" w:rsidRPr="00296953" w:rsidRDefault="00F335D2" w:rsidP="00B701D6">
      <w:pPr>
        <w:jc w:val="center"/>
        <w:rPr>
          <w:rFonts w:ascii="Grandview" w:hAnsi="Grandview" w:cs="Arial"/>
          <w:b/>
          <w:sz w:val="22"/>
          <w:szCs w:val="22"/>
          <w:lang w:val="eu-ES"/>
        </w:rPr>
      </w:pPr>
      <w:r w:rsidRPr="00296953">
        <w:rPr>
          <w:rFonts w:ascii="Grandview" w:hAnsi="Grandview" w:cs="Arial"/>
          <w:b/>
          <w:sz w:val="22"/>
          <w:szCs w:val="22"/>
          <w:lang w:val="eu-ES"/>
        </w:rPr>
        <w:t>CONVOCATORIA DE SUBVENCIONES DEL DEPARTAMENTO DE EUSKERA PARA 202</w:t>
      </w:r>
      <w:r>
        <w:rPr>
          <w:rFonts w:ascii="Grandview" w:hAnsi="Grandview" w:cs="Arial"/>
          <w:b/>
          <w:sz w:val="22"/>
          <w:szCs w:val="22"/>
          <w:lang w:val="eu-ES"/>
        </w:rPr>
        <w:t>6</w:t>
      </w:r>
    </w:p>
    <w:p w:rsidR="00B701D6" w:rsidRPr="00296953" w:rsidRDefault="00B701D6" w:rsidP="00B701D6">
      <w:pPr>
        <w:jc w:val="both"/>
        <w:rPr>
          <w:rFonts w:ascii="Grandview" w:hAnsi="Grandview" w:cs="Arial"/>
          <w:b/>
          <w:sz w:val="22"/>
          <w:szCs w:val="22"/>
          <w:lang w:val="eu-ES"/>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SUBVENCIONES PARA EL APRENDIZAJE DE EUSKERA</w:t>
      </w:r>
      <w:bookmarkStart w:id="0" w:name="_GoBack"/>
      <w:bookmarkEnd w:id="0"/>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1. Objeto.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Es objeto de la presente convocatoria la regulación de la concesión de becas para el aprendizaje de euskera durante el ejercicio de 202</w:t>
      </w:r>
      <w:r w:rsidR="00B61B33">
        <w:rPr>
          <w:rFonts w:ascii="Grandview" w:hAnsi="Grandview" w:cs="Arial"/>
          <w:sz w:val="22"/>
          <w:szCs w:val="22"/>
        </w:rPr>
        <w:t>5</w:t>
      </w:r>
      <w:r w:rsidRPr="00296953">
        <w:rPr>
          <w:rFonts w:ascii="Grandview" w:hAnsi="Grandview" w:cs="Arial"/>
          <w:sz w:val="22"/>
          <w:szCs w:val="22"/>
        </w:rPr>
        <w:t>-202</w:t>
      </w:r>
      <w:r w:rsidR="00B61B33">
        <w:rPr>
          <w:rFonts w:ascii="Grandview" w:hAnsi="Grandview" w:cs="Arial"/>
          <w:sz w:val="22"/>
          <w:szCs w:val="22"/>
        </w:rPr>
        <w:t>6</w:t>
      </w:r>
      <w:r w:rsidRPr="00296953">
        <w:rPr>
          <w:rFonts w:ascii="Grandview" w:hAnsi="Grandview" w:cs="Arial"/>
          <w:sz w:val="22"/>
          <w:szCs w:val="22"/>
        </w:rPr>
        <w:t>.</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2. Personas beneficiarias.</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Las subvenciones que se regulan a través de estas bases, podrán ser solicitadas por aquellas personas físicas que estén empadronadas en el municipio de Oñati durante la realización del curso.</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Quedan excluidas del ámbito de aplicación del presente programa las personas jurídicas.</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3. Requisitos a cumplir.</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Para la percepción de la subvención se deberán cumplir los siguientes requisitos:</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a) Estar empadronada o empadronado en Oñati como mínimo durante la realización del curso.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b) Haber tenido una asistencia mínima del 85%</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4. Documentación a presentar.</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Junto con la solicitud, el solicitante deberá presentar la siguiente documentación:</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a) Certificado de empadronamiento.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b) En el caso de parados y estudiantes, documento oficial que acredite tal situación</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c) Certificado del director del euskaltegi que acredite la asistencia y aprovechamiento del alumno.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e) Acreditar, de la forma prevista en el artículo 1 de las bases generales, que se halla al corriente en el cumplimiento de sus obligaciones tributarias frente a la Administración.</w:t>
      </w:r>
    </w:p>
    <w:p w:rsidR="00327848" w:rsidRDefault="00327848"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El Ayuntamiento de Oñati verificará, a través de la plataforma de intermediación NISAE, los siguientes datos para tomar parte en la convocatoria. En caso de oposición se deberá aportar las certificaciones o títulos exigidos en la convocatoria:</w:t>
      </w:r>
    </w:p>
    <w:p w:rsidR="00296953" w:rsidRPr="00296953" w:rsidRDefault="00296953" w:rsidP="00296953">
      <w:pPr>
        <w:jc w:val="both"/>
        <w:rPr>
          <w:rFonts w:ascii="Grandview" w:hAnsi="Grandview" w:cs="Arial"/>
          <w:sz w:val="22"/>
          <w:szCs w:val="22"/>
        </w:rPr>
      </w:pPr>
      <w:r w:rsidRPr="00296953">
        <w:rPr>
          <w:rFonts w:ascii="Grandview" w:hAnsi="Grandview" w:cs="Arial"/>
          <w:iCs/>
          <w:sz w:val="22"/>
          <w:szCs w:val="22"/>
          <w:lang w:val="eu-ES"/>
        </w:rPr>
        <w:t>—</w:t>
      </w:r>
      <w:r w:rsidRPr="00296953">
        <w:rPr>
          <w:rFonts w:ascii="Grandview" w:hAnsi="Grandview" w:cs="Arial"/>
          <w:sz w:val="22"/>
          <w:szCs w:val="22"/>
        </w:rPr>
        <w:t xml:space="preserve"> Tesorería General de la Seguridad Social: Consulta de estar al corriente de pago de las obligaciones con la Seguridad Social </w:t>
      </w:r>
    </w:p>
    <w:p w:rsidR="00296953" w:rsidRPr="00296953" w:rsidRDefault="00296953" w:rsidP="00296953">
      <w:pPr>
        <w:jc w:val="both"/>
        <w:rPr>
          <w:rFonts w:ascii="Grandview" w:hAnsi="Grandview" w:cs="Arial"/>
          <w:sz w:val="22"/>
          <w:szCs w:val="22"/>
        </w:rPr>
      </w:pPr>
      <w:r w:rsidRPr="00296953">
        <w:rPr>
          <w:rFonts w:ascii="Grandview" w:hAnsi="Grandview" w:cs="Arial"/>
          <w:iCs/>
          <w:sz w:val="22"/>
          <w:szCs w:val="22"/>
          <w:lang w:val="eu-ES"/>
        </w:rPr>
        <w:t>—</w:t>
      </w:r>
      <w:r w:rsidRPr="00296953">
        <w:rPr>
          <w:rFonts w:ascii="Grandview" w:hAnsi="Grandview" w:cs="Arial"/>
          <w:sz w:val="22"/>
          <w:szCs w:val="22"/>
        </w:rPr>
        <w:t xml:space="preserve"> Certificado que acredite que se halla al corriente en sus obligaciones con Hacienda.</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w:t>
      </w:r>
      <w:r w:rsidRPr="00296953">
        <w:rPr>
          <w:rFonts w:ascii="Arial" w:hAnsi="Arial" w:cs="Arial"/>
          <w:sz w:val="22"/>
          <w:szCs w:val="22"/>
        </w:rPr>
        <w:t> </w:t>
      </w:r>
      <w:r w:rsidRPr="00296953">
        <w:rPr>
          <w:rFonts w:ascii="Grandview" w:hAnsi="Grandview" w:cs="Arial"/>
          <w:sz w:val="22"/>
          <w:szCs w:val="22"/>
        </w:rPr>
        <w:t>Servicio P</w:t>
      </w:r>
      <w:r w:rsidRPr="00296953">
        <w:rPr>
          <w:rFonts w:ascii="Grandview" w:hAnsi="Grandview" w:cs="Grandview"/>
          <w:sz w:val="22"/>
          <w:szCs w:val="22"/>
        </w:rPr>
        <w:t>ú</w:t>
      </w:r>
      <w:r w:rsidRPr="00296953">
        <w:rPr>
          <w:rFonts w:ascii="Grandview" w:hAnsi="Grandview" w:cs="Arial"/>
          <w:sz w:val="22"/>
          <w:szCs w:val="22"/>
        </w:rPr>
        <w:t>blico de Empleo Estatal: - Consulta de situación de desempleo.</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Con el objetivo de facilitar tanto el proceso de euskaldunización como el proceso de alfabetización, el Ayuntamiento concederá estas ayudas solamente a quienes realicen el curso completo.</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En el caso de realizar el curso fuera de Oñati, la ayuda al alumno solamente se concederá si no hay un grupo de su nivel en el euskaltegi municipal. La cuantía de las ayudas será el equivalente a la otorgada a los alumnos del Euskaltegi municipal.</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Aquellos que por estudios o por motivos laborales residan provisionalmente fuera de Oñati podrán solicitar las ayudas siempre que se justifique el tener que residir fuera.</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Para las estancias en el barnetegi, se computará como gasto de matrícula el coste de  las horas lectivas recibidas, no así los gastos de manutención y transporte. La cuantía máxima de la subvención por la estancia en el barnetegi será de 900 euros.</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5. Plazo de presentación de las solicitudes.</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Las solicitudes podrán ser presentadas dentro de un mes posterior a la finalización del curso realizado.</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6. Departamento encargado de la tramitación.</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Las solicitudes serán tramitadas por el Servicio de Euskera.</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7. Criterios de valoración de las solicitudes.</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La cuantía de la subvención será la siguiente:</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a) 75% de la matrícula para estudiantes y personas en paro.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b) 50% el resto de solicitantes.</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Además, los alumnos que hayan percibido dicha ayuda, en el caso de que vuelvan a matricularse en el euskaltegi municipal para el curso 202</w:t>
      </w:r>
      <w:r w:rsidR="00B61B33">
        <w:rPr>
          <w:rFonts w:ascii="Grandview" w:hAnsi="Grandview" w:cs="Arial"/>
          <w:sz w:val="22"/>
          <w:szCs w:val="22"/>
        </w:rPr>
        <w:t>6</w:t>
      </w:r>
      <w:r w:rsidRPr="00296953">
        <w:rPr>
          <w:rFonts w:ascii="Grandview" w:hAnsi="Grandview" w:cs="Arial"/>
          <w:sz w:val="22"/>
          <w:szCs w:val="22"/>
        </w:rPr>
        <w:t>-202</w:t>
      </w:r>
      <w:r w:rsidR="00B61B33">
        <w:rPr>
          <w:rFonts w:ascii="Grandview" w:hAnsi="Grandview" w:cs="Arial"/>
          <w:sz w:val="22"/>
          <w:szCs w:val="22"/>
        </w:rPr>
        <w:t>7</w:t>
      </w:r>
      <w:r w:rsidRPr="00296953">
        <w:rPr>
          <w:rFonts w:ascii="Grandview" w:hAnsi="Grandview" w:cs="Arial"/>
          <w:sz w:val="22"/>
          <w:szCs w:val="22"/>
        </w:rPr>
        <w:t xml:space="preserve">, percibirán el 25% de la matricula abonada el curso anterior. </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8. Presupuesto.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 xml:space="preserve">El importe de las ayudas convocadas a través del presente programa asciende a la cantidad de </w:t>
      </w:r>
      <w:r w:rsidR="00B61B33">
        <w:rPr>
          <w:rFonts w:ascii="Grandview" w:hAnsi="Grandview" w:cs="Arial"/>
          <w:sz w:val="22"/>
          <w:szCs w:val="22"/>
          <w:lang w:val="eu-ES"/>
        </w:rPr>
        <w:t>7.350,</w:t>
      </w:r>
      <w:r w:rsidR="005460EB">
        <w:rPr>
          <w:rFonts w:ascii="Grandview" w:hAnsi="Grandview" w:cs="Arial"/>
          <w:sz w:val="22"/>
          <w:szCs w:val="22"/>
          <w:lang w:val="eu-ES"/>
        </w:rPr>
        <w:t>91</w:t>
      </w:r>
      <w:r w:rsidRPr="00296953">
        <w:rPr>
          <w:rFonts w:ascii="Grandview" w:hAnsi="Grandview" w:cs="Arial"/>
          <w:sz w:val="22"/>
          <w:szCs w:val="22"/>
        </w:rPr>
        <w:t xml:space="preserve"> €, y será financiado con cargo a la partida presupuestaria «(104) Euskaltegiko bekak».</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9. Justificación de las subvenciones.</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Las subvenciones serán justificadas mediante los documentos requeridos en el artículo 4 de las presentes bases específicas, a presentar conjuntamente con la solicitud de subvención.</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10. Pago.</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La subvención será abonada, previa justificación, en un único pago, en el plazo de un mes contado a partir de la adopción del acuerdo de concesión.</w:t>
      </w:r>
    </w:p>
    <w:p w:rsidR="00296953" w:rsidRPr="00296953" w:rsidRDefault="00296953" w:rsidP="00296953">
      <w:pPr>
        <w:jc w:val="both"/>
        <w:rPr>
          <w:rFonts w:ascii="Grandview" w:hAnsi="Grandview" w:cs="Arial"/>
          <w:sz w:val="22"/>
          <w:szCs w:val="22"/>
        </w:rPr>
      </w:pPr>
    </w:p>
    <w:p w:rsidR="00296953" w:rsidRPr="00296953" w:rsidRDefault="00296953" w:rsidP="00296953">
      <w:pPr>
        <w:jc w:val="both"/>
        <w:rPr>
          <w:rFonts w:ascii="Grandview" w:hAnsi="Grandview" w:cs="Arial"/>
          <w:b/>
          <w:sz w:val="22"/>
          <w:szCs w:val="22"/>
        </w:rPr>
      </w:pPr>
      <w:r w:rsidRPr="00296953">
        <w:rPr>
          <w:rFonts w:ascii="Grandview" w:hAnsi="Grandview" w:cs="Arial"/>
          <w:b/>
          <w:sz w:val="22"/>
          <w:szCs w:val="22"/>
        </w:rPr>
        <w:t>11. Cláusula adicional.</w:t>
      </w:r>
    </w:p>
    <w:p w:rsidR="00296953" w:rsidRPr="00296953" w:rsidRDefault="00296953" w:rsidP="00296953">
      <w:pPr>
        <w:jc w:val="both"/>
        <w:rPr>
          <w:rFonts w:ascii="Grandview" w:hAnsi="Grandview" w:cs="Arial"/>
          <w:sz w:val="22"/>
          <w:szCs w:val="22"/>
        </w:rPr>
      </w:pPr>
      <w:r w:rsidRPr="00296953">
        <w:rPr>
          <w:rFonts w:ascii="Grandview" w:hAnsi="Grandview" w:cs="Arial"/>
          <w:sz w:val="22"/>
          <w:szCs w:val="22"/>
        </w:rPr>
        <w:t>En todo lo no recogido expresamente en las presentes bases específicas, se estará a lo dispuesto en las bases generales, así como en la Ordenanza Municipal de Subvenciones y en la Ley 38/2003, General de Subvenciones y demás disposiciones legales de aplicación.</w:t>
      </w:r>
    </w:p>
    <w:p w:rsidR="00727BB8" w:rsidRPr="00296953" w:rsidRDefault="00727BB8" w:rsidP="00346099">
      <w:pPr>
        <w:jc w:val="both"/>
        <w:rPr>
          <w:rFonts w:ascii="Grandview" w:hAnsi="Grandview"/>
          <w:sz w:val="22"/>
          <w:szCs w:val="22"/>
        </w:rPr>
      </w:pPr>
    </w:p>
    <w:sectPr w:rsidR="00727BB8" w:rsidRPr="00296953"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1D6" w:rsidRDefault="00B701D6" w:rsidP="00156DF1">
      <w:r>
        <w:separator/>
      </w:r>
    </w:p>
  </w:endnote>
  <w:endnote w:type="continuationSeparator" w:id="0">
    <w:p w:rsidR="00B701D6" w:rsidRDefault="00B701D6" w:rsidP="0015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E230E2" w:rsidP="00346099">
    <w:pPr>
      <w:pStyle w:val="Orri-oina"/>
      <w:tabs>
        <w:tab w:val="clear" w:pos="8504"/>
      </w:tabs>
    </w:pPr>
    <w:r>
      <w:rPr>
        <w:noProof/>
        <w:lang w:val="eu-ES" w:eastAsia="eu-ES"/>
      </w:rPr>
      <w:drawing>
        <wp:anchor distT="0" distB="0" distL="114300" distR="114300" simplePos="0" relativeHeight="251657216" behindDoc="1" locked="0" layoutInCell="1" allowOverlap="1">
          <wp:simplePos x="0" y="0"/>
          <wp:positionH relativeFrom="column">
            <wp:posOffset>-300990</wp:posOffset>
          </wp:positionH>
          <wp:positionV relativeFrom="paragraph">
            <wp:posOffset>-208915</wp:posOffset>
          </wp:positionV>
          <wp:extent cx="4457700" cy="792480"/>
          <wp:effectExtent l="0" t="0" r="0" b="762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t="22963"/>
                  <a:stretch/>
                </pic:blipFill>
                <pic:spPr bwMode="auto">
                  <a:xfrm>
                    <a:off x="0" y="0"/>
                    <a:ext cx="4457700" cy="792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1D6" w:rsidRDefault="00B701D6" w:rsidP="00156DF1">
      <w:r>
        <w:separator/>
      </w:r>
    </w:p>
  </w:footnote>
  <w:footnote w:type="continuationSeparator" w:id="0">
    <w:p w:rsidR="00B701D6" w:rsidRDefault="00B701D6" w:rsidP="0015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E230E2" w:rsidP="004209B9">
    <w:pPr>
      <w:pStyle w:val="Goiburua"/>
    </w:pPr>
    <w:r>
      <w:rPr>
        <w:noProof/>
        <w:lang w:val="eu-ES" w:eastAsia="eu-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Goiburua"/>
      <w:jc w:val="right"/>
      <w:rPr>
        <w:rFonts w:ascii="Tahoma" w:hAnsi="Tahoma" w:cs="Tahoma"/>
        <w:sz w:val="24"/>
        <w:szCs w:val="24"/>
      </w:rPr>
    </w:pPr>
  </w:p>
  <w:p w:rsidR="00F903E4" w:rsidRDefault="00F903E4" w:rsidP="00146E59">
    <w:pPr>
      <w:pStyle w:val="Goiburua"/>
      <w:jc w:val="right"/>
    </w:pPr>
  </w:p>
  <w:p w:rsidR="00F903E4" w:rsidRDefault="00F903E4" w:rsidP="00146E59">
    <w:pPr>
      <w:pStyle w:val="Goiburua"/>
      <w:jc w:val="right"/>
    </w:pPr>
  </w:p>
  <w:p w:rsidR="00F903E4" w:rsidRPr="00156DF1" w:rsidRDefault="00F903E4" w:rsidP="00146E59">
    <w:pPr>
      <w:pStyle w:val="Goiburu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0"/>
  <w:hideSpellingErrors/>
  <w:hideGrammaticalErrors/>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1D6"/>
    <w:rsid w:val="00005D34"/>
    <w:rsid w:val="000109B4"/>
    <w:rsid w:val="00014953"/>
    <w:rsid w:val="000349C6"/>
    <w:rsid w:val="00037D8C"/>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20316"/>
    <w:rsid w:val="00234C33"/>
    <w:rsid w:val="002474B4"/>
    <w:rsid w:val="00264DE9"/>
    <w:rsid w:val="002651D3"/>
    <w:rsid w:val="00266593"/>
    <w:rsid w:val="00266E0C"/>
    <w:rsid w:val="0027072D"/>
    <w:rsid w:val="002751A1"/>
    <w:rsid w:val="0027665E"/>
    <w:rsid w:val="002811C2"/>
    <w:rsid w:val="002947C9"/>
    <w:rsid w:val="00296953"/>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2784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4DF2"/>
    <w:rsid w:val="004C53A4"/>
    <w:rsid w:val="004D1745"/>
    <w:rsid w:val="004D17EC"/>
    <w:rsid w:val="004E7268"/>
    <w:rsid w:val="004F2BA4"/>
    <w:rsid w:val="004F7939"/>
    <w:rsid w:val="00506907"/>
    <w:rsid w:val="00527A80"/>
    <w:rsid w:val="00540432"/>
    <w:rsid w:val="005460EB"/>
    <w:rsid w:val="00557C50"/>
    <w:rsid w:val="0056396A"/>
    <w:rsid w:val="00574755"/>
    <w:rsid w:val="005808E6"/>
    <w:rsid w:val="00582789"/>
    <w:rsid w:val="00586FDB"/>
    <w:rsid w:val="005947BC"/>
    <w:rsid w:val="005A0549"/>
    <w:rsid w:val="005C4D63"/>
    <w:rsid w:val="005C7312"/>
    <w:rsid w:val="005E4948"/>
    <w:rsid w:val="0060004D"/>
    <w:rsid w:val="00601199"/>
    <w:rsid w:val="00612175"/>
    <w:rsid w:val="00614385"/>
    <w:rsid w:val="006237D2"/>
    <w:rsid w:val="00623B9B"/>
    <w:rsid w:val="00627404"/>
    <w:rsid w:val="00631E04"/>
    <w:rsid w:val="00644243"/>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6371"/>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31AC"/>
    <w:rsid w:val="00825E5D"/>
    <w:rsid w:val="00831139"/>
    <w:rsid w:val="00840A3D"/>
    <w:rsid w:val="008428A4"/>
    <w:rsid w:val="00847B9C"/>
    <w:rsid w:val="00854C36"/>
    <w:rsid w:val="008610ED"/>
    <w:rsid w:val="00864378"/>
    <w:rsid w:val="0087221C"/>
    <w:rsid w:val="00886F3F"/>
    <w:rsid w:val="00894D4F"/>
    <w:rsid w:val="008C5716"/>
    <w:rsid w:val="008C63EB"/>
    <w:rsid w:val="008D7514"/>
    <w:rsid w:val="008F3FC6"/>
    <w:rsid w:val="0090147C"/>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73FBD"/>
    <w:rsid w:val="00A77564"/>
    <w:rsid w:val="00A90294"/>
    <w:rsid w:val="00A9204D"/>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61B33"/>
    <w:rsid w:val="00B701D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0E2"/>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322D9"/>
    <w:rsid w:val="00F335D2"/>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2187F721-ABF3-4D70-B21E-DEB8CD874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B701D6"/>
    <w:rPr>
      <w:rFonts w:ascii="Times New Roman" w:eastAsia="Times New Roman" w:hAnsi="Times New Roman"/>
    </w:rPr>
  </w:style>
  <w:style w:type="paragraph" w:styleId="1izenburua">
    <w:name w:val="heading 1"/>
    <w:basedOn w:val="Normala"/>
    <w:link w:val="1izenburuaKar"/>
    <w:uiPriority w:val="9"/>
    <w:qFormat/>
    <w:rsid w:val="00C77D23"/>
    <w:pPr>
      <w:spacing w:before="100" w:beforeAutospacing="1" w:after="100" w:afterAutospacing="1"/>
      <w:outlineLvl w:val="0"/>
    </w:pPr>
    <w:rPr>
      <w:b/>
      <w:bCs/>
      <w:kern w:val="36"/>
      <w:sz w:val="48"/>
      <w:szCs w:val="4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semiHidden/>
    <w:unhideWhenUsed/>
    <w:rsid w:val="00156DF1"/>
    <w:rPr>
      <w:rFonts w:ascii="Tahoma" w:eastAsia="Calibri" w:hAnsi="Tahoma" w:cs="Tahoma"/>
      <w:sz w:val="16"/>
      <w:szCs w:val="16"/>
      <w:lang w:eastAsia="en-US"/>
    </w:rPr>
  </w:style>
  <w:style w:type="character" w:customStyle="1" w:styleId="BunbuiloarentestuaKar">
    <w:name w:val="Bunbuiloaren testua Kar"/>
    <w:link w:val="Bunbuiloarentestua"/>
    <w:uiPriority w:val="99"/>
    <w:semiHidden/>
    <w:rsid w:val="00156DF1"/>
    <w:rPr>
      <w:rFonts w:ascii="Tahoma" w:hAnsi="Tahoma" w:cs="Tahoma"/>
      <w:sz w:val="16"/>
      <w:szCs w:val="16"/>
    </w:rPr>
  </w:style>
  <w:style w:type="paragraph" w:styleId="Goiburua">
    <w:name w:val="header"/>
    <w:basedOn w:val="Normala"/>
    <w:link w:val="GoiburuaKar"/>
    <w:uiPriority w:val="99"/>
    <w:unhideWhenUsed/>
    <w:rsid w:val="00156DF1"/>
    <w:pPr>
      <w:tabs>
        <w:tab w:val="center" w:pos="4252"/>
        <w:tab w:val="right" w:pos="8504"/>
      </w:tabs>
    </w:pPr>
    <w:rPr>
      <w:rFonts w:ascii="Calibri" w:eastAsia="Calibri" w:hAnsi="Calibri"/>
      <w:sz w:val="22"/>
      <w:szCs w:val="22"/>
      <w:lang w:eastAsia="en-US"/>
    </w:rPr>
  </w:style>
  <w:style w:type="character" w:customStyle="1" w:styleId="GoiburuaKar">
    <w:name w:val="Goiburua Kar"/>
    <w:basedOn w:val="Paragrafoarenletra-tipolehenetsia"/>
    <w:link w:val="Goiburua"/>
    <w:uiPriority w:val="99"/>
    <w:rsid w:val="00156DF1"/>
  </w:style>
  <w:style w:type="paragraph" w:styleId="Orri-oina">
    <w:name w:val="footer"/>
    <w:basedOn w:val="Normala"/>
    <w:link w:val="Orri-oinaKar"/>
    <w:uiPriority w:val="99"/>
    <w:unhideWhenUsed/>
    <w:rsid w:val="00156DF1"/>
    <w:pPr>
      <w:tabs>
        <w:tab w:val="center" w:pos="4252"/>
        <w:tab w:val="right" w:pos="8504"/>
      </w:tabs>
    </w:pPr>
    <w:rPr>
      <w:rFonts w:ascii="Calibri" w:eastAsia="Calibri" w:hAnsi="Calibri"/>
      <w:sz w:val="22"/>
      <w:szCs w:val="22"/>
      <w:lang w:eastAsia="en-US"/>
    </w:rPr>
  </w:style>
  <w:style w:type="character" w:customStyle="1" w:styleId="Orri-oinaKar">
    <w:name w:val="Orri-oina Kar"/>
    <w:basedOn w:val="Paragrafoarenletra-tipolehenetsia"/>
    <w:link w:val="Orri-oina"/>
    <w:uiPriority w:val="99"/>
    <w:rsid w:val="00156DF1"/>
  </w:style>
  <w:style w:type="table" w:styleId="Saretaduntaula">
    <w:name w:val="Table Grid"/>
    <w:basedOn w:val="Taulanormala"/>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ruzkinarenerreferentzia">
    <w:name w:val="annotation reference"/>
    <w:uiPriority w:val="99"/>
    <w:semiHidden/>
    <w:unhideWhenUsed/>
    <w:rsid w:val="001E1F9C"/>
    <w:rPr>
      <w:sz w:val="16"/>
      <w:szCs w:val="16"/>
    </w:rPr>
  </w:style>
  <w:style w:type="paragraph" w:styleId="Iruzkinarentestua">
    <w:name w:val="annotation text"/>
    <w:basedOn w:val="Normala"/>
    <w:link w:val="IruzkinarentestuaKar"/>
    <w:uiPriority w:val="99"/>
    <w:semiHidden/>
    <w:unhideWhenUsed/>
    <w:rsid w:val="001E1F9C"/>
    <w:pPr>
      <w:spacing w:after="200"/>
    </w:pPr>
    <w:rPr>
      <w:rFonts w:ascii="Calibri" w:eastAsia="Calibri" w:hAnsi="Calibri"/>
      <w:lang w:eastAsia="en-US"/>
    </w:rPr>
  </w:style>
  <w:style w:type="character" w:customStyle="1" w:styleId="IruzkinarentestuaKar">
    <w:name w:val="Iruzkinaren testua Kar"/>
    <w:link w:val="Iruzkinarentestua"/>
    <w:uiPriority w:val="99"/>
    <w:semiHidden/>
    <w:rsid w:val="001E1F9C"/>
    <w:rPr>
      <w:sz w:val="20"/>
      <w:szCs w:val="20"/>
    </w:rPr>
  </w:style>
  <w:style w:type="paragraph" w:styleId="Iruzkinarengaia">
    <w:name w:val="annotation subject"/>
    <w:basedOn w:val="Iruzkinarentestua"/>
    <w:next w:val="Iruzkinarentestua"/>
    <w:link w:val="IruzkinarengaiaKar"/>
    <w:uiPriority w:val="99"/>
    <w:semiHidden/>
    <w:unhideWhenUsed/>
    <w:rsid w:val="001E1F9C"/>
    <w:rPr>
      <w:b/>
      <w:bCs/>
    </w:rPr>
  </w:style>
  <w:style w:type="character" w:customStyle="1" w:styleId="IruzkinarengaiaKar">
    <w:name w:val="Iruzkinaren gaia Kar"/>
    <w:link w:val="Iruzkinarengaia"/>
    <w:uiPriority w:val="99"/>
    <w:semiHidden/>
    <w:rsid w:val="001E1F9C"/>
    <w:rPr>
      <w:b/>
      <w:bCs/>
      <w:sz w:val="20"/>
      <w:szCs w:val="20"/>
    </w:rPr>
  </w:style>
  <w:style w:type="paragraph" w:styleId="Zerrenda-paragrafoa">
    <w:name w:val="List Paragraph"/>
    <w:basedOn w:val="Normala"/>
    <w:uiPriority w:val="34"/>
    <w:qFormat/>
    <w:rsid w:val="000E7CF3"/>
    <w:pPr>
      <w:ind w:left="720"/>
      <w:contextualSpacing/>
    </w:pPr>
    <w:rPr>
      <w:rFonts w:ascii="Calibri" w:hAnsi="Calibri"/>
      <w:sz w:val="22"/>
      <w:szCs w:val="22"/>
      <w:lang w:eastAsia="en-US"/>
    </w:rPr>
  </w:style>
  <w:style w:type="paragraph" w:customStyle="1" w:styleId="Zerrenda-paragrafoa1">
    <w:name w:val="Zerrenda-paragrafoa1"/>
    <w:basedOn w:val="Normala"/>
    <w:rsid w:val="000E7CF3"/>
    <w:pPr>
      <w:suppressAutoHyphens/>
      <w:autoSpaceDN w:val="0"/>
      <w:ind w:left="720"/>
      <w:textAlignment w:val="baseline"/>
    </w:pPr>
    <w:rPr>
      <w:rFonts w:ascii="Calibri" w:eastAsia="Calibri" w:hAnsi="Calibri"/>
      <w:sz w:val="22"/>
      <w:szCs w:val="22"/>
      <w:lang w:val="eu-ES" w:eastAsia="en-US"/>
    </w:rPr>
  </w:style>
  <w:style w:type="character" w:styleId="Hiperesteka">
    <w:name w:val="Hyperlink"/>
    <w:uiPriority w:val="99"/>
    <w:unhideWhenUsed/>
    <w:rsid w:val="00467B88"/>
    <w:rPr>
      <w:color w:val="0000FF"/>
      <w:u w:val="single"/>
    </w:rPr>
  </w:style>
  <w:style w:type="paragraph" w:styleId="Normalaweb">
    <w:name w:val="Normal (Web)"/>
    <w:basedOn w:val="Normala"/>
    <w:uiPriority w:val="99"/>
    <w:unhideWhenUsed/>
    <w:rsid w:val="00DD4D9B"/>
    <w:pPr>
      <w:spacing w:before="100" w:beforeAutospacing="1" w:after="100" w:afterAutospacing="1"/>
    </w:pPr>
    <w:rPr>
      <w:sz w:val="24"/>
      <w:szCs w:val="24"/>
      <w:lang w:eastAsia="es-ES_tradnl"/>
    </w:rPr>
  </w:style>
  <w:style w:type="character" w:styleId="Lodia">
    <w:name w:val="Strong"/>
    <w:uiPriority w:val="22"/>
    <w:qFormat/>
    <w:rsid w:val="00527A80"/>
    <w:rPr>
      <w:b/>
      <w:bCs/>
    </w:rPr>
  </w:style>
  <w:style w:type="paragraph" w:styleId="Tarterikez">
    <w:name w:val="No Spacing"/>
    <w:basedOn w:val="Normala"/>
    <w:uiPriority w:val="1"/>
    <w:qFormat/>
    <w:rsid w:val="00AE2BC3"/>
    <w:rPr>
      <w:rFonts w:ascii="Calibri" w:eastAsia="Calibri" w:hAnsi="Calibri" w:cs="Calibri"/>
      <w:sz w:val="22"/>
      <w:szCs w:val="22"/>
      <w:lang w:eastAsia="en-US"/>
    </w:rPr>
  </w:style>
  <w:style w:type="character" w:customStyle="1" w:styleId="1izenburuaKar">
    <w:name w:val="1. izenburua Kar"/>
    <w:link w:val="1izenburua"/>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a"/>
    <w:rsid w:val="00D74DFB"/>
    <w:pPr>
      <w:suppressAutoHyphens/>
      <w:jc w:val="both"/>
    </w:pPr>
    <w:rPr>
      <w:rFonts w:ascii="Trebuchet MS" w:eastAsia="Cambria" w:hAnsi="Trebuchet MS" w:cs="Trebuchet MS"/>
      <w:sz w:val="22"/>
      <w:szCs w:val="22"/>
      <w:lang w:val="es-ES_tradnl" w:eastAsia="ar-SA"/>
    </w:rPr>
  </w:style>
  <w:style w:type="paragraph" w:styleId="Gorputz-testua">
    <w:name w:val="Body Text"/>
    <w:basedOn w:val="Normala"/>
    <w:link w:val="Gorputz-testuaKar"/>
    <w:rsid w:val="00D74DFB"/>
    <w:pPr>
      <w:suppressAutoHyphens/>
      <w:jc w:val="both"/>
    </w:pPr>
    <w:rPr>
      <w:rFonts w:ascii="Arial" w:hAnsi="Arial" w:cs="Arial"/>
      <w:lang w:val="es-ES_tradnl" w:eastAsia="ar-SA"/>
    </w:rPr>
  </w:style>
  <w:style w:type="character" w:customStyle="1" w:styleId="Gorputz-testuaKar">
    <w:name w:val="Gorputz-testua Kar"/>
    <w:link w:val="Gorputz-testua"/>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Q:\Plantillak\IRUDI%20KORPORATIBOA\plantillak\00%20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F669F-EBE6-4C57-A7E8-E7F235D12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 Plantilla bertikala</Template>
  <TotalTime>7</TotalTime>
  <Pages>1</Pages>
  <Words>729</Words>
  <Characters>4159</Characters>
  <Application>Microsoft Office Word</Application>
  <DocSecurity>0</DocSecurity>
  <Lines>34</Lines>
  <Paragraphs>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Xabier Zabaleta</dc:creator>
  <cp:keywords/>
  <cp:lastModifiedBy>Oñatiko Udala, Xabier Zabaleta</cp:lastModifiedBy>
  <cp:revision>6</cp:revision>
  <cp:lastPrinted>2025-03-18T07:41:00Z</cp:lastPrinted>
  <dcterms:created xsi:type="dcterms:W3CDTF">2026-06-29T11:14:00Z</dcterms:created>
  <dcterms:modified xsi:type="dcterms:W3CDTF">2026-06-29T12:21:00Z</dcterms:modified>
</cp:coreProperties>
</file>