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B723B" w14:textId="77777777" w:rsidR="00FD60E6" w:rsidRPr="00FD60E6" w:rsidRDefault="00FD60E6" w:rsidP="00FD60E6">
      <w:pPr>
        <w:jc w:val="both"/>
        <w:rPr>
          <w:b/>
          <w:bCs/>
        </w:rPr>
      </w:pPr>
    </w:p>
    <w:p w14:paraId="126A0FE3" w14:textId="77777777" w:rsidR="00FD60E6" w:rsidRPr="00FD60E6" w:rsidRDefault="00FD60E6" w:rsidP="00FD60E6">
      <w:pPr>
        <w:jc w:val="both"/>
        <w:rPr>
          <w:b/>
          <w:bCs/>
        </w:rPr>
      </w:pPr>
      <w:r w:rsidRPr="00FD60E6">
        <w:rPr>
          <w:b/>
          <w:bCs/>
        </w:rPr>
        <w:t>CONVOCATÒRIA DE SUBVENCIONS PER A ACTIVITATS QUE REALITZIN LES ASSOCIACIONS I ENTITATS SENSE ÀNIM DE LUCRE A PUIG-REIG DURANT L’ANY 2026.</w:t>
      </w:r>
    </w:p>
    <w:p w14:paraId="09F031C3" w14:textId="77777777" w:rsidR="00FD60E6" w:rsidRDefault="00FD60E6" w:rsidP="00FD60E6">
      <w:pPr>
        <w:jc w:val="both"/>
      </w:pPr>
    </w:p>
    <w:p w14:paraId="5EB1C574" w14:textId="77777777" w:rsidR="00FD60E6" w:rsidRDefault="00FD60E6" w:rsidP="00FD60E6">
      <w:pPr>
        <w:jc w:val="both"/>
      </w:pPr>
    </w:p>
    <w:p w14:paraId="64F0D525" w14:textId="77777777" w:rsidR="00FD60E6" w:rsidRPr="00FD60E6" w:rsidRDefault="00FD60E6" w:rsidP="00FD60E6">
      <w:pPr>
        <w:numPr>
          <w:ilvl w:val="0"/>
          <w:numId w:val="9"/>
        </w:numPr>
        <w:jc w:val="both"/>
        <w:rPr>
          <w:b/>
          <w:bCs/>
        </w:rPr>
      </w:pPr>
      <w:r w:rsidRPr="00FD60E6">
        <w:rPr>
          <w:b/>
          <w:bCs/>
        </w:rPr>
        <w:t>OBJECTE</w:t>
      </w:r>
    </w:p>
    <w:p w14:paraId="062DDCC3" w14:textId="77777777" w:rsidR="00FD60E6" w:rsidRDefault="00FD60E6" w:rsidP="00FD60E6">
      <w:pPr>
        <w:jc w:val="both"/>
      </w:pPr>
      <w:r>
        <w:t>L’objecte és la convocatòria dels ajuts a les activitats realitzades durant el 2026 per associacions i entitats sense ànim de lucre al terme municipal de Puig-reig, d’acord amb les bases aprovades per acord de Ple de l’Ajuntament de 4 d’abril de 2017.</w:t>
      </w:r>
    </w:p>
    <w:p w14:paraId="287AE308" w14:textId="77777777" w:rsidR="00FD60E6" w:rsidRDefault="00FD60E6" w:rsidP="00FD60E6">
      <w:pPr>
        <w:jc w:val="both"/>
      </w:pPr>
    </w:p>
    <w:p w14:paraId="0D647A9C" w14:textId="77777777" w:rsidR="00FD60E6" w:rsidRPr="00FD60E6" w:rsidRDefault="00FD60E6" w:rsidP="00FD60E6">
      <w:pPr>
        <w:numPr>
          <w:ilvl w:val="0"/>
          <w:numId w:val="9"/>
        </w:numPr>
        <w:jc w:val="both"/>
        <w:rPr>
          <w:b/>
          <w:bCs/>
        </w:rPr>
      </w:pPr>
      <w:r w:rsidRPr="00FD60E6">
        <w:rPr>
          <w:b/>
          <w:bCs/>
        </w:rPr>
        <w:t>RÈGIM JURÍDIC</w:t>
      </w:r>
    </w:p>
    <w:p w14:paraId="62C057D6" w14:textId="77777777" w:rsidR="00FD60E6" w:rsidRDefault="00FD60E6" w:rsidP="00FD60E6">
      <w:pPr>
        <w:jc w:val="both"/>
      </w:pPr>
      <w:r>
        <w:t>Constitueix règim jurídic aplicable la Llei 38/2003 de 17 de novembre, general de Subvencions, l’Ordenança reguladora de subvencions de l’Ajuntament de Puig-reig aprovada per l’Ajuntament en data 29 d’octubre de 2013 (BOPB 29.01.2014) i les bases reguladores de la convocatòria, aprovades per acord de Ple de l’Ajuntament de 4 d’abril de 2017 (BOPB 19.04.2017).</w:t>
      </w:r>
    </w:p>
    <w:p w14:paraId="07F68A2E" w14:textId="77777777" w:rsidR="00FD60E6" w:rsidRDefault="00FD60E6" w:rsidP="00FD60E6">
      <w:pPr>
        <w:jc w:val="both"/>
      </w:pPr>
    </w:p>
    <w:p w14:paraId="181FCD99" w14:textId="77777777" w:rsidR="00FD60E6" w:rsidRPr="00FD60E6" w:rsidRDefault="00FD60E6" w:rsidP="00FD60E6">
      <w:pPr>
        <w:numPr>
          <w:ilvl w:val="0"/>
          <w:numId w:val="9"/>
        </w:numPr>
        <w:jc w:val="both"/>
        <w:rPr>
          <w:b/>
          <w:bCs/>
        </w:rPr>
      </w:pPr>
      <w:r w:rsidRPr="00FD60E6">
        <w:rPr>
          <w:b/>
          <w:bCs/>
        </w:rPr>
        <w:tab/>
        <w:t>BENEFICIARIS</w:t>
      </w:r>
    </w:p>
    <w:p w14:paraId="171F139E" w14:textId="77777777" w:rsidR="00FD60E6" w:rsidRDefault="00FD60E6" w:rsidP="00FD60E6">
      <w:pPr>
        <w:spacing w:after="240"/>
        <w:jc w:val="both"/>
      </w:pPr>
      <w:r>
        <w:t>Poden ser beneficiaris de les subvencions les persones jurídiques, entitats i associacions, legalment constituïdes i inscrites en el registre corresponent, i sempre que no estiguin afectades per cap de les prohibicions de contractar contingudes a l’article 13 de la Llei 28/2003, de 17 de novembre, Llei General de Subvencions (LGS).</w:t>
      </w:r>
    </w:p>
    <w:p w14:paraId="1E404E3F" w14:textId="77777777" w:rsidR="00FD60E6" w:rsidRDefault="00FD60E6" w:rsidP="00FD60E6">
      <w:pPr>
        <w:spacing w:after="240"/>
        <w:jc w:val="both"/>
      </w:pPr>
      <w:r>
        <w:t>Caldrà acreditar la personalitat jurídica de l’entitat aportant certificat vigent de la inscripció al registre corresponent i una declaració jurada de no estar afectada per cap de les prohibicions de l’article 13 de la LGS.</w:t>
      </w:r>
    </w:p>
    <w:p w14:paraId="2406830E" w14:textId="77777777" w:rsidR="00FD60E6" w:rsidRDefault="00FD60E6" w:rsidP="00FD60E6">
      <w:pPr>
        <w:spacing w:after="240"/>
        <w:jc w:val="both"/>
      </w:pPr>
      <w:r>
        <w:t>També es poden atorgar subvencions a persones físiques que acreditin la realització d’activitats d’interès per al municipi.</w:t>
      </w:r>
    </w:p>
    <w:p w14:paraId="28DE8475" w14:textId="77777777" w:rsidR="00FD60E6" w:rsidRDefault="00FD60E6" w:rsidP="00FD60E6">
      <w:pPr>
        <w:spacing w:after="240"/>
        <w:jc w:val="both"/>
      </w:pPr>
      <w:r>
        <w:t>Aquestes hauran de realitzar activitats relacionades amb activitats socials ( excepte les pròpies de serveis socials com són la concessió d’ajuts a les persones), esportives, culturals, de l’àmbit educatiu, o altres àmbits d’interès públic al municipi de Puig-reig.</w:t>
      </w:r>
    </w:p>
    <w:p w14:paraId="7B8C4435" w14:textId="77777777" w:rsidR="00FD60E6" w:rsidRDefault="00FD60E6" w:rsidP="00FD60E6">
      <w:pPr>
        <w:spacing w:after="240"/>
        <w:jc w:val="both"/>
      </w:pPr>
      <w:r>
        <w:t xml:space="preserve">Les activitats s’han de portar a terme en el municipi de Puig-reig i les despeses imputades han de ser despeses directes necessàries per a la realització de l’activitat. No s’admetran nòmines no directament imputables a l’acte.   </w:t>
      </w:r>
    </w:p>
    <w:p w14:paraId="4F219EF0" w14:textId="77777777" w:rsidR="00FD60E6" w:rsidRDefault="00FD60E6" w:rsidP="00FD60E6">
      <w:pPr>
        <w:jc w:val="both"/>
      </w:pPr>
    </w:p>
    <w:p w14:paraId="57DB366D" w14:textId="77777777" w:rsidR="00FD60E6" w:rsidRPr="00FD60E6" w:rsidRDefault="00FD60E6" w:rsidP="00FD60E6">
      <w:pPr>
        <w:numPr>
          <w:ilvl w:val="0"/>
          <w:numId w:val="9"/>
        </w:numPr>
        <w:jc w:val="both"/>
        <w:rPr>
          <w:b/>
          <w:bCs/>
        </w:rPr>
      </w:pPr>
      <w:r w:rsidRPr="00FD60E6">
        <w:rPr>
          <w:b/>
          <w:bCs/>
        </w:rPr>
        <w:t>PERIODE</w:t>
      </w:r>
    </w:p>
    <w:p w14:paraId="0FC3DA41" w14:textId="77777777" w:rsidR="00FD60E6" w:rsidRDefault="00FD60E6" w:rsidP="00FD60E6">
      <w:pPr>
        <w:jc w:val="both"/>
      </w:pPr>
      <w:r>
        <w:t>Les activitats objecte d’aquesta convocatòria s’hauran de realitzar entre l’1 de desembre de 2025 i el 30 de novembre de 2026</w:t>
      </w:r>
    </w:p>
    <w:p w14:paraId="67989D3E" w14:textId="77777777" w:rsidR="00FD60E6" w:rsidRDefault="00FD60E6" w:rsidP="00FD60E6">
      <w:pPr>
        <w:jc w:val="both"/>
      </w:pPr>
    </w:p>
    <w:p w14:paraId="64D5451D" w14:textId="77777777" w:rsidR="00FD60E6" w:rsidRPr="00FD60E6" w:rsidRDefault="00FD60E6" w:rsidP="00FD60E6">
      <w:pPr>
        <w:numPr>
          <w:ilvl w:val="0"/>
          <w:numId w:val="9"/>
        </w:numPr>
        <w:jc w:val="both"/>
        <w:rPr>
          <w:b/>
          <w:bCs/>
        </w:rPr>
      </w:pPr>
      <w:r w:rsidRPr="00FD60E6">
        <w:rPr>
          <w:b/>
          <w:bCs/>
        </w:rPr>
        <w:tab/>
        <w:t>IMPORT MÀXIM I APLICACIÓ PRESSUPOSTÀRIA</w:t>
      </w:r>
    </w:p>
    <w:p w14:paraId="64C95175" w14:textId="77777777" w:rsidR="00FD60E6" w:rsidRDefault="00FD60E6" w:rsidP="00FD60E6">
      <w:pPr>
        <w:jc w:val="both"/>
      </w:pPr>
      <w:r>
        <w:t>L’import global destinat per a l’exercici 2026 és el que es contempla en el pressupost de l’ajuntament.</w:t>
      </w:r>
    </w:p>
    <w:p w14:paraId="1A46F33C" w14:textId="77777777" w:rsidR="00FD60E6" w:rsidRDefault="00FD60E6" w:rsidP="00FD60E6">
      <w:pPr>
        <w:jc w:val="both"/>
      </w:pPr>
    </w:p>
    <w:p w14:paraId="2EEE16B2" w14:textId="77777777" w:rsidR="00FD60E6" w:rsidRDefault="00FD60E6" w:rsidP="00FD60E6">
      <w:pPr>
        <w:jc w:val="both"/>
      </w:pPr>
      <w:r>
        <w:t>L’import total dels ajuts anirà a càrrec de l’aplicació pressupostària 21/338/48900  i tindrà una dotació màxima de 33.650,00 euros.</w:t>
      </w:r>
    </w:p>
    <w:p w14:paraId="7EE97297" w14:textId="77777777" w:rsidR="00FD60E6" w:rsidRDefault="00FD60E6" w:rsidP="00FD60E6">
      <w:pPr>
        <w:jc w:val="both"/>
      </w:pPr>
    </w:p>
    <w:p w14:paraId="5CDE1971" w14:textId="77777777" w:rsidR="00FD60E6" w:rsidRDefault="00FD60E6" w:rsidP="00FD60E6">
      <w:pPr>
        <w:jc w:val="both"/>
      </w:pPr>
    </w:p>
    <w:p w14:paraId="4F82F75D" w14:textId="77777777" w:rsidR="00FD60E6" w:rsidRPr="00FD60E6" w:rsidRDefault="00FD60E6" w:rsidP="00FD60E6">
      <w:pPr>
        <w:numPr>
          <w:ilvl w:val="0"/>
          <w:numId w:val="9"/>
        </w:numPr>
        <w:jc w:val="both"/>
        <w:rPr>
          <w:b/>
          <w:bCs/>
        </w:rPr>
      </w:pPr>
      <w:r w:rsidRPr="00FD60E6">
        <w:rPr>
          <w:b/>
          <w:bCs/>
        </w:rPr>
        <w:t>PROCEDIMENT DE CONCESSIÓ</w:t>
      </w:r>
    </w:p>
    <w:p w14:paraId="6E589987" w14:textId="77777777" w:rsidR="00FD60E6" w:rsidRDefault="00FD60E6" w:rsidP="00FD60E6">
      <w:pPr>
        <w:jc w:val="both"/>
      </w:pPr>
      <w:r>
        <w:t>Les subvencions s’atorgaran segons règim de concurrència competitiva d’acord  amb allò establert en les bases aprovades per acord de Ple de 4 d’abril de 2017 i en l’Ordenança general de subvencions de l’ajuntament de Puig-reig aprovada definitivament en data 20 de desembre de 2013.</w:t>
      </w:r>
    </w:p>
    <w:p w14:paraId="5806BBB7" w14:textId="77777777" w:rsidR="00FD60E6" w:rsidRDefault="00FD60E6" w:rsidP="00FD60E6">
      <w:pPr>
        <w:jc w:val="both"/>
      </w:pPr>
    </w:p>
    <w:p w14:paraId="155C3612" w14:textId="77777777" w:rsidR="00FD60E6" w:rsidRDefault="00FD60E6" w:rsidP="00FD60E6">
      <w:pPr>
        <w:jc w:val="both"/>
      </w:pPr>
      <w:r>
        <w:t>L’Ajuntament de Puig-reig es reserva el dret de concedir subvencions extraordinàries, de concessió directa, prèvia aprovació per part de la junta de govern local per aquelles activitats o esdeveniments de rellevància especial pel municipi de Puig-reig.</w:t>
      </w:r>
    </w:p>
    <w:p w14:paraId="0D931B2C" w14:textId="77777777" w:rsidR="00FD60E6" w:rsidRDefault="00FD60E6" w:rsidP="00FD60E6">
      <w:pPr>
        <w:jc w:val="both"/>
      </w:pPr>
    </w:p>
    <w:p w14:paraId="5F861729" w14:textId="77777777" w:rsidR="00FD60E6" w:rsidRPr="00FD60E6" w:rsidRDefault="00FD60E6" w:rsidP="00FD60E6">
      <w:pPr>
        <w:numPr>
          <w:ilvl w:val="0"/>
          <w:numId w:val="9"/>
        </w:numPr>
        <w:jc w:val="both"/>
        <w:rPr>
          <w:b/>
          <w:bCs/>
        </w:rPr>
      </w:pPr>
      <w:r w:rsidRPr="00FD60E6">
        <w:rPr>
          <w:b/>
          <w:bCs/>
        </w:rPr>
        <w:t>INCOMPATIBILITATS</w:t>
      </w:r>
    </w:p>
    <w:p w14:paraId="3633783B" w14:textId="77777777" w:rsidR="00FD60E6" w:rsidRDefault="00FD60E6" w:rsidP="00FD60E6">
      <w:pPr>
        <w:jc w:val="both"/>
      </w:pPr>
      <w:r>
        <w:t>Aquestes subvencions són compatibles amb altres subvencions que els sol·licitants hagin pogut demanar per a la mateixa finalitat, sempre que no superi el 100% del cost de l’activitat subvencionada. L’atorgament de la subvenció compromet al beneficiari a comunicar a l’ajuntament l’obtenció d’altres subvencions públiques o privades ja atorgades o atorgades amb posterioritat, així com els ingressos derivats de l’activitat sol·licitada.</w:t>
      </w:r>
    </w:p>
    <w:p w14:paraId="6F983E55" w14:textId="77777777" w:rsidR="00FD60E6" w:rsidRDefault="00FD60E6" w:rsidP="00FD60E6">
      <w:pPr>
        <w:jc w:val="both"/>
      </w:pPr>
    </w:p>
    <w:p w14:paraId="3E9C26FC" w14:textId="77777777" w:rsidR="00FD60E6" w:rsidRPr="00FD60E6" w:rsidRDefault="00FD60E6" w:rsidP="00FD60E6">
      <w:pPr>
        <w:numPr>
          <w:ilvl w:val="0"/>
          <w:numId w:val="9"/>
        </w:numPr>
        <w:jc w:val="both"/>
        <w:rPr>
          <w:b/>
          <w:bCs/>
        </w:rPr>
      </w:pPr>
      <w:r w:rsidRPr="00FD60E6">
        <w:rPr>
          <w:b/>
          <w:bCs/>
        </w:rPr>
        <w:t>REQUISITS DELS BENEFICIARIS</w:t>
      </w:r>
    </w:p>
    <w:p w14:paraId="07905ECD" w14:textId="77777777" w:rsidR="00FD60E6" w:rsidRDefault="00FD60E6" w:rsidP="00FD60E6">
      <w:pPr>
        <w:jc w:val="both"/>
      </w:pPr>
      <w:r>
        <w:t>Les entitats o associacions sense ànim de lucre que vulguin presentar una sol·licitud de subvenció caldrà que estiguin inscrites en el registre corresponent i hauran d’acreditar que no estan incurses en els casos previstos a l’article 13 de la Llei 28/2003, de 17 de novembre, Llei General de Subvencions (LGS).</w:t>
      </w:r>
    </w:p>
    <w:p w14:paraId="48919C5D" w14:textId="77777777" w:rsidR="00FD60E6" w:rsidRDefault="00FD60E6" w:rsidP="00FD60E6">
      <w:pPr>
        <w:jc w:val="both"/>
      </w:pPr>
    </w:p>
    <w:p w14:paraId="152876FA" w14:textId="77777777" w:rsidR="00FD60E6" w:rsidRPr="00FD60E6" w:rsidRDefault="00FD60E6" w:rsidP="00FD60E6">
      <w:pPr>
        <w:numPr>
          <w:ilvl w:val="0"/>
          <w:numId w:val="9"/>
        </w:numPr>
        <w:jc w:val="both"/>
        <w:rPr>
          <w:b/>
          <w:bCs/>
        </w:rPr>
      </w:pPr>
      <w:r w:rsidRPr="00FD60E6">
        <w:rPr>
          <w:b/>
          <w:bCs/>
        </w:rPr>
        <w:t>FINANÇAMENT DELS AJUTS</w:t>
      </w:r>
    </w:p>
    <w:p w14:paraId="4C690A78" w14:textId="77777777" w:rsidR="00FD60E6" w:rsidRDefault="00FD60E6" w:rsidP="00FD60E6">
      <w:pPr>
        <w:jc w:val="both"/>
      </w:pPr>
      <w:r>
        <w:t>L’import màxim de la subvenció no serà superior al 50% del pressupost de l’activitat presentada a la convocatòria , i fins a esgotar la dotació pressupostària fixada en l’apartat cinquè (Reglament d’obres, activitats i serveis dels ens locals  decret 179/1995) .</w:t>
      </w:r>
    </w:p>
    <w:p w14:paraId="74C37987" w14:textId="77777777" w:rsidR="00FD60E6" w:rsidRDefault="00FD60E6" w:rsidP="00FD60E6">
      <w:pPr>
        <w:jc w:val="both"/>
      </w:pPr>
    </w:p>
    <w:p w14:paraId="0A1A2B61" w14:textId="77777777" w:rsidR="00FD60E6" w:rsidRDefault="00FD60E6" w:rsidP="00FD60E6">
      <w:pPr>
        <w:jc w:val="both"/>
      </w:pPr>
      <w:r>
        <w:t>L’import a concedir a cadascun dels projectes/activitats subvencionades es determinarà de forma proporcional entre els sol·licitants que compleixen la finalitat de les subvencions, en relació als punts assignats segons els criteris de puntuació establerts en l’article corresponent d’aquestes bases.</w:t>
      </w:r>
    </w:p>
    <w:p w14:paraId="28FEDB1E" w14:textId="77777777" w:rsidR="00FD60E6" w:rsidRDefault="00FD60E6" w:rsidP="00FD60E6">
      <w:pPr>
        <w:jc w:val="both"/>
      </w:pPr>
    </w:p>
    <w:p w14:paraId="5428CE30" w14:textId="77777777" w:rsidR="00FD60E6" w:rsidRDefault="00FD60E6" w:rsidP="00FD60E6">
      <w:pPr>
        <w:jc w:val="both"/>
      </w:pPr>
      <w:r>
        <w:lastRenderedPageBreak/>
        <w:t>Cap entitat pot superar la quantitat de 3.000 euros, per tipus d’activitat (cultural, esportiva...) excepte en el finançament d’actes que tenen a veure amb dates assenyalades de l’entitat.</w:t>
      </w:r>
    </w:p>
    <w:p w14:paraId="3C7ADB6F" w14:textId="77777777" w:rsidR="00FD60E6" w:rsidRDefault="00FD60E6" w:rsidP="00FD60E6">
      <w:pPr>
        <w:jc w:val="both"/>
      </w:pPr>
    </w:p>
    <w:p w14:paraId="5040FC8D" w14:textId="77777777" w:rsidR="00FD60E6" w:rsidRDefault="00FD60E6" w:rsidP="00FD60E6">
      <w:pPr>
        <w:jc w:val="both"/>
      </w:pPr>
      <w:r>
        <w:t xml:space="preserve">En el cas d'entitats que agrupen diverses seccions, les quals realitzen de forma separada i independent activitats de les tipologies detallades anteriorment, el límit de quantitat màxima a percebre anterior s'incrementarà fins als 6.000 euros. </w:t>
      </w:r>
    </w:p>
    <w:p w14:paraId="68259525" w14:textId="77777777" w:rsidR="00FD60E6" w:rsidRDefault="00FD60E6" w:rsidP="00FD60E6">
      <w:pPr>
        <w:jc w:val="both"/>
      </w:pPr>
    </w:p>
    <w:p w14:paraId="04D7AA2D" w14:textId="77777777" w:rsidR="00FD60E6" w:rsidRPr="00FD60E6" w:rsidRDefault="00FD60E6" w:rsidP="00FD60E6">
      <w:pPr>
        <w:numPr>
          <w:ilvl w:val="0"/>
          <w:numId w:val="9"/>
        </w:numPr>
        <w:jc w:val="both"/>
        <w:rPr>
          <w:b/>
          <w:bCs/>
        </w:rPr>
      </w:pPr>
      <w:r>
        <w:rPr>
          <w:b/>
          <w:bCs/>
        </w:rPr>
        <w:t xml:space="preserve"> </w:t>
      </w:r>
      <w:r w:rsidRPr="00FD60E6">
        <w:rPr>
          <w:b/>
          <w:bCs/>
        </w:rPr>
        <w:t>SOL·LICITUDS I DOCUMENTACIÓ</w:t>
      </w:r>
    </w:p>
    <w:p w14:paraId="60A82BE1" w14:textId="77777777" w:rsidR="00FD60E6" w:rsidRDefault="00FD60E6" w:rsidP="00FD60E6">
      <w:pPr>
        <w:jc w:val="both"/>
      </w:pPr>
      <w:r>
        <w:t>Les sol·licituds i la documentació requerida en aquesta convocatòria segons model normalitzat s’hauran de presentar de forma virtual mitjançant la web www.puig- reig.cat, a la Seu electrònica “Instància general”, es requereix certificat digital (idCAT, DNIe o d’altres de l’entitat sol·licitant).</w:t>
      </w:r>
    </w:p>
    <w:p w14:paraId="2EA84509" w14:textId="77777777" w:rsidR="00FD60E6" w:rsidRDefault="00FD60E6" w:rsidP="00FD60E6">
      <w:pPr>
        <w:jc w:val="both"/>
      </w:pPr>
    </w:p>
    <w:p w14:paraId="086D2C23" w14:textId="77777777" w:rsidR="00FD60E6" w:rsidRDefault="00FD60E6" w:rsidP="00FD60E6">
      <w:pPr>
        <w:jc w:val="both"/>
      </w:pPr>
      <w:r>
        <w:t>La presentació de la sol·licitud significa la plena acceptació d’aquestes bases.</w:t>
      </w:r>
    </w:p>
    <w:p w14:paraId="5F42E13A" w14:textId="77777777" w:rsidR="00FD60E6" w:rsidRDefault="00FD60E6" w:rsidP="00FD60E6">
      <w:pPr>
        <w:jc w:val="both"/>
      </w:pPr>
    </w:p>
    <w:p w14:paraId="23C755D9" w14:textId="77777777" w:rsidR="00FD60E6" w:rsidRDefault="00FD60E6" w:rsidP="00FD60E6">
      <w:pPr>
        <w:jc w:val="both"/>
      </w:pPr>
      <w:r>
        <w:t>Documentació que cal adjuntar junt a la sol·licitud i annexes:</w:t>
      </w:r>
    </w:p>
    <w:p w14:paraId="31352F43" w14:textId="77777777" w:rsidR="00FD60E6" w:rsidRDefault="00FD60E6" w:rsidP="00FD60E6">
      <w:pPr>
        <w:jc w:val="both"/>
      </w:pPr>
    </w:p>
    <w:p w14:paraId="6062F77A" w14:textId="77777777" w:rsidR="00FD60E6" w:rsidRDefault="00FD60E6" w:rsidP="00FD60E6">
      <w:pPr>
        <w:numPr>
          <w:ilvl w:val="0"/>
          <w:numId w:val="10"/>
        </w:numPr>
        <w:jc w:val="both"/>
      </w:pPr>
      <w:r>
        <w:t>Certificat vigent d’inscripció al registre d’Entitats Jurídiques</w:t>
      </w:r>
    </w:p>
    <w:p w14:paraId="4FBCF0DD" w14:textId="77777777" w:rsidR="00FD60E6" w:rsidRDefault="00FD60E6" w:rsidP="00FD60E6">
      <w:pPr>
        <w:numPr>
          <w:ilvl w:val="0"/>
          <w:numId w:val="10"/>
        </w:numPr>
        <w:jc w:val="both"/>
      </w:pPr>
      <w:r>
        <w:t>C.I.F entitat sol·licitant</w:t>
      </w:r>
    </w:p>
    <w:p w14:paraId="1E713D8E" w14:textId="77777777" w:rsidR="00FD60E6" w:rsidRDefault="00FD60E6" w:rsidP="00FD60E6">
      <w:pPr>
        <w:numPr>
          <w:ilvl w:val="0"/>
          <w:numId w:val="10"/>
        </w:numPr>
        <w:jc w:val="both"/>
      </w:pPr>
      <w:r>
        <w:t xml:space="preserve">D.N.I del representant </w:t>
      </w:r>
    </w:p>
    <w:p w14:paraId="7953404E" w14:textId="77777777" w:rsidR="00FD60E6" w:rsidRDefault="00FD60E6" w:rsidP="00FD60E6">
      <w:pPr>
        <w:numPr>
          <w:ilvl w:val="0"/>
          <w:numId w:val="10"/>
        </w:numPr>
        <w:jc w:val="both"/>
      </w:pPr>
      <w:r>
        <w:t>Certificat Bancari de titularitat</w:t>
      </w:r>
    </w:p>
    <w:p w14:paraId="09D6FABB" w14:textId="77777777" w:rsidR="00FD60E6" w:rsidRPr="00FD60E6" w:rsidRDefault="00FD60E6" w:rsidP="00FD60E6">
      <w:pPr>
        <w:jc w:val="both"/>
        <w:rPr>
          <w:b/>
          <w:bCs/>
        </w:rPr>
      </w:pPr>
    </w:p>
    <w:p w14:paraId="175D9E4B" w14:textId="77777777" w:rsidR="00FD60E6" w:rsidRPr="00FD60E6" w:rsidRDefault="00FD60E6" w:rsidP="00FD60E6">
      <w:pPr>
        <w:numPr>
          <w:ilvl w:val="0"/>
          <w:numId w:val="9"/>
        </w:numPr>
        <w:jc w:val="both"/>
        <w:rPr>
          <w:b/>
          <w:bCs/>
        </w:rPr>
      </w:pPr>
      <w:r>
        <w:rPr>
          <w:b/>
          <w:bCs/>
        </w:rPr>
        <w:tab/>
      </w:r>
      <w:r w:rsidRPr="00FD60E6">
        <w:rPr>
          <w:b/>
          <w:bCs/>
        </w:rPr>
        <w:t>TERMINI DE PRESENTACIÓ DE SOL·LICITUDS</w:t>
      </w:r>
    </w:p>
    <w:p w14:paraId="7D8E6C39" w14:textId="77777777" w:rsidR="00FD60E6" w:rsidRDefault="00FD60E6" w:rsidP="00FD60E6">
      <w:pPr>
        <w:jc w:val="both"/>
      </w:pPr>
      <w:r>
        <w:t>El termini de presentació de sol·licituds de subvencions serà des de la publicació de la present convocatòria fins a 30 de setembre de 2026.</w:t>
      </w:r>
    </w:p>
    <w:p w14:paraId="5BDAC3C3" w14:textId="77777777" w:rsidR="00FD60E6" w:rsidRDefault="00FD60E6" w:rsidP="00FD60E6">
      <w:pPr>
        <w:jc w:val="both"/>
      </w:pPr>
    </w:p>
    <w:p w14:paraId="7294EFD2" w14:textId="77777777" w:rsidR="00FD60E6" w:rsidRPr="00FD60E6" w:rsidRDefault="00FD60E6" w:rsidP="00FD60E6">
      <w:pPr>
        <w:numPr>
          <w:ilvl w:val="0"/>
          <w:numId w:val="9"/>
        </w:numPr>
        <w:jc w:val="both"/>
        <w:rPr>
          <w:b/>
          <w:bCs/>
        </w:rPr>
      </w:pPr>
      <w:r>
        <w:rPr>
          <w:b/>
          <w:bCs/>
        </w:rPr>
        <w:tab/>
      </w:r>
      <w:r w:rsidRPr="00FD60E6">
        <w:rPr>
          <w:b/>
          <w:bCs/>
        </w:rPr>
        <w:t>TRAMITACIÓ</w:t>
      </w:r>
    </w:p>
    <w:p w14:paraId="56C13F47" w14:textId="77777777" w:rsidR="00FD60E6" w:rsidRDefault="00FD60E6" w:rsidP="00FD60E6">
      <w:pPr>
        <w:jc w:val="both"/>
      </w:pPr>
      <w:r>
        <w:t>L’òrgan competent per a l’ordenació i la instrucció del procediment de concessió serà l’alcalde i es valoraran per la junta de govern amb assistència de la secretaria.</w:t>
      </w:r>
    </w:p>
    <w:p w14:paraId="4EA56786" w14:textId="77777777" w:rsidR="00FD60E6" w:rsidRDefault="00FD60E6" w:rsidP="00FD60E6">
      <w:pPr>
        <w:jc w:val="both"/>
      </w:pPr>
    </w:p>
    <w:p w14:paraId="3A816CA0" w14:textId="77777777" w:rsidR="00FD60E6" w:rsidRPr="00FD60E6" w:rsidRDefault="00FD60E6" w:rsidP="00FD60E6">
      <w:pPr>
        <w:numPr>
          <w:ilvl w:val="0"/>
          <w:numId w:val="9"/>
        </w:numPr>
        <w:jc w:val="both"/>
        <w:rPr>
          <w:b/>
          <w:bCs/>
        </w:rPr>
      </w:pPr>
      <w:r>
        <w:rPr>
          <w:b/>
          <w:bCs/>
        </w:rPr>
        <w:tab/>
      </w:r>
      <w:r w:rsidRPr="00FD60E6">
        <w:rPr>
          <w:b/>
          <w:bCs/>
        </w:rPr>
        <w:t>CRITERIS D’ATORGAMENT DE LA SUBVENCIÓ I LA SEVA PONDERACIÓ</w:t>
      </w:r>
    </w:p>
    <w:p w14:paraId="12311403" w14:textId="77777777" w:rsidR="00FD60E6" w:rsidRDefault="00FD60E6" w:rsidP="00FD60E6">
      <w:pPr>
        <w:jc w:val="both"/>
      </w:pPr>
      <w:r>
        <w:t>Els criteris objectius d’atorgament que es valoraran seran els següents:</w:t>
      </w:r>
    </w:p>
    <w:p w14:paraId="7FD9816A" w14:textId="77777777" w:rsidR="00FD60E6" w:rsidRDefault="00FD60E6" w:rsidP="00FD60E6">
      <w:pPr>
        <w:jc w:val="both"/>
      </w:pPr>
    </w:p>
    <w:p w14:paraId="5646C6E7" w14:textId="77777777" w:rsidR="00FD60E6" w:rsidRDefault="00FD60E6" w:rsidP="00FD60E6">
      <w:pPr>
        <w:numPr>
          <w:ilvl w:val="0"/>
          <w:numId w:val="12"/>
        </w:numPr>
        <w:jc w:val="both"/>
      </w:pPr>
      <w:r>
        <w:t>Qualitat del projecte presentat (fins a 10 punts)</w:t>
      </w:r>
    </w:p>
    <w:p w14:paraId="74496E72" w14:textId="77777777" w:rsidR="00FD60E6" w:rsidRDefault="00FD60E6" w:rsidP="00FD60E6">
      <w:pPr>
        <w:numPr>
          <w:ilvl w:val="0"/>
          <w:numId w:val="12"/>
        </w:numPr>
        <w:jc w:val="both"/>
      </w:pPr>
      <w:r>
        <w:t>Número de persones destinatàries de l’activitat  fins a 10 punts)</w:t>
      </w:r>
    </w:p>
    <w:p w14:paraId="401F0626" w14:textId="77777777" w:rsidR="00FD60E6" w:rsidRDefault="00FD60E6" w:rsidP="00FD60E6">
      <w:pPr>
        <w:numPr>
          <w:ilvl w:val="0"/>
          <w:numId w:val="12"/>
        </w:numPr>
        <w:jc w:val="both"/>
      </w:pPr>
      <w:r>
        <w:t>Foment de la igualtat de gènere (fins a 10 punts)</w:t>
      </w:r>
    </w:p>
    <w:p w14:paraId="013BA7AA" w14:textId="77777777" w:rsidR="00FD60E6" w:rsidRDefault="00FD60E6" w:rsidP="00CC6970">
      <w:pPr>
        <w:numPr>
          <w:ilvl w:val="0"/>
          <w:numId w:val="12"/>
        </w:numPr>
        <w:jc w:val="both"/>
      </w:pPr>
      <w:r>
        <w:t>Minimització o reducció de l’impacte ambiental de l’activitat (reciclatge de residus, reducció de deixalles, ús de materials sostenibles) (fins a 10 punts)</w:t>
      </w:r>
    </w:p>
    <w:p w14:paraId="689BDFA6" w14:textId="77777777" w:rsidR="00FD60E6" w:rsidRDefault="00FD60E6" w:rsidP="00FD60E6">
      <w:pPr>
        <w:numPr>
          <w:ilvl w:val="0"/>
          <w:numId w:val="12"/>
        </w:numPr>
        <w:jc w:val="both"/>
      </w:pPr>
      <w:r>
        <w:t>Interès general de l’activitat pel municipi (activitat necessària, molt arrelada..) (fins a 10 punts)</w:t>
      </w:r>
    </w:p>
    <w:p w14:paraId="3EDFDAAB" w14:textId="77777777" w:rsidR="00FD60E6" w:rsidRDefault="00FD60E6" w:rsidP="00CC6970">
      <w:pPr>
        <w:numPr>
          <w:ilvl w:val="0"/>
          <w:numId w:val="12"/>
        </w:numPr>
        <w:jc w:val="both"/>
      </w:pPr>
      <w:r>
        <w:t>Per les activitats culturals i festives: foment de les tradicions i promoció externa del municipi (fins a 10 punts)</w:t>
      </w:r>
    </w:p>
    <w:p w14:paraId="2CD49EA0" w14:textId="77777777" w:rsidR="00FD60E6" w:rsidRDefault="00FD60E6" w:rsidP="00FD60E6">
      <w:pPr>
        <w:numPr>
          <w:ilvl w:val="0"/>
          <w:numId w:val="12"/>
        </w:numPr>
        <w:jc w:val="both"/>
      </w:pPr>
      <w:r>
        <w:lastRenderedPageBreak/>
        <w:t>Col·laboració amb altres entitats (fins a 5 punts)</w:t>
      </w:r>
    </w:p>
    <w:p w14:paraId="73D6250E" w14:textId="77777777" w:rsidR="00FD60E6" w:rsidRDefault="00FD60E6" w:rsidP="00FD60E6">
      <w:pPr>
        <w:numPr>
          <w:ilvl w:val="0"/>
          <w:numId w:val="12"/>
        </w:numPr>
        <w:jc w:val="both"/>
      </w:pPr>
      <w:r>
        <w:t>Capacitat d’autofinançament de l’activitat (fins a 5 punts)</w:t>
      </w:r>
    </w:p>
    <w:p w14:paraId="79588E7B" w14:textId="77777777" w:rsidR="00FD60E6" w:rsidRDefault="00FD60E6" w:rsidP="00FD60E6">
      <w:pPr>
        <w:jc w:val="both"/>
      </w:pPr>
    </w:p>
    <w:p w14:paraId="555F0363" w14:textId="77777777" w:rsidR="00FD60E6" w:rsidRDefault="00FD60E6" w:rsidP="00FD60E6">
      <w:pPr>
        <w:jc w:val="both"/>
      </w:pPr>
      <w:r>
        <w:t>Aquells projectes que tinguin major puntuació seran proporcionalment més subvencionats que els que tinguin menor puntuació. L’import a concedir per aquesta subvenció es determinarà de forma proporcional entre els sol·licitants, en relació a la puntuació assignada a cadascun. La puntuació màxima serà de 70 punts i la quantia mínima de subvenció per cada entitat educativa, cultural esportiva o d’interès social domiciliada a Puig-reig i que realitzi activitats objecte d’aquestes bases serà de 50 €.</w:t>
      </w:r>
    </w:p>
    <w:p w14:paraId="3911CCCD" w14:textId="77777777" w:rsidR="00FD60E6" w:rsidRDefault="00FD60E6" w:rsidP="00FD60E6">
      <w:pPr>
        <w:jc w:val="both"/>
      </w:pPr>
    </w:p>
    <w:p w14:paraId="7AEA9429" w14:textId="77777777" w:rsidR="00FD60E6" w:rsidRDefault="00FD60E6" w:rsidP="00FD60E6">
      <w:pPr>
        <w:jc w:val="both"/>
      </w:pPr>
    </w:p>
    <w:p w14:paraId="1442D1DF" w14:textId="77777777" w:rsidR="00FD60E6" w:rsidRDefault="00FD60E6" w:rsidP="00FD60E6">
      <w:pPr>
        <w:jc w:val="both"/>
      </w:pPr>
      <w:r>
        <w:t>La presentació d’un projecte a la convocatòria no implica l’atorgament d’un ajut ja que dependrà de l’avaluació d’aquest projecte segons els criteris establerts en les bases.</w:t>
      </w:r>
    </w:p>
    <w:p w14:paraId="627A1DEB" w14:textId="77777777" w:rsidR="00FD60E6" w:rsidRDefault="00FD60E6" w:rsidP="00FD60E6">
      <w:pPr>
        <w:jc w:val="both"/>
      </w:pPr>
    </w:p>
    <w:p w14:paraId="01DAAC46" w14:textId="77777777" w:rsidR="00FD60E6" w:rsidRDefault="00FD60E6" w:rsidP="00FD60E6">
      <w:pPr>
        <w:jc w:val="both"/>
      </w:pPr>
      <w:r>
        <w:t>En el cas que no s’esgoti la totalitat de les subvencions previstes a cada eix, la comissió de valoració, com a òrgan col·legiat podrà atorgar la part restant als projectes que cregui oportú d’acord amb els criteris especificats en aquest article.</w:t>
      </w:r>
    </w:p>
    <w:p w14:paraId="3D0F9C1F" w14:textId="77777777" w:rsidR="00FD60E6" w:rsidRDefault="00FD60E6" w:rsidP="00FD60E6">
      <w:pPr>
        <w:jc w:val="both"/>
      </w:pPr>
    </w:p>
    <w:p w14:paraId="1AE52EED" w14:textId="77777777" w:rsidR="00FD60E6" w:rsidRDefault="00FD60E6" w:rsidP="00FD60E6">
      <w:pPr>
        <w:jc w:val="both"/>
      </w:pPr>
      <w:r>
        <w:t>Són subvencionables les despeses de compra de material.</w:t>
      </w:r>
    </w:p>
    <w:p w14:paraId="65460686" w14:textId="77777777" w:rsidR="00FD60E6" w:rsidRDefault="00FD60E6" w:rsidP="00FD60E6">
      <w:pPr>
        <w:jc w:val="both"/>
      </w:pPr>
    </w:p>
    <w:p w14:paraId="4A752702" w14:textId="77777777" w:rsidR="00FD60E6" w:rsidRDefault="00FD60E6" w:rsidP="00FD60E6">
      <w:pPr>
        <w:jc w:val="both"/>
      </w:pPr>
    </w:p>
    <w:p w14:paraId="0B6659E3" w14:textId="77777777" w:rsidR="00FD60E6" w:rsidRPr="00FD60E6" w:rsidRDefault="00FD60E6" w:rsidP="00FD60E6">
      <w:pPr>
        <w:numPr>
          <w:ilvl w:val="0"/>
          <w:numId w:val="9"/>
        </w:numPr>
        <w:jc w:val="both"/>
        <w:rPr>
          <w:b/>
          <w:bCs/>
        </w:rPr>
      </w:pPr>
      <w:r>
        <w:rPr>
          <w:b/>
          <w:bCs/>
        </w:rPr>
        <w:t xml:space="preserve"> </w:t>
      </w:r>
      <w:r w:rsidRPr="00FD60E6">
        <w:rPr>
          <w:b/>
          <w:bCs/>
        </w:rPr>
        <w:t>TERMINI DE RESOLUCIÓ</w:t>
      </w:r>
    </w:p>
    <w:p w14:paraId="70930AFD" w14:textId="77777777" w:rsidR="00FD60E6" w:rsidRDefault="00FD60E6" w:rsidP="00FD60E6">
      <w:pPr>
        <w:jc w:val="both"/>
      </w:pPr>
      <w:r>
        <w:t>El termini per a la resolució i notificació de l’atorgament o denegació de la subvenció serà d’un mes des de la data final de presentació de la sol·licitud al registre de l’ajuntament i en tot cas abans del 1 de novembre de 2026. El silenci administratiu tindrà caràcter desestimatori. La resolució de les subvencions es realitzarà en un únic acte un cop finalitzat el termini de presentació de sol·licituds.</w:t>
      </w:r>
    </w:p>
    <w:p w14:paraId="54198E96" w14:textId="77777777" w:rsidR="00FD60E6" w:rsidRDefault="00FD60E6" w:rsidP="00FD60E6">
      <w:pPr>
        <w:jc w:val="both"/>
      </w:pPr>
    </w:p>
    <w:p w14:paraId="737FE1F0" w14:textId="77777777" w:rsidR="00FD60E6" w:rsidRPr="00FD60E6" w:rsidRDefault="00FD60E6" w:rsidP="00FD60E6">
      <w:pPr>
        <w:numPr>
          <w:ilvl w:val="0"/>
          <w:numId w:val="9"/>
        </w:numPr>
        <w:jc w:val="both"/>
        <w:rPr>
          <w:b/>
          <w:bCs/>
        </w:rPr>
      </w:pPr>
      <w:r>
        <w:rPr>
          <w:b/>
          <w:bCs/>
        </w:rPr>
        <w:t xml:space="preserve"> </w:t>
      </w:r>
      <w:r w:rsidRPr="00FD60E6">
        <w:rPr>
          <w:b/>
          <w:bCs/>
        </w:rPr>
        <w:t>FORMA DE PAGAMENT</w:t>
      </w:r>
    </w:p>
    <w:p w14:paraId="0C0B9F0A" w14:textId="77777777" w:rsidR="00FD60E6" w:rsidRDefault="00FD60E6" w:rsidP="00FD60E6">
      <w:pPr>
        <w:jc w:val="both"/>
      </w:pPr>
      <w:r>
        <w:t>El pagament de les subvencions s’efectuarà contra presentació de les justificacions de l’activitat subvencionada, màxim 30 dies després de la finalització del termini de justificació.</w:t>
      </w:r>
    </w:p>
    <w:p w14:paraId="34E0F702" w14:textId="77777777" w:rsidR="00FD60E6" w:rsidRDefault="00FD60E6" w:rsidP="00FD60E6">
      <w:pPr>
        <w:jc w:val="both"/>
      </w:pPr>
    </w:p>
    <w:p w14:paraId="3570E04B" w14:textId="77777777" w:rsidR="00FD60E6" w:rsidRDefault="00FD60E6" w:rsidP="00FD60E6">
      <w:pPr>
        <w:jc w:val="both"/>
      </w:pPr>
      <w:r>
        <w:t>Si l’import justificat és inferior a l’import de la subvenció concedida l’Ajuntament podrà ajustar i disminuir la subvenció concedida.</w:t>
      </w:r>
    </w:p>
    <w:p w14:paraId="46596B8C" w14:textId="77777777" w:rsidR="00FD60E6" w:rsidRDefault="00FD60E6" w:rsidP="00FD60E6">
      <w:pPr>
        <w:jc w:val="both"/>
      </w:pPr>
    </w:p>
    <w:p w14:paraId="6F7FAC94" w14:textId="77777777" w:rsidR="00FD60E6" w:rsidRDefault="00FD60E6" w:rsidP="00FD60E6">
      <w:pPr>
        <w:jc w:val="both"/>
      </w:pPr>
      <w:r>
        <w:t xml:space="preserve">Es podrà fer una bestreta de fins al 50%. </w:t>
      </w:r>
    </w:p>
    <w:p w14:paraId="100C97FD" w14:textId="77777777" w:rsidR="00FD60E6" w:rsidRDefault="00FD60E6" w:rsidP="00FD60E6">
      <w:pPr>
        <w:jc w:val="both"/>
      </w:pPr>
    </w:p>
    <w:p w14:paraId="4E2F7FE1" w14:textId="77777777" w:rsidR="00FD60E6" w:rsidRDefault="00FD60E6" w:rsidP="00FD60E6">
      <w:pPr>
        <w:jc w:val="both"/>
      </w:pPr>
    </w:p>
    <w:p w14:paraId="0F49B2B5" w14:textId="77777777" w:rsidR="00FD60E6" w:rsidRPr="00FD60E6" w:rsidRDefault="00FD60E6" w:rsidP="00FD60E6">
      <w:pPr>
        <w:numPr>
          <w:ilvl w:val="0"/>
          <w:numId w:val="9"/>
        </w:numPr>
        <w:jc w:val="both"/>
        <w:rPr>
          <w:b/>
          <w:bCs/>
        </w:rPr>
      </w:pPr>
      <w:r>
        <w:rPr>
          <w:b/>
          <w:bCs/>
        </w:rPr>
        <w:t xml:space="preserve"> </w:t>
      </w:r>
      <w:r w:rsidRPr="00FD60E6">
        <w:rPr>
          <w:b/>
          <w:bCs/>
        </w:rPr>
        <w:t>ACCEPTACIÓ DE LA SUBVENCIÓ</w:t>
      </w:r>
    </w:p>
    <w:p w14:paraId="195986AC" w14:textId="77777777" w:rsidR="00FD60E6" w:rsidRDefault="00FD60E6" w:rsidP="00FD60E6">
      <w:pPr>
        <w:jc w:val="both"/>
      </w:pPr>
      <w:r>
        <w:t>La subvenció s’entendrà tàcitament acceptada pel beneficiari pel transcurs d’un mes, a partir de la recepció de l’acord de concessió, sense que hagi manifestat expressament les seves objeccions.</w:t>
      </w:r>
    </w:p>
    <w:p w14:paraId="1A9041D0" w14:textId="77777777" w:rsidR="00FD60E6" w:rsidRDefault="00FD60E6" w:rsidP="00FD60E6">
      <w:pPr>
        <w:jc w:val="both"/>
      </w:pPr>
    </w:p>
    <w:p w14:paraId="2B398D6C" w14:textId="77777777" w:rsidR="00FD60E6" w:rsidRPr="00FD60E6" w:rsidRDefault="00FD60E6" w:rsidP="00FD60E6">
      <w:pPr>
        <w:numPr>
          <w:ilvl w:val="0"/>
          <w:numId w:val="9"/>
        </w:numPr>
        <w:jc w:val="both"/>
        <w:rPr>
          <w:b/>
          <w:bCs/>
        </w:rPr>
      </w:pPr>
      <w:r>
        <w:rPr>
          <w:b/>
          <w:bCs/>
        </w:rPr>
        <w:lastRenderedPageBreak/>
        <w:tab/>
        <w:t xml:space="preserve"> </w:t>
      </w:r>
      <w:r w:rsidRPr="00FD60E6">
        <w:rPr>
          <w:b/>
          <w:bCs/>
        </w:rPr>
        <w:t>JUSTIFICACIÓ</w:t>
      </w:r>
    </w:p>
    <w:p w14:paraId="59F33F4D" w14:textId="77777777" w:rsidR="00FD60E6" w:rsidRDefault="00FD60E6" w:rsidP="00FD60E6">
      <w:pPr>
        <w:jc w:val="both"/>
      </w:pPr>
      <w:r>
        <w:t>Els beneficiaris hauran de justificar les subvencions rebudes aportant la següent documentació:</w:t>
      </w:r>
    </w:p>
    <w:p w14:paraId="63D0495B" w14:textId="77777777" w:rsidR="00FD60E6" w:rsidRDefault="00FD60E6" w:rsidP="00FD60E6">
      <w:pPr>
        <w:jc w:val="both"/>
      </w:pPr>
    </w:p>
    <w:p w14:paraId="489B26D6" w14:textId="77777777" w:rsidR="00FD60E6" w:rsidRDefault="00FD60E6" w:rsidP="00FD60E6">
      <w:pPr>
        <w:numPr>
          <w:ilvl w:val="0"/>
          <w:numId w:val="14"/>
        </w:numPr>
        <w:jc w:val="both"/>
      </w:pPr>
      <w:r>
        <w:t>Memòria d’actuació justificativa dels compliments de les condicions imposades en la concessió de la subvenció, amb indicació de les activitats realitzades i dels resultats obtinguts.</w:t>
      </w:r>
    </w:p>
    <w:p w14:paraId="032DC679" w14:textId="77777777" w:rsidR="00FD60E6" w:rsidRDefault="00FD60E6" w:rsidP="00FD60E6">
      <w:pPr>
        <w:numPr>
          <w:ilvl w:val="0"/>
          <w:numId w:val="14"/>
        </w:numPr>
        <w:jc w:val="both"/>
      </w:pPr>
      <w:r>
        <w:t>Relació classificada de les despeses i ingressos de l’activitat.</w:t>
      </w:r>
    </w:p>
    <w:p w14:paraId="0E23C48F" w14:textId="77777777" w:rsidR="00FD60E6" w:rsidRDefault="00FD60E6" w:rsidP="00FD60E6">
      <w:pPr>
        <w:numPr>
          <w:ilvl w:val="0"/>
          <w:numId w:val="14"/>
        </w:numPr>
        <w:jc w:val="both"/>
      </w:pPr>
      <w:r>
        <w:t>Relació detallada d’altres ingressos o subvencions que hagin finançat l’activitat subvencionada amb indicació de l’import i la seva procedència.</w:t>
      </w:r>
    </w:p>
    <w:p w14:paraId="0D386910" w14:textId="77777777" w:rsidR="00FD60E6" w:rsidRDefault="00FD60E6" w:rsidP="00FD60E6">
      <w:pPr>
        <w:numPr>
          <w:ilvl w:val="0"/>
          <w:numId w:val="14"/>
        </w:numPr>
        <w:jc w:val="both"/>
      </w:pPr>
      <w:r>
        <w:t xml:space="preserve">Originals o copies de les factures pagades que s’utilitzin per justificar la subvenció i justificants del seu pagament. </w:t>
      </w:r>
    </w:p>
    <w:p w14:paraId="48233D64" w14:textId="77777777" w:rsidR="00FD60E6" w:rsidRDefault="00FD60E6" w:rsidP="00FD60E6">
      <w:pPr>
        <w:numPr>
          <w:ilvl w:val="0"/>
          <w:numId w:val="14"/>
        </w:numPr>
        <w:jc w:val="both"/>
      </w:pPr>
      <w:r>
        <w:t>Justificació de la inclusió de l’anagrama de l’ajuntament de Puig-reig en el material que servirà de difusió de l’activitat.</w:t>
      </w:r>
    </w:p>
    <w:p w14:paraId="0AF6F01C" w14:textId="77777777" w:rsidR="00FD60E6" w:rsidRDefault="00FD60E6" w:rsidP="00FD60E6">
      <w:pPr>
        <w:numPr>
          <w:ilvl w:val="0"/>
          <w:numId w:val="14"/>
        </w:numPr>
        <w:jc w:val="both"/>
      </w:pPr>
      <w:r>
        <w:t>Declaració jurada conforme l’entitat compleix amb totes les obligacions fiscals i tributàries, laborals i que porta la compatibilitat exigida legalment.</w:t>
      </w:r>
    </w:p>
    <w:p w14:paraId="3E66204A" w14:textId="77777777" w:rsidR="00FD60E6" w:rsidRDefault="00FD60E6" w:rsidP="00FD60E6">
      <w:pPr>
        <w:jc w:val="both"/>
      </w:pPr>
    </w:p>
    <w:p w14:paraId="6EF1809C" w14:textId="77777777" w:rsidR="00FD60E6" w:rsidRDefault="00FD60E6" w:rsidP="00FD60E6">
      <w:pPr>
        <w:jc w:val="both"/>
      </w:pPr>
    </w:p>
    <w:p w14:paraId="41DFD6AF" w14:textId="77777777" w:rsidR="00FD60E6" w:rsidRDefault="00FD60E6" w:rsidP="00FD60E6">
      <w:pPr>
        <w:jc w:val="both"/>
      </w:pPr>
      <w:r>
        <w:t>El termini de justificació serà el que es fixi en cada cas en l’acord de concessió de la subvenció i en tot cas el 30 de novembre de 2026.</w:t>
      </w:r>
    </w:p>
    <w:p w14:paraId="433BD4B6" w14:textId="77777777" w:rsidR="00FD60E6" w:rsidRDefault="00FD60E6" w:rsidP="00FD60E6">
      <w:pPr>
        <w:jc w:val="both"/>
      </w:pPr>
    </w:p>
    <w:p w14:paraId="695C1B7D" w14:textId="77777777" w:rsidR="00FD60E6" w:rsidRDefault="00FD60E6" w:rsidP="00FD60E6">
      <w:pPr>
        <w:jc w:val="both"/>
      </w:pPr>
      <w:r>
        <w:t>L’import a justificar serà el que s’indiqui a l’acord de concessió. En cas de no poder justificar aquest import, la subvenció es tornarà a calcular i es reduirà proporcionalment.</w:t>
      </w:r>
    </w:p>
    <w:p w14:paraId="0D976E4B" w14:textId="77777777" w:rsidR="00FD60E6" w:rsidRDefault="00FD60E6" w:rsidP="00FD60E6">
      <w:pPr>
        <w:jc w:val="both"/>
      </w:pPr>
    </w:p>
    <w:p w14:paraId="056EEB99" w14:textId="77777777" w:rsidR="00FD60E6" w:rsidRDefault="00FD60E6" w:rsidP="00FD60E6">
      <w:pPr>
        <w:jc w:val="both"/>
      </w:pPr>
      <w:r>
        <w:t>En els casos que no es justifiqui degudament la subvenció aquesta es revocarà i es procedirà al reintegrament total o parcial i no s’abonarà cap tipus de subvenció més fins que s’hagin justificat degudament totes les despeses subvencionades o s’hagi retornat una subvenció revocada.</w:t>
      </w:r>
    </w:p>
    <w:p w14:paraId="0B50F07A" w14:textId="77777777" w:rsidR="00FD60E6" w:rsidRDefault="00FD60E6" w:rsidP="00FD60E6">
      <w:pPr>
        <w:jc w:val="both"/>
      </w:pPr>
    </w:p>
    <w:p w14:paraId="3B262C05" w14:textId="77777777" w:rsidR="00FD60E6" w:rsidRPr="00FD60E6" w:rsidRDefault="00FD60E6" w:rsidP="00FD60E6">
      <w:pPr>
        <w:numPr>
          <w:ilvl w:val="0"/>
          <w:numId w:val="9"/>
        </w:numPr>
        <w:jc w:val="both"/>
        <w:rPr>
          <w:b/>
          <w:bCs/>
        </w:rPr>
      </w:pPr>
      <w:r>
        <w:rPr>
          <w:b/>
          <w:bCs/>
        </w:rPr>
        <w:tab/>
        <w:t xml:space="preserve"> </w:t>
      </w:r>
      <w:r w:rsidRPr="00FD60E6">
        <w:rPr>
          <w:b/>
          <w:bCs/>
        </w:rPr>
        <w:t>CAUSES DE REINTEGRAMENT</w:t>
      </w:r>
    </w:p>
    <w:p w14:paraId="4273A265" w14:textId="77777777" w:rsidR="00FD60E6" w:rsidRDefault="00FD60E6" w:rsidP="00FD60E6">
      <w:pPr>
        <w:jc w:val="both"/>
      </w:pPr>
      <w:r>
        <w:t>Els beneficiaris que hagin percebut la subvenció falsejant la documentació o condicions exigides o bé, amagant aquelles que haguessin impedit la seva concessió per incompliment total o parcial de l’objectiu de l’activitat, o per incompliment dels terminis de justificació; per resistència o obstrucció en les actuacions de comprovació i control financer i altres, estaran obligats al reintegrament íntegre de la subvenció, sense perjudici de les altres responsabilitats que es puguin ocasionar.</w:t>
      </w:r>
    </w:p>
    <w:p w14:paraId="6929C9B7" w14:textId="77777777" w:rsidR="00FD60E6" w:rsidRDefault="00FD60E6" w:rsidP="00FD60E6">
      <w:pPr>
        <w:jc w:val="both"/>
      </w:pPr>
    </w:p>
    <w:p w14:paraId="032C6732" w14:textId="77777777" w:rsidR="00FD60E6" w:rsidRPr="00FD60E6" w:rsidRDefault="00FD60E6" w:rsidP="00FD60E6">
      <w:pPr>
        <w:numPr>
          <w:ilvl w:val="0"/>
          <w:numId w:val="9"/>
        </w:numPr>
        <w:jc w:val="both"/>
        <w:rPr>
          <w:b/>
          <w:bCs/>
        </w:rPr>
      </w:pPr>
      <w:r>
        <w:rPr>
          <w:b/>
          <w:bCs/>
        </w:rPr>
        <w:tab/>
        <w:t xml:space="preserve"> </w:t>
      </w:r>
      <w:r w:rsidRPr="00FD60E6">
        <w:rPr>
          <w:b/>
          <w:bCs/>
        </w:rPr>
        <w:t>CAUSES DE REVOCACIÓ</w:t>
      </w:r>
    </w:p>
    <w:p w14:paraId="597FAA5A" w14:textId="77777777" w:rsidR="00FD60E6" w:rsidRDefault="00FD60E6" w:rsidP="00FD60E6">
      <w:pPr>
        <w:jc w:val="both"/>
      </w:pPr>
      <w:r>
        <w:t>Són causes de revocació de les subvencions les que es preveuen en els articles 99 i</w:t>
      </w:r>
    </w:p>
    <w:p w14:paraId="11B71997" w14:textId="77777777" w:rsidR="00FD60E6" w:rsidRDefault="00FD60E6" w:rsidP="00FD60E6">
      <w:pPr>
        <w:jc w:val="both"/>
      </w:pPr>
      <w:r>
        <w:t xml:space="preserve">100 del Text refós de la Llei de finances públiques aprovat mitjançant Decret legislatiu 3/2002, de 24 de desembre; l’article 37 de la Llei 38/2003, de 17 de </w:t>
      </w:r>
      <w:r>
        <w:lastRenderedPageBreak/>
        <w:t>novembre, general de subvencions, i l’incompliment dels requisits establerts als articles 32.1, 32.3 i 36.4 de la Llei 1/1998, de 7 de gener, de política lingüística.</w:t>
      </w:r>
    </w:p>
    <w:p w14:paraId="385D66A2" w14:textId="77777777" w:rsidR="00FD60E6" w:rsidRDefault="00FD60E6" w:rsidP="00FD60E6">
      <w:pPr>
        <w:jc w:val="both"/>
      </w:pPr>
    </w:p>
    <w:p w14:paraId="72373834" w14:textId="77777777" w:rsidR="00FD60E6" w:rsidRPr="00FD60E6" w:rsidRDefault="00FD60E6" w:rsidP="00FD60E6">
      <w:pPr>
        <w:numPr>
          <w:ilvl w:val="0"/>
          <w:numId w:val="9"/>
        </w:numPr>
        <w:jc w:val="both"/>
        <w:rPr>
          <w:b/>
          <w:bCs/>
        </w:rPr>
      </w:pPr>
      <w:r>
        <w:rPr>
          <w:b/>
          <w:bCs/>
        </w:rPr>
        <w:tab/>
        <w:t xml:space="preserve"> </w:t>
      </w:r>
      <w:r w:rsidRPr="00FD60E6">
        <w:rPr>
          <w:b/>
          <w:bCs/>
        </w:rPr>
        <w:t>COMPROVACIÓ I CONTROL</w:t>
      </w:r>
    </w:p>
    <w:p w14:paraId="4B741D8C" w14:textId="77777777" w:rsidR="005E14C2" w:rsidRPr="005E14C2" w:rsidRDefault="00FD60E6" w:rsidP="00FD60E6">
      <w:pPr>
        <w:jc w:val="both"/>
      </w:pPr>
      <w:r>
        <w:t>L’Ajuntament de Puig-reig és la unitat encarregada d’efectuar la comprovació de la realització de l’activitat subvencionada, d’acord amb la finalitat i els requisits previstos a la convocatòria, les bases reguladores de les subvencions i a la resta de normativa que es d’aplicació.</w:t>
      </w:r>
    </w:p>
    <w:p w14:paraId="409E6B09" w14:textId="77777777" w:rsidR="005E14C2" w:rsidRPr="005E14C2" w:rsidRDefault="005E14C2" w:rsidP="00FD60E6">
      <w:pPr>
        <w:jc w:val="both"/>
      </w:pPr>
    </w:p>
    <w:p w14:paraId="187D16AF" w14:textId="77777777" w:rsidR="005E14C2" w:rsidRPr="005E14C2" w:rsidRDefault="005E14C2" w:rsidP="00FD60E6">
      <w:pPr>
        <w:jc w:val="both"/>
      </w:pPr>
    </w:p>
    <w:p w14:paraId="11DBE5F5" w14:textId="77777777" w:rsidR="005E14C2" w:rsidRDefault="005E14C2" w:rsidP="00FD60E6">
      <w:pPr>
        <w:jc w:val="both"/>
      </w:pPr>
    </w:p>
    <w:p w14:paraId="3C11AC30" w14:textId="77777777" w:rsidR="005E14C2" w:rsidRDefault="005E14C2" w:rsidP="00FD60E6">
      <w:pPr>
        <w:jc w:val="both"/>
      </w:pPr>
    </w:p>
    <w:p w14:paraId="0D079285" w14:textId="77777777" w:rsidR="005E14C2" w:rsidRPr="005E14C2" w:rsidRDefault="005E14C2" w:rsidP="00FD60E6">
      <w:pPr>
        <w:jc w:val="both"/>
      </w:pPr>
    </w:p>
    <w:sectPr w:rsidR="005E14C2" w:rsidRPr="005E14C2">
      <w:headerReference w:type="default" r:id="rId8"/>
      <w:footerReference w:type="default" r:id="rId9"/>
      <w:pgSz w:w="11906" w:h="16838" w:code="9"/>
      <w:pgMar w:top="851" w:right="1134" w:bottom="136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0F5A5" w14:textId="77777777" w:rsidR="00FD5D6D" w:rsidRDefault="00FD5D6D">
      <w:r>
        <w:separator/>
      </w:r>
    </w:p>
  </w:endnote>
  <w:endnote w:type="continuationSeparator" w:id="0">
    <w:p w14:paraId="1EF2F816" w14:textId="77777777" w:rsidR="00FD5D6D" w:rsidRDefault="00FD5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370F"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w:t>
    </w:r>
    <w:r w:rsidR="00C21674">
      <w:rPr>
        <w:rFonts w:cs="Arial"/>
        <w:sz w:val="22"/>
      </w:rPr>
      <w:t>cat</w:t>
    </w:r>
  </w:p>
  <w:p w14:paraId="396B0288"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F761" w14:textId="77777777" w:rsidR="00FD5D6D" w:rsidRDefault="00FD5D6D">
      <w:r>
        <w:separator/>
      </w:r>
    </w:p>
  </w:footnote>
  <w:footnote w:type="continuationSeparator" w:id="0">
    <w:p w14:paraId="031C2E5B" w14:textId="77777777" w:rsidR="00FD5D6D" w:rsidRDefault="00FD5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FFCE" w14:textId="77777777" w:rsidR="00AD3128" w:rsidRDefault="00C21674">
    <w:pPr>
      <w:pStyle w:val="Encabezado"/>
      <w:ind w:left="-2127"/>
    </w:pPr>
    <w:r>
      <w:rPr>
        <w:noProof/>
        <w:sz w:val="12"/>
        <w:lang w:val="es-ES"/>
      </w:rPr>
      <w:pict w14:anchorId="407630FD">
        <v:shapetype id="_x0000_t202" coordsize="21600,21600" o:spt="202" path="m,l,21600r21600,l21600,xe">
          <v:stroke joinstyle="miter"/>
          <v:path gradientshapeok="t" o:connecttype="rect"/>
        </v:shapetype>
        <v:shape id="_x0000_s1052" type="#_x0000_t202" style="position:absolute;left:0;text-align:left;margin-left:-45pt;margin-top:9.2pt;width:70.35pt;height:87.75pt;z-index:1" strokecolor="white">
          <v:fill opacity=".5"/>
          <v:textbox style="mso-fit-shape-to-text:t">
            <w:txbxContent>
              <w:p w14:paraId="114242BD" w14:textId="77777777" w:rsidR="00C21674" w:rsidRDefault="00C21674">
                <w:r w:rsidRPr="00C21674">
                  <w:rPr>
                    <w:b/>
                    <w:bCs/>
                    <w:sz w:val="32"/>
                  </w:rPr>
                  <w:pict w14:anchorId="1FC4E6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9.5pt">
                      <v:imagedata r:id="rId1" o:title="ESCUT2" gain="2.5"/>
                    </v:shape>
                  </w:pict>
                </w:r>
              </w:p>
            </w:txbxContent>
          </v:textbox>
        </v:shape>
      </w:pict>
    </w:r>
  </w:p>
  <w:p w14:paraId="53B54100" w14:textId="77777777" w:rsidR="00AD3128" w:rsidRDefault="00AD3128">
    <w:pPr>
      <w:pStyle w:val="Encabezado"/>
      <w:tabs>
        <w:tab w:val="left" w:pos="965"/>
      </w:tabs>
      <w:rPr>
        <w:sz w:val="12"/>
      </w:rPr>
    </w:pPr>
  </w:p>
  <w:p w14:paraId="6B8B7B8F" w14:textId="77777777" w:rsidR="00AD3128" w:rsidRDefault="00AD3128">
    <w:pPr>
      <w:pStyle w:val="Encabezado"/>
      <w:ind w:left="708"/>
      <w:jc w:val="both"/>
      <w:rPr>
        <w:b/>
        <w:bCs/>
        <w:sz w:val="30"/>
      </w:rPr>
    </w:pPr>
    <w:r>
      <w:rPr>
        <w:b/>
        <w:bCs/>
        <w:sz w:val="30"/>
      </w:rPr>
      <w:t>AJUNTAMENT DE PUIG-REIG</w:t>
    </w:r>
  </w:p>
  <w:p w14:paraId="610FFFA1" w14:textId="77777777" w:rsidR="00AD3128" w:rsidRDefault="00AD3128">
    <w:pPr>
      <w:pStyle w:val="Encabezado"/>
      <w:ind w:left="708"/>
      <w:rPr>
        <w:sz w:val="22"/>
      </w:rPr>
    </w:pPr>
    <w:r>
      <w:rPr>
        <w:sz w:val="22"/>
      </w:rPr>
      <w:t xml:space="preserve">Pau Casals, 1 </w:t>
    </w:r>
  </w:p>
  <w:p w14:paraId="3DCEA5DF" w14:textId="77777777" w:rsidR="00AD3128" w:rsidRDefault="00AD3128">
    <w:pPr>
      <w:pStyle w:val="Encabezado"/>
      <w:ind w:left="708"/>
      <w:rPr>
        <w:sz w:val="22"/>
      </w:rPr>
    </w:pPr>
    <w:r>
      <w:rPr>
        <w:sz w:val="22"/>
      </w:rPr>
      <w:t>Tel. 93 838 00 00 - Fax: 93 838 13 02</w:t>
    </w:r>
  </w:p>
  <w:p w14:paraId="3BBE2272" w14:textId="77777777" w:rsidR="00AD3128" w:rsidRDefault="00AD3128">
    <w:pPr>
      <w:pStyle w:val="Encabezado"/>
      <w:ind w:left="708"/>
      <w:rPr>
        <w:sz w:val="22"/>
      </w:rPr>
    </w:pPr>
    <w:r>
      <w:rPr>
        <w:sz w:val="22"/>
      </w:rPr>
      <w:t>08692 – PUIG-REIG</w:t>
    </w:r>
  </w:p>
  <w:p w14:paraId="083C3F5E" w14:textId="77777777" w:rsidR="00AD3128" w:rsidRDefault="00AD3128">
    <w:pPr>
      <w:pStyle w:val="Encabezado"/>
      <w:ind w:left="708"/>
      <w:rPr>
        <w:sz w:val="22"/>
      </w:rPr>
    </w:pPr>
  </w:p>
  <w:p w14:paraId="0A57A55C" w14:textId="77777777" w:rsidR="00AD3128" w:rsidRDefault="00AD3128">
    <w:pPr>
      <w:pStyle w:val="Encabezado"/>
      <w:ind w:left="708"/>
      <w:rPr>
        <w:sz w:val="22"/>
      </w:rPr>
    </w:pPr>
  </w:p>
  <w:p w14:paraId="5F6F7457"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769"/>
    <w:multiLevelType w:val="hybridMultilevel"/>
    <w:tmpl w:val="7C1E12BA"/>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24AE68BD"/>
    <w:multiLevelType w:val="hybridMultilevel"/>
    <w:tmpl w:val="59241120"/>
    <w:lvl w:ilvl="0" w:tplc="8A90540A">
      <w:start w:val="2"/>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E3566D0"/>
    <w:multiLevelType w:val="hybridMultilevel"/>
    <w:tmpl w:val="11B470EC"/>
    <w:lvl w:ilvl="0" w:tplc="FC6A35D2">
      <w:start w:val="2"/>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A337862"/>
    <w:multiLevelType w:val="hybridMultilevel"/>
    <w:tmpl w:val="1214DA14"/>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C3B51ED"/>
    <w:multiLevelType w:val="hybridMultilevel"/>
    <w:tmpl w:val="5C94F9E8"/>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5BD1AF1"/>
    <w:multiLevelType w:val="hybridMultilevel"/>
    <w:tmpl w:val="734A4738"/>
    <w:lvl w:ilvl="0" w:tplc="BAC49F3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86B7D39"/>
    <w:multiLevelType w:val="hybridMultilevel"/>
    <w:tmpl w:val="890C16A0"/>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4B5F32E2"/>
    <w:multiLevelType w:val="hybridMultilevel"/>
    <w:tmpl w:val="97FAD23A"/>
    <w:lvl w:ilvl="0" w:tplc="B8FC0E5E">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700916"/>
    <w:multiLevelType w:val="hybridMultilevel"/>
    <w:tmpl w:val="9DD6CB54"/>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6EFD26BE"/>
    <w:multiLevelType w:val="hybridMultilevel"/>
    <w:tmpl w:val="0D6C3BCC"/>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5B165C3"/>
    <w:multiLevelType w:val="hybridMultilevel"/>
    <w:tmpl w:val="CAB2B88A"/>
    <w:lvl w:ilvl="0" w:tplc="1690FB5E">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16cid:durableId="1176730551">
    <w:abstractNumId w:val="1"/>
  </w:num>
  <w:num w:numId="2" w16cid:durableId="1980643042">
    <w:abstractNumId w:val="1"/>
    <w:lvlOverride w:ilvl="0">
      <w:lvl w:ilvl="0">
        <w:start w:val="1"/>
        <w:numFmt w:val="decimal"/>
        <w:lvlText w:val="%1."/>
        <w:legacy w:legacy="1" w:legacySpace="0" w:legacyIndent="283"/>
        <w:lvlJc w:val="left"/>
        <w:pPr>
          <w:ind w:left="283" w:hanging="283"/>
        </w:pPr>
      </w:lvl>
    </w:lvlOverride>
  </w:num>
  <w:num w:numId="3" w16cid:durableId="838082016">
    <w:abstractNumId w:val="13"/>
  </w:num>
  <w:num w:numId="4" w16cid:durableId="1144740148">
    <w:abstractNumId w:val="4"/>
  </w:num>
  <w:num w:numId="5" w16cid:durableId="1670135865">
    <w:abstractNumId w:val="8"/>
  </w:num>
  <w:num w:numId="6" w16cid:durableId="2082290516">
    <w:abstractNumId w:val="9"/>
  </w:num>
  <w:num w:numId="7" w16cid:durableId="1063604188">
    <w:abstractNumId w:val="0"/>
  </w:num>
  <w:num w:numId="8" w16cid:durableId="2099249556">
    <w:abstractNumId w:val="10"/>
  </w:num>
  <w:num w:numId="9" w16cid:durableId="820996894">
    <w:abstractNumId w:val="11"/>
  </w:num>
  <w:num w:numId="10" w16cid:durableId="1004212941">
    <w:abstractNumId w:val="5"/>
  </w:num>
  <w:num w:numId="11" w16cid:durableId="1790971919">
    <w:abstractNumId w:val="12"/>
  </w:num>
  <w:num w:numId="12" w16cid:durableId="1183713531">
    <w:abstractNumId w:val="7"/>
  </w:num>
  <w:num w:numId="13" w16cid:durableId="608050456">
    <w:abstractNumId w:val="3"/>
  </w:num>
  <w:num w:numId="14" w16cid:durableId="1674991799">
    <w:abstractNumId w:val="6"/>
  </w:num>
  <w:num w:numId="15" w16cid:durableId="750003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fillcolor="white" strokecolor="white">
      <v:fill color="white" opacity=".5"/>
      <v:stroke color="white"/>
    </o:shapedefaults>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20FC"/>
    <w:rsid w:val="00015497"/>
    <w:rsid w:val="00017B70"/>
    <w:rsid w:val="00070723"/>
    <w:rsid w:val="000A434E"/>
    <w:rsid w:val="000A74C3"/>
    <w:rsid w:val="000F6BD3"/>
    <w:rsid w:val="00134977"/>
    <w:rsid w:val="001B21A6"/>
    <w:rsid w:val="001D3637"/>
    <w:rsid w:val="001E153F"/>
    <w:rsid w:val="001E59A4"/>
    <w:rsid w:val="001F11B5"/>
    <w:rsid w:val="00217197"/>
    <w:rsid w:val="002312E1"/>
    <w:rsid w:val="00244802"/>
    <w:rsid w:val="00264D77"/>
    <w:rsid w:val="002832EB"/>
    <w:rsid w:val="00293CDD"/>
    <w:rsid w:val="002A0F8B"/>
    <w:rsid w:val="002B54F2"/>
    <w:rsid w:val="002E4F08"/>
    <w:rsid w:val="003501DD"/>
    <w:rsid w:val="003706D8"/>
    <w:rsid w:val="00422CFB"/>
    <w:rsid w:val="00423F2B"/>
    <w:rsid w:val="004649E9"/>
    <w:rsid w:val="00475158"/>
    <w:rsid w:val="004F4909"/>
    <w:rsid w:val="005319DB"/>
    <w:rsid w:val="00577180"/>
    <w:rsid w:val="00577498"/>
    <w:rsid w:val="005820E9"/>
    <w:rsid w:val="00587E51"/>
    <w:rsid w:val="0059467D"/>
    <w:rsid w:val="005A2C99"/>
    <w:rsid w:val="005B5979"/>
    <w:rsid w:val="005D16F9"/>
    <w:rsid w:val="005E14C2"/>
    <w:rsid w:val="006313CA"/>
    <w:rsid w:val="00634547"/>
    <w:rsid w:val="00661F0F"/>
    <w:rsid w:val="006F29F0"/>
    <w:rsid w:val="00715885"/>
    <w:rsid w:val="00721421"/>
    <w:rsid w:val="00727C25"/>
    <w:rsid w:val="00916AA8"/>
    <w:rsid w:val="009725BA"/>
    <w:rsid w:val="00977870"/>
    <w:rsid w:val="009B7202"/>
    <w:rsid w:val="00A720FC"/>
    <w:rsid w:val="00AD3128"/>
    <w:rsid w:val="00AE71FA"/>
    <w:rsid w:val="00B14A70"/>
    <w:rsid w:val="00B52514"/>
    <w:rsid w:val="00B931D4"/>
    <w:rsid w:val="00BF17CF"/>
    <w:rsid w:val="00C1155A"/>
    <w:rsid w:val="00C21674"/>
    <w:rsid w:val="00C23D1B"/>
    <w:rsid w:val="00C3409E"/>
    <w:rsid w:val="00C50933"/>
    <w:rsid w:val="00C605A3"/>
    <w:rsid w:val="00C735F9"/>
    <w:rsid w:val="00CC6970"/>
    <w:rsid w:val="00D10AED"/>
    <w:rsid w:val="00D854CE"/>
    <w:rsid w:val="00DF2A58"/>
    <w:rsid w:val="00E00D9C"/>
    <w:rsid w:val="00E71FBA"/>
    <w:rsid w:val="00E80D97"/>
    <w:rsid w:val="00F85C70"/>
    <w:rsid w:val="00F878B7"/>
    <w:rsid w:val="00FA425E"/>
    <w:rsid w:val="00FD5D6D"/>
    <w:rsid w:val="00FD60E6"/>
    <w:rsid w:val="00FF658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720B230A"/>
  <w15:chartTrackingRefBased/>
  <w15:docId w15:val="{D750030C-E62B-491F-86E1-230D216DB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s-ES"/>
    </w:rPr>
  </w:style>
  <w:style w:type="paragraph" w:styleId="Ttulo1">
    <w:name w:val="heading 1"/>
    <w:basedOn w:val="Normal"/>
    <w:next w:val="Normal"/>
    <w:qFormat/>
    <w:pPr>
      <w:keepNext/>
      <w:jc w:val="center"/>
      <w:outlineLvl w:val="0"/>
    </w:pPr>
    <w:rPr>
      <w:rFonts w:ascii="Courier New" w:hAnsi="Courier New"/>
      <w:sz w:val="26"/>
    </w:rPr>
  </w:style>
  <w:style w:type="paragraph" w:styleId="Ttulo2">
    <w:name w:val="heading 2"/>
    <w:basedOn w:val="Normal"/>
    <w:next w:val="Normal"/>
    <w:qFormat/>
    <w:pPr>
      <w:keepNext/>
      <w:outlineLvl w:val="1"/>
    </w:pPr>
    <w:rPr>
      <w:b/>
      <w:bCs/>
      <w:sz w:val="22"/>
      <w:lang w:val="es-ES_tradnl"/>
    </w:rPr>
  </w:style>
  <w:style w:type="paragraph" w:styleId="Ttulo3">
    <w:name w:val="heading 3"/>
    <w:basedOn w:val="Normal"/>
    <w:next w:val="Normal"/>
    <w:qFormat/>
    <w:pPr>
      <w:keepNext/>
      <w:jc w:val="center"/>
      <w:outlineLvl w:val="2"/>
    </w:pPr>
    <w:rPr>
      <w:b/>
      <w:bCs/>
      <w:sz w:val="22"/>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Sangradetextonormal">
    <w:name w:val="Body Text Indent"/>
    <w:basedOn w:val="Normal"/>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table" w:styleId="Tablaconcuadrcula">
    <w:name w:val="Table Grid"/>
    <w:basedOn w:val="Tablanormal"/>
    <w:rsid w:val="00594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597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90067">
      <w:bodyDiv w:val="1"/>
      <w:marLeft w:val="0"/>
      <w:marRight w:val="0"/>
      <w:marTop w:val="0"/>
      <w:marBottom w:val="0"/>
      <w:divBdr>
        <w:top w:val="none" w:sz="0" w:space="0" w:color="auto"/>
        <w:left w:val="none" w:sz="0" w:space="0" w:color="auto"/>
        <w:bottom w:val="none" w:sz="0" w:space="0" w:color="auto"/>
        <w:right w:val="none" w:sz="0" w:space="0" w:color="auto"/>
      </w:divBdr>
    </w:div>
    <w:div w:id="753628024">
      <w:bodyDiv w:val="1"/>
      <w:marLeft w:val="0"/>
      <w:marRight w:val="0"/>
      <w:marTop w:val="0"/>
      <w:marBottom w:val="0"/>
      <w:divBdr>
        <w:top w:val="none" w:sz="0" w:space="0" w:color="auto"/>
        <w:left w:val="none" w:sz="0" w:space="0" w:color="auto"/>
        <w:bottom w:val="none" w:sz="0" w:space="0" w:color="auto"/>
        <w:right w:val="none" w:sz="0" w:space="0" w:color="auto"/>
      </w:divBdr>
    </w:div>
    <w:div w:id="1316179859">
      <w:bodyDiv w:val="1"/>
      <w:marLeft w:val="0"/>
      <w:marRight w:val="0"/>
      <w:marTop w:val="0"/>
      <w:marBottom w:val="0"/>
      <w:divBdr>
        <w:top w:val="none" w:sz="0" w:space="0" w:color="auto"/>
        <w:left w:val="none" w:sz="0" w:space="0" w:color="auto"/>
        <w:bottom w:val="none" w:sz="0" w:space="0" w:color="auto"/>
        <w:right w:val="none" w:sz="0" w:space="0" w:color="auto"/>
      </w:divBdr>
    </w:div>
    <w:div w:id="169360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DOLORS\Datos%20de%20programa\Microsoft\Plantillas\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5E34E-5A17-486B-94CC-00A8B5A2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Template>
  <TotalTime>1</TotalTime>
  <Pages>6</Pages>
  <Words>1693</Words>
  <Characters>9655</Characters>
  <Application>Microsoft Office Word</Application>
  <DocSecurity>0</DocSecurity>
  <Lines>80</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lpstr> </vt:lpstr>
    </vt:vector>
  </TitlesOfParts>
  <Company>MICROSOFT</Company>
  <LinksUpToDate>false</LinksUpToDate>
  <CharactersWithSpaces>11326</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ODOLORS</dc:creator>
  <cp:keywords/>
  <cp:lastModifiedBy>Pilar PEY VILANOVA</cp:lastModifiedBy>
  <cp:revision>2</cp:revision>
  <cp:lastPrinted>2020-01-28T19:06:00Z</cp:lastPrinted>
  <dcterms:created xsi:type="dcterms:W3CDTF">2026-05-27T09:52:00Z</dcterms:created>
  <dcterms:modified xsi:type="dcterms:W3CDTF">2026-05-27T09:52:00Z</dcterms:modified>
</cp:coreProperties>
</file>