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64433" w14:textId="34F225C0" w:rsidR="00330486" w:rsidRPr="00FB0093" w:rsidRDefault="00330486" w:rsidP="00330486">
      <w:pPr>
        <w:pStyle w:val="Default"/>
        <w:spacing w:before="240"/>
        <w:ind w:firstLine="709"/>
        <w:jc w:val="both"/>
      </w:pPr>
      <w:r w:rsidRPr="00FB0093">
        <w:t>Extracto del Acuerdo de la Junta de Gobierno Local de</w:t>
      </w:r>
      <w:r w:rsidR="001C58E3">
        <w:t xml:space="preserve"> </w:t>
      </w:r>
      <w:r w:rsidR="008E1E16">
        <w:t>24</w:t>
      </w:r>
      <w:r w:rsidR="001C58E3">
        <w:t xml:space="preserve"> </w:t>
      </w:r>
      <w:r w:rsidRPr="00FB0093">
        <w:t xml:space="preserve">de </w:t>
      </w:r>
      <w:r w:rsidR="008E1E16">
        <w:t>abril</w:t>
      </w:r>
      <w:r w:rsidRPr="00FB0093">
        <w:t xml:space="preserve"> de 202</w:t>
      </w:r>
      <w:r w:rsidR="008E1E16">
        <w:t>6</w:t>
      </w:r>
      <w:r w:rsidRPr="00FB0093">
        <w:t>, por la que se convoca la Ayuda Escolar General y Progresiva para el curso 202</w:t>
      </w:r>
      <w:r w:rsidR="008E1E16">
        <w:t>6</w:t>
      </w:r>
      <w:r w:rsidRPr="00FB0093">
        <w:t>-202</w:t>
      </w:r>
      <w:r w:rsidR="008E1E16">
        <w:t>7</w:t>
      </w:r>
      <w:r w:rsidRPr="00FB0093">
        <w:t>.</w:t>
      </w:r>
    </w:p>
    <w:p w14:paraId="083319B8" w14:textId="77777777" w:rsidR="00330486" w:rsidRPr="00FB0093" w:rsidRDefault="00330486" w:rsidP="004A6963">
      <w:pPr>
        <w:rPr>
          <w:rFonts w:ascii="Arial" w:hAnsi="Arial"/>
          <w:szCs w:val="24"/>
        </w:rPr>
      </w:pPr>
    </w:p>
    <w:p w14:paraId="4DAFE9FA" w14:textId="42ED3B1A" w:rsidR="00330486" w:rsidRDefault="00330486" w:rsidP="00FD7E3B">
      <w:pPr>
        <w:ind w:firstLine="709"/>
        <w:rPr>
          <w:rFonts w:ascii="Arial" w:hAnsi="Arial"/>
          <w:szCs w:val="24"/>
        </w:rPr>
      </w:pPr>
      <w:r w:rsidRPr="00FB0093">
        <w:rPr>
          <w:rFonts w:ascii="Arial" w:hAnsi="Arial"/>
          <w:szCs w:val="24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="001C58E3" w:rsidRPr="001C58E3">
          <w:rPr>
            <w:rStyle w:val="Hipervnculo"/>
            <w:rFonts w:ascii="Arial" w:eastAsiaTheme="minorHAnsi" w:hAnsi="Arial" w:cs="Arial"/>
            <w:szCs w:val="24"/>
            <w:lang w:eastAsia="en-US"/>
          </w:rPr>
          <w:t>https://www.pap.hacienda.gob.es/bdnstrans/GE/es/inicio</w:t>
        </w:r>
      </w:hyperlink>
      <w:r w:rsidRPr="00FB0093">
        <w:rPr>
          <w:rFonts w:ascii="Arial" w:hAnsi="Arial"/>
          <w:szCs w:val="24"/>
        </w:rPr>
        <w:t>) y en la página web municipal (</w:t>
      </w:r>
      <w:hyperlink r:id="rId9" w:history="1">
        <w:r w:rsidRPr="00FB0093">
          <w:rPr>
            <w:rStyle w:val="Hipervnculo"/>
            <w:rFonts w:ascii="Arial" w:hAnsi="Arial" w:cs="Arial"/>
            <w:szCs w:val="24"/>
          </w:rPr>
          <w:t>https://www.aytosanlorenzo.es</w:t>
        </w:r>
      </w:hyperlink>
      <w:r w:rsidRPr="00FB0093">
        <w:rPr>
          <w:rFonts w:ascii="Arial" w:hAnsi="Arial"/>
          <w:szCs w:val="24"/>
        </w:rPr>
        <w:t>):</w:t>
      </w:r>
    </w:p>
    <w:p w14:paraId="209ECC1C" w14:textId="77777777" w:rsidR="00FD7E3B" w:rsidRPr="00FD7E3B" w:rsidRDefault="00FD7E3B" w:rsidP="00FD7E3B">
      <w:pPr>
        <w:ind w:firstLine="709"/>
        <w:rPr>
          <w:rFonts w:ascii="Arial" w:hAnsi="Arial"/>
          <w:szCs w:val="24"/>
        </w:rPr>
      </w:pPr>
    </w:p>
    <w:p w14:paraId="2B7C58F0" w14:textId="4AE1A626" w:rsidR="003E2851" w:rsidRPr="00FB0093" w:rsidRDefault="008A4432" w:rsidP="003E2851">
      <w:pPr>
        <w:pStyle w:val="Default"/>
        <w:spacing w:before="240"/>
        <w:jc w:val="both"/>
        <w:rPr>
          <w:bCs/>
          <w:color w:val="auto"/>
        </w:rPr>
      </w:pPr>
      <w:r w:rsidRPr="00FB0093">
        <w:rPr>
          <w:bCs/>
          <w:color w:val="auto"/>
        </w:rPr>
        <w:t>PRIMERO</w:t>
      </w:r>
      <w:r w:rsidR="003E2851" w:rsidRPr="00FB0093">
        <w:rPr>
          <w:bCs/>
          <w:color w:val="auto"/>
        </w:rPr>
        <w:t xml:space="preserve">.- OBJETO. </w:t>
      </w:r>
    </w:p>
    <w:p w14:paraId="5C6CBA7D" w14:textId="77777777" w:rsidR="003E2851" w:rsidRPr="00FB0093" w:rsidRDefault="003E2851" w:rsidP="002107A1">
      <w:pPr>
        <w:pStyle w:val="Default"/>
        <w:spacing w:before="240"/>
        <w:ind w:firstLine="709"/>
        <w:jc w:val="both"/>
      </w:pPr>
      <w:r w:rsidRPr="00FB0093">
        <w:t xml:space="preserve">El objeto de las presentes Bases es regular la </w:t>
      </w:r>
      <w:r w:rsidR="00D52F56" w:rsidRPr="00FB0093">
        <w:t>c</w:t>
      </w:r>
      <w:r w:rsidRPr="00FB0093">
        <w:t xml:space="preserve">onvocatoria que permita el acceso de las familias a la Ayuda Escolar </w:t>
      </w:r>
      <w:r w:rsidR="00F4549E" w:rsidRPr="00FB0093">
        <w:t xml:space="preserve">que </w:t>
      </w:r>
      <w:r w:rsidRPr="00FB0093">
        <w:t>ofrece el Ayuntamiento</w:t>
      </w:r>
      <w:r w:rsidR="00D52F56" w:rsidRPr="00FB0093">
        <w:t xml:space="preserve"> de San Lorenzo de El Escorial</w:t>
      </w:r>
      <w:r w:rsidRPr="00FB0093">
        <w:t xml:space="preserve">. </w:t>
      </w:r>
    </w:p>
    <w:p w14:paraId="1E1BF50D" w14:textId="77777777" w:rsidR="00C6517C" w:rsidRPr="00FB0093" w:rsidRDefault="00C6517C" w:rsidP="003E2851">
      <w:pPr>
        <w:jc w:val="left"/>
        <w:rPr>
          <w:rFonts w:ascii="Arial" w:hAnsi="Arial"/>
          <w:b/>
          <w:szCs w:val="24"/>
        </w:rPr>
      </w:pPr>
    </w:p>
    <w:p w14:paraId="3194B0DE" w14:textId="4FE237A1" w:rsidR="003E2851" w:rsidRPr="00FB0093" w:rsidRDefault="008A4432" w:rsidP="003E2851">
      <w:pPr>
        <w:jc w:val="left"/>
        <w:rPr>
          <w:rFonts w:ascii="Arial" w:hAnsi="Arial"/>
          <w:bCs/>
          <w:szCs w:val="24"/>
        </w:rPr>
      </w:pPr>
      <w:r w:rsidRPr="00FB0093">
        <w:rPr>
          <w:rFonts w:ascii="Arial" w:hAnsi="Arial"/>
          <w:bCs/>
          <w:szCs w:val="24"/>
        </w:rPr>
        <w:t>SEGUNDO</w:t>
      </w:r>
      <w:r w:rsidR="003E2851" w:rsidRPr="00FB0093">
        <w:rPr>
          <w:rFonts w:ascii="Arial" w:hAnsi="Arial"/>
          <w:bCs/>
          <w:szCs w:val="24"/>
        </w:rPr>
        <w:t xml:space="preserve">.- BENEFICIARIOS Y REQUISITOS. </w:t>
      </w:r>
    </w:p>
    <w:p w14:paraId="0684C7AA" w14:textId="652EF6C9" w:rsidR="001C58E3" w:rsidRDefault="001C58E3" w:rsidP="001C58E3">
      <w:pPr>
        <w:pStyle w:val="Textoindependiente"/>
        <w:spacing w:before="240"/>
        <w:rPr>
          <w:rFonts w:ascii="Arial" w:hAnsi="Arial"/>
        </w:rPr>
      </w:pPr>
      <w:r>
        <w:rPr>
          <w:rFonts w:ascii="Arial" w:hAnsi="Arial"/>
        </w:rPr>
        <w:t>1-</w:t>
      </w:r>
      <w:r w:rsidR="002107A1">
        <w:rPr>
          <w:rFonts w:ascii="Arial" w:hAnsi="Arial"/>
        </w:rPr>
        <w:t xml:space="preserve"> </w:t>
      </w:r>
      <w:r w:rsidRPr="00DE6100">
        <w:rPr>
          <w:rFonts w:ascii="Arial" w:hAnsi="Arial"/>
        </w:rPr>
        <w:t xml:space="preserve">El titular de la </w:t>
      </w:r>
      <w:r>
        <w:rPr>
          <w:rFonts w:ascii="Arial" w:hAnsi="Arial"/>
        </w:rPr>
        <w:t>A</w:t>
      </w:r>
      <w:r w:rsidRPr="00DE6100">
        <w:rPr>
          <w:rFonts w:ascii="Arial" w:hAnsi="Arial"/>
        </w:rPr>
        <w:t xml:space="preserve">yuda </w:t>
      </w:r>
      <w:r>
        <w:rPr>
          <w:rFonts w:ascii="Arial" w:hAnsi="Arial"/>
        </w:rPr>
        <w:t>E</w:t>
      </w:r>
      <w:r w:rsidRPr="00DE6100">
        <w:rPr>
          <w:rFonts w:ascii="Arial" w:hAnsi="Arial"/>
        </w:rPr>
        <w:t xml:space="preserve">scolar será el padre, madre o tutor que conviva con el menor. En caso de separación o divorcio, </w:t>
      </w:r>
      <w:r w:rsidRPr="0057598D">
        <w:rPr>
          <w:rFonts w:ascii="Arial" w:hAnsi="Arial"/>
        </w:rPr>
        <w:t>podrá solicitar la ayuda el progenitor con el que esté empadronado</w:t>
      </w:r>
      <w:r>
        <w:rPr>
          <w:rFonts w:ascii="Arial" w:hAnsi="Arial"/>
        </w:rPr>
        <w:t xml:space="preserve"> </w:t>
      </w:r>
      <w:r w:rsidRPr="0057598D">
        <w:rPr>
          <w:rFonts w:ascii="Arial" w:hAnsi="Arial"/>
        </w:rPr>
        <w:t xml:space="preserve">el alumno. Si el alumno </w:t>
      </w:r>
      <w:r w:rsidRPr="00DE6100">
        <w:rPr>
          <w:rFonts w:ascii="Arial" w:hAnsi="Arial"/>
        </w:rPr>
        <w:t>es mayor de edad, será</w:t>
      </w:r>
      <w:r>
        <w:rPr>
          <w:rFonts w:ascii="Arial" w:hAnsi="Arial"/>
        </w:rPr>
        <w:t xml:space="preserve"> éste</w:t>
      </w:r>
      <w:r w:rsidRPr="00DE6100">
        <w:rPr>
          <w:rFonts w:ascii="Arial" w:hAnsi="Arial"/>
        </w:rPr>
        <w:t xml:space="preserve"> el titular de la </w:t>
      </w:r>
      <w:r>
        <w:rPr>
          <w:rFonts w:ascii="Arial" w:hAnsi="Arial"/>
        </w:rPr>
        <w:t>A</w:t>
      </w:r>
      <w:r w:rsidRPr="00DE6100">
        <w:rPr>
          <w:rFonts w:ascii="Arial" w:hAnsi="Arial"/>
        </w:rPr>
        <w:t xml:space="preserve">yuda </w:t>
      </w:r>
      <w:r>
        <w:rPr>
          <w:rFonts w:ascii="Arial" w:hAnsi="Arial"/>
        </w:rPr>
        <w:t>E</w:t>
      </w:r>
      <w:r w:rsidRPr="00DE6100">
        <w:rPr>
          <w:rFonts w:ascii="Arial" w:hAnsi="Arial"/>
        </w:rPr>
        <w:t>scolar.</w:t>
      </w:r>
    </w:p>
    <w:p w14:paraId="2EEC66DA" w14:textId="77777777" w:rsidR="001C58E3" w:rsidRDefault="001C58E3" w:rsidP="001C58E3">
      <w:pPr>
        <w:pStyle w:val="Textoindependiente"/>
        <w:rPr>
          <w:rFonts w:ascii="Arial" w:hAnsi="Arial"/>
          <w:szCs w:val="24"/>
        </w:rPr>
      </w:pPr>
      <w:r w:rsidRPr="00152354">
        <w:rPr>
          <w:rFonts w:ascii="Arial" w:hAnsi="Arial"/>
          <w:szCs w:val="24"/>
        </w:rPr>
        <w:t xml:space="preserve">En caso de custodia compartida, el titular de la </w:t>
      </w:r>
      <w:r>
        <w:rPr>
          <w:rFonts w:ascii="Arial" w:hAnsi="Arial"/>
          <w:szCs w:val="24"/>
        </w:rPr>
        <w:t>A</w:t>
      </w:r>
      <w:r w:rsidRPr="00152354">
        <w:rPr>
          <w:rFonts w:ascii="Arial" w:hAnsi="Arial"/>
          <w:szCs w:val="24"/>
        </w:rPr>
        <w:t xml:space="preserve">yuda será aquél con el que el menor esté empadronado. </w:t>
      </w:r>
    </w:p>
    <w:p w14:paraId="140FE6A1" w14:textId="24F189D7" w:rsidR="001C58E3" w:rsidRDefault="001C58E3" w:rsidP="001C58E3">
      <w:pPr>
        <w:pStyle w:val="Textoindependiente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Solo se podrá realizar una solicitud por unidad familiar.</w:t>
      </w:r>
    </w:p>
    <w:p w14:paraId="35BD0A93" w14:textId="77777777" w:rsidR="001C58E3" w:rsidRPr="00DE6100" w:rsidRDefault="001C58E3" w:rsidP="001C58E3">
      <w:pPr>
        <w:pStyle w:val="Textoindependiente"/>
        <w:spacing w:before="240"/>
        <w:rPr>
          <w:rFonts w:ascii="Arial" w:hAnsi="Arial"/>
        </w:rPr>
      </w:pPr>
      <w:r w:rsidRPr="00DE6100">
        <w:rPr>
          <w:rFonts w:ascii="Arial" w:hAnsi="Arial"/>
        </w:rPr>
        <w:t>2-</w:t>
      </w:r>
      <w:r>
        <w:rPr>
          <w:rFonts w:ascii="Arial" w:hAnsi="Arial"/>
        </w:rPr>
        <w:t xml:space="preserve"> Requisitos:</w:t>
      </w:r>
    </w:p>
    <w:p w14:paraId="304B680B" w14:textId="5C11F50C" w:rsidR="001C58E3" w:rsidRDefault="001C58E3" w:rsidP="002107A1">
      <w:pPr>
        <w:pStyle w:val="Textoindependiente"/>
        <w:ind w:firstLine="709"/>
        <w:rPr>
          <w:rFonts w:ascii="Arial" w:hAnsi="Arial"/>
        </w:rPr>
      </w:pPr>
      <w:r w:rsidRPr="00DE6100">
        <w:rPr>
          <w:rFonts w:ascii="Arial" w:hAnsi="Arial"/>
        </w:rPr>
        <w:t xml:space="preserve">Dirigida a todos los alumnos/as, </w:t>
      </w:r>
      <w:r w:rsidRPr="0057598D">
        <w:rPr>
          <w:rFonts w:ascii="Arial" w:hAnsi="Arial"/>
        </w:rPr>
        <w:t xml:space="preserve">entre 3 y 19 años que </w:t>
      </w:r>
      <w:r w:rsidRPr="00DE6100">
        <w:rPr>
          <w:rFonts w:ascii="Arial" w:hAnsi="Arial"/>
        </w:rPr>
        <w:t xml:space="preserve">estando empadronados </w:t>
      </w:r>
      <w:r w:rsidRPr="00152354">
        <w:rPr>
          <w:rFonts w:ascii="Arial" w:hAnsi="Arial"/>
        </w:rPr>
        <w:t>con el progenitor o tutor solicitante con anterioridad al 1 de octubre de 202</w:t>
      </w:r>
      <w:r w:rsidR="008E1E16">
        <w:rPr>
          <w:rFonts w:ascii="Arial" w:hAnsi="Arial"/>
        </w:rPr>
        <w:t>5</w:t>
      </w:r>
      <w:r w:rsidRPr="00152354">
        <w:rPr>
          <w:rFonts w:ascii="Arial" w:hAnsi="Arial"/>
        </w:rPr>
        <w:t xml:space="preserve"> en San </w:t>
      </w:r>
      <w:r w:rsidRPr="00DE6100">
        <w:rPr>
          <w:rFonts w:ascii="Arial" w:hAnsi="Arial"/>
        </w:rPr>
        <w:t>Lorenzo de El Escorial</w:t>
      </w:r>
      <w:r w:rsidRPr="0027202E">
        <w:rPr>
          <w:rFonts w:ascii="Arial" w:hAnsi="Arial"/>
        </w:rPr>
        <w:t xml:space="preserve">, vayan a cursar estudios </w:t>
      </w:r>
      <w:r>
        <w:rPr>
          <w:rFonts w:ascii="Arial" w:hAnsi="Arial"/>
        </w:rPr>
        <w:t xml:space="preserve">de </w:t>
      </w:r>
      <w:r w:rsidRPr="00DE6100">
        <w:rPr>
          <w:rFonts w:ascii="Arial" w:hAnsi="Arial"/>
        </w:rPr>
        <w:t>Educación Infantil de Segundo Ciclo, Educación Primaria, Educación Secundaria Obligatoria, Formación Profesional Básica, Ciclos Formativos de Grado Medio</w:t>
      </w:r>
      <w:r>
        <w:rPr>
          <w:rFonts w:ascii="Arial" w:hAnsi="Arial"/>
        </w:rPr>
        <w:t>,</w:t>
      </w:r>
      <w:r w:rsidRPr="00DE6100">
        <w:rPr>
          <w:rFonts w:ascii="Arial" w:hAnsi="Arial"/>
        </w:rPr>
        <w:t xml:space="preserve"> Bachillerato</w:t>
      </w:r>
      <w:r>
        <w:rPr>
          <w:rFonts w:ascii="Arial" w:hAnsi="Arial"/>
        </w:rPr>
        <w:t xml:space="preserve">, Enseñanzas para la obtención del título de Graduado en  </w:t>
      </w:r>
      <w:r w:rsidRPr="0057598D">
        <w:rPr>
          <w:rFonts w:ascii="Arial" w:hAnsi="Arial"/>
        </w:rPr>
        <w:t xml:space="preserve">Educación Secundaria Obligatoria de Nivel I o de Nivel II, o Bachillerato de Educación de Adultos </w:t>
      </w:r>
      <w:r w:rsidRPr="00DE6100">
        <w:rPr>
          <w:rFonts w:ascii="Arial" w:hAnsi="Arial"/>
        </w:rPr>
        <w:t>en el curso 202</w:t>
      </w:r>
      <w:r w:rsidR="008E1E16">
        <w:rPr>
          <w:rFonts w:ascii="Arial" w:hAnsi="Arial"/>
        </w:rPr>
        <w:t>6</w:t>
      </w:r>
      <w:r w:rsidRPr="00DE6100">
        <w:rPr>
          <w:rFonts w:ascii="Arial" w:hAnsi="Arial"/>
        </w:rPr>
        <w:t>-202</w:t>
      </w:r>
      <w:r w:rsidR="008E1E16">
        <w:rPr>
          <w:rFonts w:ascii="Arial" w:hAnsi="Arial"/>
        </w:rPr>
        <w:t>7</w:t>
      </w:r>
      <w:r>
        <w:rPr>
          <w:rFonts w:ascii="Arial" w:hAnsi="Arial"/>
        </w:rPr>
        <w:t>.</w:t>
      </w:r>
    </w:p>
    <w:p w14:paraId="57E34224" w14:textId="0BAA9FB8" w:rsidR="001C58E3" w:rsidRPr="0057598D" w:rsidRDefault="001C58E3" w:rsidP="002107A1">
      <w:pPr>
        <w:autoSpaceDE/>
        <w:autoSpaceDN/>
        <w:adjustRightInd/>
        <w:ind w:firstLine="709"/>
        <w:rPr>
          <w:szCs w:val="24"/>
        </w:rPr>
      </w:pPr>
      <w:r w:rsidRPr="0057598D">
        <w:rPr>
          <w:rFonts w:ascii="Arial" w:hAnsi="Arial"/>
        </w:rPr>
        <w:t>Los alumnos que hayan nacido en los años 200</w:t>
      </w:r>
      <w:r w:rsidR="008E1E16">
        <w:rPr>
          <w:rFonts w:ascii="Arial" w:hAnsi="Arial"/>
        </w:rPr>
        <w:t>7</w:t>
      </w:r>
      <w:r w:rsidRPr="0057598D">
        <w:rPr>
          <w:rFonts w:ascii="Arial" w:hAnsi="Arial"/>
        </w:rPr>
        <w:t xml:space="preserve"> o 200</w:t>
      </w:r>
      <w:r w:rsidR="008E1E16">
        <w:rPr>
          <w:rFonts w:ascii="Arial" w:hAnsi="Arial"/>
        </w:rPr>
        <w:t>8</w:t>
      </w:r>
      <w:r w:rsidRPr="0057598D">
        <w:rPr>
          <w:rFonts w:ascii="Arial" w:hAnsi="Arial"/>
        </w:rPr>
        <w:t xml:space="preserve"> y que hayan repetido algún curso escolar o vayan a repetir, y por lo tanto, sigan cursando Grado Medio o Bachillerato durante el curso escolar 202</w:t>
      </w:r>
      <w:r w:rsidR="008E1E16">
        <w:rPr>
          <w:rFonts w:ascii="Arial" w:hAnsi="Arial"/>
        </w:rPr>
        <w:t>6</w:t>
      </w:r>
      <w:r w:rsidRPr="0057598D">
        <w:rPr>
          <w:rFonts w:ascii="Arial" w:hAnsi="Arial"/>
        </w:rPr>
        <w:t>-202</w:t>
      </w:r>
      <w:r w:rsidR="008E1E16">
        <w:rPr>
          <w:rFonts w:ascii="Arial" w:hAnsi="Arial"/>
        </w:rPr>
        <w:t>7</w:t>
      </w:r>
      <w:r w:rsidRPr="0057598D">
        <w:rPr>
          <w:rFonts w:ascii="Arial" w:hAnsi="Arial"/>
        </w:rPr>
        <w:t>, podrán realizar la inscripción para solicitar la ayuda en el plazo establecido.</w:t>
      </w:r>
    </w:p>
    <w:p w14:paraId="446D383E" w14:textId="77777777" w:rsidR="001C58E3" w:rsidRDefault="001C58E3" w:rsidP="001C58E3">
      <w:pPr>
        <w:autoSpaceDE/>
        <w:autoSpaceDN/>
        <w:adjustRightInd/>
        <w:rPr>
          <w:color w:val="FF0000"/>
          <w:szCs w:val="24"/>
        </w:rPr>
      </w:pPr>
    </w:p>
    <w:p w14:paraId="2D138235" w14:textId="0BCFF7B1" w:rsidR="001C58E3" w:rsidRDefault="001C58E3" w:rsidP="002107A1">
      <w:pPr>
        <w:pStyle w:val="Textoindependiente"/>
        <w:ind w:firstLine="709"/>
        <w:rPr>
          <w:rFonts w:ascii="Arial" w:hAnsi="Arial"/>
        </w:rPr>
      </w:pPr>
      <w:r w:rsidRPr="00DE6100">
        <w:rPr>
          <w:rFonts w:ascii="Arial" w:hAnsi="Arial"/>
        </w:rPr>
        <w:lastRenderedPageBreak/>
        <w:t xml:space="preserve">Los alumnos de educación especial que asistan a un centro educativo tendrán derecho a la </w:t>
      </w:r>
      <w:r>
        <w:rPr>
          <w:rFonts w:ascii="Arial" w:hAnsi="Arial"/>
        </w:rPr>
        <w:t>A</w:t>
      </w:r>
      <w:r w:rsidRPr="00DE6100">
        <w:rPr>
          <w:rFonts w:ascii="Arial" w:hAnsi="Arial"/>
        </w:rPr>
        <w:t xml:space="preserve">yuda </w:t>
      </w:r>
      <w:r>
        <w:rPr>
          <w:rFonts w:ascii="Arial" w:hAnsi="Arial"/>
        </w:rPr>
        <w:t>E</w:t>
      </w:r>
      <w:r w:rsidRPr="00DE6100">
        <w:rPr>
          <w:rFonts w:ascii="Arial" w:hAnsi="Arial"/>
        </w:rPr>
        <w:t>scolar desde los 3 a los 21 años, si se cumplen las demás condiciones exigidas anteriormente.</w:t>
      </w:r>
    </w:p>
    <w:p w14:paraId="6077035E" w14:textId="445E0B68" w:rsidR="001C58E3" w:rsidRPr="0057598D" w:rsidRDefault="001C58E3" w:rsidP="002107A1">
      <w:pPr>
        <w:pStyle w:val="Textoindependiente"/>
        <w:ind w:firstLine="709"/>
        <w:rPr>
          <w:rFonts w:ascii="Arial" w:hAnsi="Arial"/>
          <w:szCs w:val="24"/>
        </w:rPr>
      </w:pPr>
      <w:r w:rsidRPr="00152354">
        <w:rPr>
          <w:rFonts w:ascii="Arial" w:hAnsi="Arial"/>
          <w:szCs w:val="24"/>
        </w:rPr>
        <w:t>El solicitante</w:t>
      </w:r>
      <w:r>
        <w:rPr>
          <w:rFonts w:ascii="Arial" w:hAnsi="Arial"/>
          <w:szCs w:val="24"/>
        </w:rPr>
        <w:t xml:space="preserve"> y el menor para el que se otorga la Ayuda</w:t>
      </w:r>
      <w:r w:rsidRPr="00152354">
        <w:rPr>
          <w:rFonts w:ascii="Arial" w:hAnsi="Arial"/>
          <w:szCs w:val="24"/>
        </w:rPr>
        <w:t>, tiene</w:t>
      </w:r>
      <w:r>
        <w:rPr>
          <w:rFonts w:ascii="Arial" w:hAnsi="Arial"/>
          <w:szCs w:val="24"/>
        </w:rPr>
        <w:t>n</w:t>
      </w:r>
      <w:r w:rsidRPr="00152354">
        <w:rPr>
          <w:rFonts w:ascii="Arial" w:hAnsi="Arial"/>
          <w:szCs w:val="24"/>
        </w:rPr>
        <w:t xml:space="preserve"> que estar</w:t>
      </w:r>
      <w:r>
        <w:rPr>
          <w:rFonts w:ascii="Arial" w:hAnsi="Arial"/>
          <w:szCs w:val="24"/>
        </w:rPr>
        <w:t xml:space="preserve"> </w:t>
      </w:r>
      <w:r w:rsidRPr="0057598D">
        <w:rPr>
          <w:rFonts w:ascii="Arial" w:hAnsi="Arial"/>
          <w:szCs w:val="24"/>
        </w:rPr>
        <w:t xml:space="preserve">empadronados </w:t>
      </w:r>
      <w:r>
        <w:rPr>
          <w:rFonts w:ascii="Arial" w:hAnsi="Arial"/>
          <w:szCs w:val="24"/>
        </w:rPr>
        <w:t xml:space="preserve">juntos </w:t>
      </w:r>
      <w:r w:rsidRPr="0057598D">
        <w:rPr>
          <w:rFonts w:ascii="Arial" w:hAnsi="Arial"/>
          <w:szCs w:val="24"/>
        </w:rPr>
        <w:t xml:space="preserve">ininterrumpidamente desde la fecha establecida en el párrafo anterior y continuar estándolo en la fecha de recogida de la </w:t>
      </w:r>
      <w:r>
        <w:rPr>
          <w:rFonts w:ascii="Arial" w:hAnsi="Arial"/>
          <w:szCs w:val="24"/>
        </w:rPr>
        <w:t>A</w:t>
      </w:r>
      <w:r w:rsidRPr="0057598D">
        <w:rPr>
          <w:rFonts w:ascii="Arial" w:hAnsi="Arial"/>
          <w:szCs w:val="24"/>
        </w:rPr>
        <w:t xml:space="preserve">yuda </w:t>
      </w:r>
      <w:r>
        <w:rPr>
          <w:rFonts w:ascii="Arial" w:hAnsi="Arial"/>
          <w:szCs w:val="24"/>
        </w:rPr>
        <w:t>E</w:t>
      </w:r>
      <w:r w:rsidRPr="0057598D">
        <w:rPr>
          <w:rFonts w:ascii="Arial" w:hAnsi="Arial"/>
          <w:szCs w:val="24"/>
        </w:rPr>
        <w:t>scolar.</w:t>
      </w:r>
    </w:p>
    <w:p w14:paraId="50C91E5D" w14:textId="1DC873B2" w:rsidR="001C58E3" w:rsidRPr="0057598D" w:rsidRDefault="001C58E3" w:rsidP="002107A1">
      <w:pPr>
        <w:pStyle w:val="Textoindependiente"/>
        <w:ind w:firstLine="360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 xml:space="preserve">Los alumnos de Educación de Adultos podrán solicitar la </w:t>
      </w:r>
      <w:r>
        <w:rPr>
          <w:rFonts w:ascii="Arial" w:hAnsi="Arial"/>
          <w:szCs w:val="24"/>
        </w:rPr>
        <w:t>A</w:t>
      </w:r>
      <w:r w:rsidRPr="0057598D">
        <w:rPr>
          <w:rFonts w:ascii="Arial" w:hAnsi="Arial"/>
          <w:szCs w:val="24"/>
        </w:rPr>
        <w:t>yuda siempre que hayan nacido en el año 200</w:t>
      </w:r>
      <w:r w:rsidR="005558D3">
        <w:rPr>
          <w:rFonts w:ascii="Arial" w:hAnsi="Arial"/>
          <w:szCs w:val="24"/>
        </w:rPr>
        <w:t>7</w:t>
      </w:r>
      <w:r w:rsidRPr="0057598D">
        <w:rPr>
          <w:rFonts w:ascii="Arial" w:hAnsi="Arial"/>
          <w:szCs w:val="24"/>
        </w:rPr>
        <w:t xml:space="preserve"> o </w:t>
      </w:r>
      <w:r>
        <w:rPr>
          <w:rFonts w:ascii="Arial" w:hAnsi="Arial"/>
          <w:szCs w:val="24"/>
        </w:rPr>
        <w:t>200</w:t>
      </w:r>
      <w:r w:rsidR="005558D3">
        <w:rPr>
          <w:rFonts w:ascii="Arial" w:hAnsi="Arial"/>
          <w:szCs w:val="24"/>
        </w:rPr>
        <w:t>8</w:t>
      </w:r>
      <w:r w:rsidRPr="0057598D">
        <w:rPr>
          <w:rFonts w:ascii="Arial" w:hAnsi="Arial"/>
          <w:szCs w:val="24"/>
        </w:rPr>
        <w:t xml:space="preserve"> y siempre que cursen alguno de los siguientes estudios:</w:t>
      </w:r>
    </w:p>
    <w:p w14:paraId="4E9EC13B" w14:textId="7399A006" w:rsidR="001C58E3" w:rsidRPr="0057598D" w:rsidRDefault="001C58E3" w:rsidP="002107A1">
      <w:pPr>
        <w:pStyle w:val="Textoindependiente"/>
        <w:numPr>
          <w:ilvl w:val="0"/>
          <w:numId w:val="8"/>
        </w:numPr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Enseñanzas para la obtención del título de Graduado en ESO. Nivel I.</w:t>
      </w:r>
    </w:p>
    <w:p w14:paraId="3B67E068" w14:textId="0AB215E4" w:rsidR="001C58E3" w:rsidRPr="0057598D" w:rsidRDefault="001C58E3" w:rsidP="002107A1">
      <w:pPr>
        <w:pStyle w:val="Textoindependiente"/>
        <w:numPr>
          <w:ilvl w:val="0"/>
          <w:numId w:val="8"/>
        </w:numPr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Enseñanzas para la obtención del título de Graduado en ESO. Nivel II</w:t>
      </w:r>
    </w:p>
    <w:p w14:paraId="20694961" w14:textId="2717E049" w:rsidR="001C58E3" w:rsidRPr="000479BF" w:rsidRDefault="001C58E3" w:rsidP="001C58E3">
      <w:pPr>
        <w:pStyle w:val="Textoindependiente"/>
        <w:numPr>
          <w:ilvl w:val="0"/>
          <w:numId w:val="8"/>
        </w:numPr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Bachillerato para personas adultas.</w:t>
      </w:r>
    </w:p>
    <w:p w14:paraId="0A4FE2D0" w14:textId="000B5DAC" w:rsidR="001C58E3" w:rsidRDefault="001C58E3" w:rsidP="002107A1">
      <w:pPr>
        <w:pStyle w:val="Textoindependiente"/>
        <w:ind w:firstLine="360"/>
        <w:rPr>
          <w:rFonts w:ascii="Arial" w:hAnsi="Arial"/>
        </w:rPr>
      </w:pPr>
      <w:r w:rsidRPr="0057598D">
        <w:rPr>
          <w:rFonts w:ascii="Arial" w:hAnsi="Arial"/>
        </w:rPr>
        <w:t xml:space="preserve">En el momento de </w:t>
      </w:r>
      <w:r>
        <w:rPr>
          <w:rFonts w:ascii="Arial" w:hAnsi="Arial"/>
        </w:rPr>
        <w:t>inscribirse en la Ayuda Escolar General o solicitar la Ayuda Escolar Progresiva</w:t>
      </w:r>
      <w:r w:rsidRPr="0057598D">
        <w:rPr>
          <w:rFonts w:ascii="Arial" w:hAnsi="Arial"/>
        </w:rPr>
        <w:t>, el solicitante y su unidad familiar, o el propio alumno si es mayor de edad, no deben tener deudas pendientes con el Ayuntamiento de San Lorenzo de El Escorial. La existencia de deudas a fecha 31 de diciembre</w:t>
      </w:r>
      <w:r>
        <w:rPr>
          <w:rFonts w:ascii="Arial" w:hAnsi="Arial"/>
        </w:rPr>
        <w:t xml:space="preserve"> </w:t>
      </w:r>
      <w:r w:rsidRPr="0057598D">
        <w:rPr>
          <w:rFonts w:ascii="Arial" w:hAnsi="Arial"/>
        </w:rPr>
        <w:t>de 202</w:t>
      </w:r>
      <w:r w:rsidR="005558D3">
        <w:rPr>
          <w:rFonts w:ascii="Arial" w:hAnsi="Arial"/>
        </w:rPr>
        <w:t>5</w:t>
      </w:r>
      <w:r w:rsidRPr="0057598D">
        <w:rPr>
          <w:rFonts w:ascii="Arial" w:hAnsi="Arial"/>
        </w:rPr>
        <w:t xml:space="preserve">, impedirá la concesión de la </w:t>
      </w:r>
      <w:r>
        <w:rPr>
          <w:rFonts w:ascii="Arial" w:hAnsi="Arial"/>
        </w:rPr>
        <w:t>A</w:t>
      </w:r>
      <w:r w:rsidRPr="0057598D">
        <w:rPr>
          <w:rFonts w:ascii="Arial" w:hAnsi="Arial"/>
        </w:rPr>
        <w:t xml:space="preserve">yuda </w:t>
      </w:r>
      <w:r>
        <w:rPr>
          <w:rFonts w:ascii="Arial" w:hAnsi="Arial"/>
        </w:rPr>
        <w:t>E</w:t>
      </w:r>
      <w:r w:rsidRPr="0057598D">
        <w:rPr>
          <w:rFonts w:ascii="Arial" w:hAnsi="Arial"/>
        </w:rPr>
        <w:t>scolar</w:t>
      </w:r>
      <w:r>
        <w:rPr>
          <w:rFonts w:ascii="Arial" w:hAnsi="Arial"/>
        </w:rPr>
        <w:t xml:space="preserve"> en cualquiera de sus modalidades</w:t>
      </w:r>
      <w:r w:rsidRPr="0057598D">
        <w:rPr>
          <w:rFonts w:ascii="Arial" w:hAnsi="Arial"/>
        </w:rPr>
        <w:t>.</w:t>
      </w:r>
    </w:p>
    <w:p w14:paraId="25C8E879" w14:textId="77777777" w:rsidR="00FD7E3B" w:rsidRPr="00FD7E3B" w:rsidRDefault="00FD7E3B" w:rsidP="001C58E3">
      <w:pPr>
        <w:pStyle w:val="Textoindependiente"/>
        <w:rPr>
          <w:rFonts w:ascii="Arial" w:hAnsi="Arial"/>
        </w:rPr>
      </w:pPr>
    </w:p>
    <w:p w14:paraId="2861613B" w14:textId="071EE678" w:rsidR="0054322B" w:rsidRPr="00FB0093" w:rsidRDefault="00E412BC" w:rsidP="000E2FAB">
      <w:pPr>
        <w:pStyle w:val="Textoindependiente"/>
        <w:rPr>
          <w:rFonts w:ascii="Arial" w:hAnsi="Arial"/>
          <w:szCs w:val="24"/>
        </w:rPr>
      </w:pPr>
      <w:r w:rsidRPr="00FB0093">
        <w:rPr>
          <w:rFonts w:ascii="Arial" w:hAnsi="Arial"/>
          <w:szCs w:val="24"/>
        </w:rPr>
        <w:t>TERCERO</w:t>
      </w:r>
      <w:r w:rsidR="0054322B" w:rsidRPr="00FB0093">
        <w:rPr>
          <w:rFonts w:ascii="Arial" w:hAnsi="Arial"/>
          <w:szCs w:val="24"/>
        </w:rPr>
        <w:t>.-  MODALIDADES DE AYUDA</w:t>
      </w:r>
    </w:p>
    <w:p w14:paraId="604DAD00" w14:textId="77777777" w:rsidR="001C58E3" w:rsidRPr="00DE6100" w:rsidRDefault="001C58E3" w:rsidP="001C58E3">
      <w:pPr>
        <w:pStyle w:val="Textoindependiente"/>
        <w:spacing w:before="240"/>
        <w:rPr>
          <w:rFonts w:ascii="Arial" w:hAnsi="Arial"/>
        </w:rPr>
      </w:pPr>
      <w:r w:rsidRPr="00DE6100">
        <w:rPr>
          <w:rFonts w:ascii="Arial" w:hAnsi="Arial"/>
        </w:rPr>
        <w:t>Existen dos modalidades de ayuda:</w:t>
      </w:r>
    </w:p>
    <w:p w14:paraId="1EF2C9C5" w14:textId="77777777" w:rsidR="001C58E3" w:rsidRPr="00DE6100" w:rsidRDefault="001C58E3" w:rsidP="001C58E3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a) General: </w:t>
      </w:r>
    </w:p>
    <w:p w14:paraId="63334C34" w14:textId="0602A01F" w:rsidR="001C58E3" w:rsidRDefault="001C58E3" w:rsidP="002107A1">
      <w:pPr>
        <w:pStyle w:val="Textoindependiente"/>
        <w:ind w:firstLine="709"/>
        <w:rPr>
          <w:rFonts w:ascii="Arial" w:hAnsi="Arial"/>
        </w:rPr>
      </w:pPr>
      <w:r w:rsidRPr="00CD27A1">
        <w:rPr>
          <w:rFonts w:ascii="Arial" w:hAnsi="Arial"/>
        </w:rPr>
        <w:t xml:space="preserve">La </w:t>
      </w:r>
      <w:r>
        <w:rPr>
          <w:rFonts w:ascii="Arial" w:hAnsi="Arial"/>
        </w:rPr>
        <w:t>A</w:t>
      </w:r>
      <w:r w:rsidRPr="00CD27A1">
        <w:rPr>
          <w:rFonts w:ascii="Arial" w:hAnsi="Arial"/>
        </w:rPr>
        <w:t xml:space="preserve">yuda </w:t>
      </w:r>
      <w:r>
        <w:rPr>
          <w:rFonts w:ascii="Arial" w:hAnsi="Arial"/>
        </w:rPr>
        <w:t>G</w:t>
      </w:r>
      <w:r w:rsidRPr="00CD27A1">
        <w:rPr>
          <w:rFonts w:ascii="Arial" w:hAnsi="Arial"/>
        </w:rPr>
        <w:t>eneral tendrá una cuantía de sesenta y cinco euros por alumno (65</w:t>
      </w:r>
      <w:r w:rsidR="004A68A4">
        <w:rPr>
          <w:rFonts w:ascii="Arial" w:hAnsi="Arial"/>
        </w:rPr>
        <w:t>,00</w:t>
      </w:r>
      <w:r w:rsidR="00993626">
        <w:rPr>
          <w:rFonts w:ascii="Arial" w:hAnsi="Arial"/>
        </w:rPr>
        <w:t xml:space="preserve"> </w:t>
      </w:r>
      <w:r w:rsidRPr="00CD27A1">
        <w:rPr>
          <w:rFonts w:ascii="Arial" w:hAnsi="Arial"/>
        </w:rPr>
        <w:t>€), a canjear a través de una aplicación (en</w:t>
      </w:r>
      <w:r w:rsidR="00993626">
        <w:rPr>
          <w:rFonts w:ascii="Arial" w:hAnsi="Arial"/>
        </w:rPr>
        <w:t xml:space="preserve"> </w:t>
      </w:r>
      <w:r w:rsidRPr="00CD27A1">
        <w:rPr>
          <w:rFonts w:ascii="Arial" w:hAnsi="Arial"/>
        </w:rPr>
        <w:t xml:space="preserve">adelante App) en los establecimientos del </w:t>
      </w:r>
      <w:r>
        <w:rPr>
          <w:rFonts w:ascii="Arial" w:hAnsi="Arial"/>
        </w:rPr>
        <w:t>m</w:t>
      </w:r>
      <w:r w:rsidRPr="00CD27A1">
        <w:rPr>
          <w:rFonts w:ascii="Arial" w:hAnsi="Arial"/>
        </w:rPr>
        <w:t>unicipio adheridos a esta campaña</w:t>
      </w:r>
      <w:r w:rsidRPr="00DE6100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41FF453A" w14:textId="77777777" w:rsidR="001C58E3" w:rsidRDefault="001C58E3" w:rsidP="002107A1">
      <w:pPr>
        <w:pStyle w:val="Textoindependiente"/>
        <w:ind w:firstLine="709"/>
        <w:rPr>
          <w:rFonts w:ascii="Arial" w:hAnsi="Arial"/>
        </w:rPr>
      </w:pPr>
      <w:r w:rsidRPr="00CD27A1">
        <w:rPr>
          <w:rFonts w:ascii="Arial" w:hAnsi="Arial"/>
        </w:rPr>
        <w:t xml:space="preserve">La </w:t>
      </w:r>
      <w:r>
        <w:rPr>
          <w:rFonts w:ascii="Arial" w:hAnsi="Arial"/>
        </w:rPr>
        <w:t>A</w:t>
      </w:r>
      <w:r w:rsidRPr="00CD27A1">
        <w:rPr>
          <w:rFonts w:ascii="Arial" w:hAnsi="Arial"/>
        </w:rPr>
        <w:t xml:space="preserve">yuda </w:t>
      </w:r>
      <w:r>
        <w:rPr>
          <w:rFonts w:ascii="Arial" w:hAnsi="Arial"/>
        </w:rPr>
        <w:t>G</w:t>
      </w:r>
      <w:r w:rsidRPr="00CD27A1">
        <w:rPr>
          <w:rFonts w:ascii="Arial" w:hAnsi="Arial"/>
        </w:rPr>
        <w:t xml:space="preserve">eneral requiere </w:t>
      </w:r>
      <w:r>
        <w:rPr>
          <w:rFonts w:ascii="Arial" w:hAnsi="Arial"/>
        </w:rPr>
        <w:t xml:space="preserve">que se realice </w:t>
      </w:r>
      <w:r w:rsidRPr="00CD27A1">
        <w:rPr>
          <w:rFonts w:ascii="Arial" w:hAnsi="Arial"/>
        </w:rPr>
        <w:t xml:space="preserve">una inscripción previa en el formulario creado para tal fin y se concederá </w:t>
      </w:r>
      <w:r>
        <w:rPr>
          <w:rFonts w:ascii="Arial" w:hAnsi="Arial"/>
        </w:rPr>
        <w:t>siempre que se cumplan los requisitos establecidos en la Base 4ª de esta convocatoria.</w:t>
      </w:r>
    </w:p>
    <w:p w14:paraId="790F8FD8" w14:textId="77777777" w:rsidR="001C58E3" w:rsidRPr="00DE6100" w:rsidRDefault="001C58E3" w:rsidP="001C58E3">
      <w:pPr>
        <w:pStyle w:val="Textoindependiente"/>
        <w:rPr>
          <w:rFonts w:ascii="Arial" w:hAnsi="Arial"/>
        </w:rPr>
      </w:pPr>
    </w:p>
    <w:p w14:paraId="650E4023" w14:textId="77777777" w:rsidR="001C58E3" w:rsidRPr="00DE6100" w:rsidRDefault="001C58E3" w:rsidP="001C58E3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b) Progresiva: </w:t>
      </w:r>
    </w:p>
    <w:p w14:paraId="20FD5C98" w14:textId="66070E63" w:rsidR="00FD7E3B" w:rsidRDefault="001C58E3" w:rsidP="000479BF">
      <w:pPr>
        <w:ind w:firstLine="709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 xml:space="preserve">La </w:t>
      </w:r>
      <w:r>
        <w:rPr>
          <w:rFonts w:ascii="Arial" w:hAnsi="Arial"/>
          <w:szCs w:val="24"/>
        </w:rPr>
        <w:t>A</w:t>
      </w:r>
      <w:r w:rsidRPr="00DE6100">
        <w:rPr>
          <w:rFonts w:ascii="Arial" w:hAnsi="Arial"/>
          <w:szCs w:val="24"/>
        </w:rPr>
        <w:t xml:space="preserve">yuda </w:t>
      </w:r>
      <w:r>
        <w:rPr>
          <w:rFonts w:ascii="Arial" w:hAnsi="Arial"/>
          <w:szCs w:val="24"/>
        </w:rPr>
        <w:t>Escolar P</w:t>
      </w:r>
      <w:r w:rsidRPr="00DE6100">
        <w:rPr>
          <w:rFonts w:ascii="Arial" w:hAnsi="Arial"/>
          <w:szCs w:val="24"/>
        </w:rPr>
        <w:t xml:space="preserve">rogresiva es incompatible con la </w:t>
      </w:r>
      <w:r>
        <w:rPr>
          <w:rFonts w:ascii="Arial" w:hAnsi="Arial"/>
          <w:szCs w:val="24"/>
        </w:rPr>
        <w:t>A</w:t>
      </w:r>
      <w:r w:rsidRPr="00DE6100">
        <w:rPr>
          <w:rFonts w:ascii="Arial" w:hAnsi="Arial"/>
          <w:szCs w:val="24"/>
        </w:rPr>
        <w:t xml:space="preserve">yuda </w:t>
      </w:r>
      <w:r>
        <w:rPr>
          <w:rFonts w:ascii="Arial" w:hAnsi="Arial"/>
          <w:szCs w:val="24"/>
        </w:rPr>
        <w:t>E</w:t>
      </w:r>
      <w:r w:rsidRPr="00DE6100">
        <w:rPr>
          <w:rFonts w:ascii="Arial" w:hAnsi="Arial"/>
          <w:szCs w:val="24"/>
        </w:rPr>
        <w:t xml:space="preserve">scolar </w:t>
      </w:r>
      <w:r>
        <w:rPr>
          <w:rFonts w:ascii="Arial" w:hAnsi="Arial"/>
          <w:szCs w:val="24"/>
        </w:rPr>
        <w:t>G</w:t>
      </w:r>
      <w:r w:rsidRPr="00DE6100">
        <w:rPr>
          <w:rFonts w:ascii="Arial" w:hAnsi="Arial"/>
          <w:szCs w:val="24"/>
        </w:rPr>
        <w:t>eneral de 65</w:t>
      </w:r>
      <w:r w:rsidR="00D649C7">
        <w:rPr>
          <w:rFonts w:ascii="Arial" w:hAnsi="Arial"/>
          <w:szCs w:val="24"/>
        </w:rPr>
        <w:t>,00</w:t>
      </w:r>
      <w:r w:rsidRPr="00DE6100">
        <w:rPr>
          <w:rFonts w:ascii="Arial" w:hAnsi="Arial"/>
          <w:szCs w:val="24"/>
        </w:rPr>
        <w:t xml:space="preserve"> euros.</w:t>
      </w:r>
    </w:p>
    <w:p w14:paraId="54C637E7" w14:textId="77777777" w:rsidR="00FD7E3B" w:rsidRPr="00DE6100" w:rsidRDefault="00FD7E3B" w:rsidP="001C58E3">
      <w:pPr>
        <w:rPr>
          <w:rFonts w:ascii="Arial" w:hAnsi="Arial"/>
          <w:szCs w:val="24"/>
        </w:rPr>
      </w:pPr>
    </w:p>
    <w:p w14:paraId="4A8C4E67" w14:textId="6A76D50F" w:rsidR="001C58E3" w:rsidRPr="00F71ED9" w:rsidRDefault="001C58E3" w:rsidP="001C58E3">
      <w:pPr>
        <w:pStyle w:val="Textoindependiente"/>
        <w:rPr>
          <w:rFonts w:ascii="Arial" w:hAnsi="Arial"/>
          <w:szCs w:val="24"/>
        </w:rPr>
      </w:pPr>
      <w:r w:rsidRPr="00F71ED9">
        <w:rPr>
          <w:rFonts w:ascii="Arial" w:hAnsi="Arial"/>
          <w:szCs w:val="24"/>
        </w:rPr>
        <w:t>Cuantías:</w:t>
      </w:r>
    </w:p>
    <w:p w14:paraId="03A8A3FB" w14:textId="3C003892" w:rsidR="001C58E3" w:rsidRPr="00297A05" w:rsidRDefault="001C58E3" w:rsidP="00297A05">
      <w:pPr>
        <w:pStyle w:val="Prrafodelista"/>
        <w:numPr>
          <w:ilvl w:val="0"/>
          <w:numId w:val="4"/>
        </w:numPr>
        <w:rPr>
          <w:rFonts w:ascii="Arial" w:hAnsi="Arial"/>
          <w:szCs w:val="24"/>
        </w:rPr>
      </w:pPr>
      <w:r w:rsidRPr="00297A05">
        <w:rPr>
          <w:rFonts w:ascii="Arial" w:hAnsi="Arial"/>
          <w:szCs w:val="24"/>
        </w:rPr>
        <w:t>100</w:t>
      </w:r>
      <w:r w:rsidR="00EE0BE5">
        <w:rPr>
          <w:rFonts w:ascii="Arial" w:hAnsi="Arial"/>
          <w:szCs w:val="24"/>
        </w:rPr>
        <w:t xml:space="preserve">,00 euros </w:t>
      </w:r>
      <w:r w:rsidRPr="00297A05">
        <w:rPr>
          <w:rFonts w:ascii="Arial" w:hAnsi="Arial"/>
          <w:szCs w:val="24"/>
        </w:rPr>
        <w:t>por alumno, para familias que perciben la renta mínima de inserción o el ingreso mínimo vital.</w:t>
      </w:r>
    </w:p>
    <w:p w14:paraId="725F60CE" w14:textId="3DA29B0A" w:rsidR="001C58E3" w:rsidRPr="000479BF" w:rsidRDefault="001C58E3" w:rsidP="000479BF">
      <w:pPr>
        <w:pStyle w:val="Prrafodelista"/>
        <w:numPr>
          <w:ilvl w:val="0"/>
          <w:numId w:val="4"/>
        </w:numPr>
        <w:rPr>
          <w:rFonts w:ascii="Arial" w:hAnsi="Arial"/>
          <w:szCs w:val="24"/>
        </w:rPr>
      </w:pPr>
      <w:r w:rsidRPr="000479BF">
        <w:rPr>
          <w:rFonts w:ascii="Arial" w:hAnsi="Arial"/>
          <w:szCs w:val="24"/>
        </w:rPr>
        <w:t>90</w:t>
      </w:r>
      <w:r w:rsidR="00EE0BE5" w:rsidRPr="000479BF">
        <w:rPr>
          <w:rFonts w:ascii="Arial" w:hAnsi="Arial"/>
          <w:szCs w:val="24"/>
        </w:rPr>
        <w:t>,00</w:t>
      </w:r>
      <w:r w:rsidRPr="000479BF">
        <w:rPr>
          <w:rFonts w:ascii="Arial" w:hAnsi="Arial"/>
          <w:szCs w:val="24"/>
        </w:rPr>
        <w:t xml:space="preserve"> euros por alumno, para l familias cuya renta per cápita sea inferior o igual a 5.500</w:t>
      </w:r>
      <w:r w:rsidR="00993626" w:rsidRPr="000479BF">
        <w:rPr>
          <w:rFonts w:ascii="Arial" w:hAnsi="Arial"/>
          <w:szCs w:val="24"/>
        </w:rPr>
        <w:t>,00</w:t>
      </w:r>
      <w:r w:rsidRPr="000479BF">
        <w:rPr>
          <w:rFonts w:ascii="Arial" w:hAnsi="Arial"/>
          <w:szCs w:val="24"/>
        </w:rPr>
        <w:t xml:space="preserve"> euros. </w:t>
      </w:r>
    </w:p>
    <w:p w14:paraId="7D311DB5" w14:textId="77777777" w:rsidR="001C58E3" w:rsidRDefault="001C58E3" w:rsidP="006058D2">
      <w:pPr>
        <w:pStyle w:val="Textoindependiente"/>
        <w:rPr>
          <w:rFonts w:ascii="Arial" w:hAnsi="Arial"/>
          <w:szCs w:val="24"/>
        </w:rPr>
      </w:pPr>
    </w:p>
    <w:p w14:paraId="42893EC6" w14:textId="3E9F0EA6" w:rsidR="000D7C88" w:rsidRPr="00FB0093" w:rsidRDefault="00E412BC" w:rsidP="006058D2">
      <w:pPr>
        <w:pStyle w:val="Textoindependiente"/>
        <w:rPr>
          <w:rFonts w:ascii="Arial" w:hAnsi="Arial"/>
          <w:szCs w:val="24"/>
        </w:rPr>
      </w:pPr>
      <w:r w:rsidRPr="00FB0093">
        <w:rPr>
          <w:rFonts w:ascii="Arial" w:hAnsi="Arial"/>
          <w:szCs w:val="24"/>
        </w:rPr>
        <w:t>CUARTO</w:t>
      </w:r>
      <w:r w:rsidR="000D7C88" w:rsidRPr="00FB0093">
        <w:rPr>
          <w:rFonts w:ascii="Arial" w:hAnsi="Arial"/>
          <w:szCs w:val="24"/>
        </w:rPr>
        <w:t>.-</w:t>
      </w:r>
      <w:r w:rsidR="006416B2">
        <w:rPr>
          <w:rFonts w:ascii="Arial" w:hAnsi="Arial"/>
          <w:szCs w:val="24"/>
        </w:rPr>
        <w:t xml:space="preserve"> </w:t>
      </w:r>
      <w:r w:rsidR="000D7C88" w:rsidRPr="00FB0093">
        <w:rPr>
          <w:rFonts w:ascii="Arial" w:hAnsi="Arial"/>
          <w:szCs w:val="24"/>
        </w:rPr>
        <w:t>PRESENTACIÓN DE SOLICITUDES</w:t>
      </w:r>
    </w:p>
    <w:p w14:paraId="7FF9D3EA" w14:textId="7BDD9D87" w:rsidR="00297A05" w:rsidRPr="00297A05" w:rsidRDefault="00297A05" w:rsidP="00297A05">
      <w:pPr>
        <w:pStyle w:val="Textoindependiente"/>
        <w:rPr>
          <w:rFonts w:ascii="Arial" w:hAnsi="Arial"/>
        </w:rPr>
      </w:pPr>
      <w:r w:rsidRPr="00297A05">
        <w:rPr>
          <w:rFonts w:ascii="Arial" w:hAnsi="Arial"/>
        </w:rPr>
        <w:t xml:space="preserve">AYUDA GENERAL: </w:t>
      </w:r>
    </w:p>
    <w:p w14:paraId="2E43C6BF" w14:textId="77777777" w:rsidR="00297A05" w:rsidRPr="00BB0BFC" w:rsidRDefault="00297A05" w:rsidP="00297A05">
      <w:pPr>
        <w:pStyle w:val="Textoindependiente"/>
        <w:rPr>
          <w:rFonts w:ascii="Arial" w:hAnsi="Arial"/>
        </w:rPr>
      </w:pPr>
      <w:r>
        <w:rPr>
          <w:rFonts w:ascii="Arial" w:hAnsi="Arial"/>
        </w:rPr>
        <w:tab/>
      </w:r>
      <w:r w:rsidRPr="00BB0BFC">
        <w:rPr>
          <w:rFonts w:ascii="Arial" w:hAnsi="Arial"/>
        </w:rPr>
        <w:t>El solicitante deberá inscribirse en el acceso web habilitado para la ayuda escolar en el plazo recogido en la Base 7ª.</w:t>
      </w:r>
    </w:p>
    <w:p w14:paraId="792C6846" w14:textId="77777777" w:rsidR="00297A05" w:rsidRPr="00297A05" w:rsidRDefault="00297A05" w:rsidP="00297A05">
      <w:pPr>
        <w:pStyle w:val="Textoindependiente"/>
        <w:rPr>
          <w:rFonts w:ascii="Arial" w:hAnsi="Arial"/>
        </w:rPr>
      </w:pPr>
      <w:r w:rsidRPr="00BB0BFC">
        <w:rPr>
          <w:rFonts w:ascii="Arial" w:hAnsi="Arial"/>
        </w:rPr>
        <w:tab/>
      </w:r>
    </w:p>
    <w:p w14:paraId="37A92BEF" w14:textId="7FF1516E" w:rsidR="00297A05" w:rsidRPr="00297A05" w:rsidRDefault="00297A05" w:rsidP="00297A05">
      <w:pPr>
        <w:pStyle w:val="Textoindependiente"/>
        <w:rPr>
          <w:rFonts w:ascii="Arial" w:hAnsi="Arial"/>
        </w:rPr>
      </w:pPr>
      <w:r w:rsidRPr="00297A05">
        <w:rPr>
          <w:rFonts w:ascii="Arial" w:hAnsi="Arial"/>
        </w:rPr>
        <w:t>AYUDA PROGRESIVA:</w:t>
      </w:r>
    </w:p>
    <w:p w14:paraId="700735E1" w14:textId="60A48239" w:rsidR="00297A05" w:rsidRDefault="00297A05" w:rsidP="002107A1">
      <w:pPr>
        <w:pStyle w:val="Textoindependiente"/>
        <w:numPr>
          <w:ilvl w:val="0"/>
          <w:numId w:val="7"/>
        </w:numPr>
        <w:rPr>
          <w:rFonts w:ascii="Arial" w:hAnsi="Arial"/>
        </w:rPr>
      </w:pPr>
      <w:r w:rsidRPr="00DE6100">
        <w:rPr>
          <w:rFonts w:ascii="Arial" w:hAnsi="Arial"/>
        </w:rPr>
        <w:t>La solicitud deberá descargarse preferentemente en la página web del Ayuntamiento (www.aytosanlorenzo.es) o recogerse físicamente en las dependencias municipales</w:t>
      </w:r>
      <w:r>
        <w:rPr>
          <w:rFonts w:ascii="Arial" w:hAnsi="Arial"/>
        </w:rPr>
        <w:t xml:space="preserve"> del Área de Educación</w:t>
      </w:r>
      <w:r w:rsidRPr="00DE6100">
        <w:rPr>
          <w:rFonts w:ascii="Arial" w:hAnsi="Arial"/>
        </w:rPr>
        <w:t xml:space="preserve">. </w:t>
      </w:r>
    </w:p>
    <w:p w14:paraId="5FAAF292" w14:textId="098C2643" w:rsidR="00297A05" w:rsidRPr="00DE6100" w:rsidRDefault="00297A05" w:rsidP="002107A1">
      <w:pPr>
        <w:pStyle w:val="Textoindependiente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 xml:space="preserve">Se podrá presentar en el Registro electrónico del Área de Educación de lunes a viernes en horario de </w:t>
      </w:r>
      <w:r w:rsidRPr="00321650">
        <w:rPr>
          <w:rFonts w:ascii="Arial" w:hAnsi="Arial"/>
        </w:rPr>
        <w:t>10:00 a 1</w:t>
      </w:r>
      <w:r>
        <w:rPr>
          <w:rFonts w:ascii="Arial" w:hAnsi="Arial"/>
        </w:rPr>
        <w:t>3</w:t>
      </w:r>
      <w:r w:rsidRPr="00321650">
        <w:rPr>
          <w:rFonts w:ascii="Arial" w:hAnsi="Arial"/>
        </w:rPr>
        <w:t>:00 horas</w:t>
      </w:r>
      <w:r w:rsidRPr="00321650">
        <w:rPr>
          <w:rFonts w:ascii="Arial" w:hAnsi="Arial"/>
          <w:b/>
        </w:rPr>
        <w:t>.</w:t>
      </w:r>
    </w:p>
    <w:p w14:paraId="3C28B25E" w14:textId="63BA9FAA" w:rsidR="00297A05" w:rsidRDefault="00297A05" w:rsidP="002107A1">
      <w:pPr>
        <w:pStyle w:val="Textoindependiente"/>
        <w:numPr>
          <w:ilvl w:val="0"/>
          <w:numId w:val="7"/>
        </w:numPr>
        <w:rPr>
          <w:rFonts w:ascii="Arial" w:hAnsi="Arial"/>
        </w:rPr>
      </w:pPr>
      <w:r w:rsidRPr="00DE6100">
        <w:rPr>
          <w:rFonts w:ascii="Arial" w:hAnsi="Arial"/>
        </w:rPr>
        <w:t>Todas las solicitudes, independientemente de cómo se presenten, deberán ir firmadas por el solicitante e indicar una dirección de correo electrónico a través de la cual se puedan efectuar comunicaciones al interesado, o en caso de no disponer de correo electrónico</w:t>
      </w:r>
      <w:r>
        <w:rPr>
          <w:rFonts w:ascii="Arial" w:hAnsi="Arial"/>
        </w:rPr>
        <w:t>,</w:t>
      </w:r>
      <w:r w:rsidRPr="00DE6100">
        <w:rPr>
          <w:rFonts w:ascii="Arial" w:hAnsi="Arial"/>
        </w:rPr>
        <w:t xml:space="preserve"> la declaración expresa de ese extremo.</w:t>
      </w:r>
    </w:p>
    <w:p w14:paraId="761E83E0" w14:textId="77777777" w:rsidR="00CC65FC" w:rsidRPr="00FB0093" w:rsidRDefault="00CC65FC" w:rsidP="007A2C55">
      <w:pPr>
        <w:pStyle w:val="Textoindependiente"/>
        <w:rPr>
          <w:rFonts w:ascii="Arial" w:hAnsi="Arial"/>
          <w:b/>
          <w:szCs w:val="24"/>
        </w:rPr>
      </w:pPr>
    </w:p>
    <w:p w14:paraId="5129B034" w14:textId="69A7B15D" w:rsidR="006C76FE" w:rsidRPr="006416B2" w:rsidRDefault="00E412BC" w:rsidP="007A2C55">
      <w:pPr>
        <w:pStyle w:val="Textoindependiente"/>
        <w:rPr>
          <w:rFonts w:ascii="Arial" w:hAnsi="Arial"/>
          <w:szCs w:val="24"/>
        </w:rPr>
      </w:pPr>
      <w:r w:rsidRPr="006416B2">
        <w:rPr>
          <w:rFonts w:ascii="Arial" w:hAnsi="Arial"/>
          <w:szCs w:val="24"/>
        </w:rPr>
        <w:t>QUINTO</w:t>
      </w:r>
      <w:r w:rsidR="007A2C55" w:rsidRPr="006416B2">
        <w:rPr>
          <w:rFonts w:ascii="Arial" w:hAnsi="Arial"/>
          <w:szCs w:val="24"/>
        </w:rPr>
        <w:t>.-</w:t>
      </w:r>
      <w:r w:rsidR="006416B2">
        <w:rPr>
          <w:rFonts w:ascii="Arial" w:hAnsi="Arial"/>
          <w:szCs w:val="24"/>
        </w:rPr>
        <w:t xml:space="preserve"> </w:t>
      </w:r>
      <w:r w:rsidR="007A2C55" w:rsidRPr="006416B2">
        <w:rPr>
          <w:rFonts w:ascii="Arial" w:hAnsi="Arial"/>
          <w:szCs w:val="24"/>
        </w:rPr>
        <w:t xml:space="preserve">PLAZO DE PRESENTACIÓN DE SOLICITUDES PARA LA AYUDA </w:t>
      </w:r>
      <w:r w:rsidR="006C76FE" w:rsidRPr="006416B2">
        <w:rPr>
          <w:rFonts w:ascii="Arial" w:hAnsi="Arial"/>
          <w:szCs w:val="24"/>
        </w:rPr>
        <w:t>ESCOLAR</w:t>
      </w:r>
    </w:p>
    <w:p w14:paraId="318F5EE0" w14:textId="6A333713" w:rsidR="00FD7E3B" w:rsidRPr="00FD7E3B" w:rsidRDefault="00FD7E3B" w:rsidP="002107A1">
      <w:pPr>
        <w:pStyle w:val="Textoindependiente"/>
        <w:ind w:firstLine="709"/>
        <w:rPr>
          <w:rFonts w:ascii="Arial" w:hAnsi="Arial"/>
          <w:bCs/>
        </w:rPr>
      </w:pPr>
      <w:r w:rsidRPr="00BB0BFC">
        <w:rPr>
          <w:rFonts w:ascii="Arial" w:hAnsi="Arial"/>
          <w:bCs/>
        </w:rPr>
        <w:t xml:space="preserve">Para ambas ayudas el plazo comienza el día siguiente de la publicación de la convocatoria en el Boletín Oficial de la Comunidad de Madrid y finaliza el </w:t>
      </w:r>
      <w:r w:rsidR="005558D3">
        <w:rPr>
          <w:rFonts w:ascii="Arial" w:hAnsi="Arial"/>
          <w:bCs/>
        </w:rPr>
        <w:t>29</w:t>
      </w:r>
      <w:r>
        <w:rPr>
          <w:rFonts w:ascii="Arial" w:hAnsi="Arial"/>
          <w:bCs/>
        </w:rPr>
        <w:t xml:space="preserve"> de </w:t>
      </w:r>
      <w:r w:rsidR="005558D3">
        <w:rPr>
          <w:rFonts w:ascii="Arial" w:hAnsi="Arial"/>
          <w:bCs/>
        </w:rPr>
        <w:t>mayo</w:t>
      </w:r>
      <w:r>
        <w:rPr>
          <w:rFonts w:ascii="Arial" w:hAnsi="Arial"/>
          <w:bCs/>
        </w:rPr>
        <w:t xml:space="preserve"> de 202</w:t>
      </w:r>
      <w:r w:rsidR="005558D3">
        <w:rPr>
          <w:rFonts w:ascii="Arial" w:hAnsi="Arial"/>
          <w:bCs/>
        </w:rPr>
        <w:t>6</w:t>
      </w:r>
      <w:r>
        <w:rPr>
          <w:rFonts w:ascii="Arial" w:hAnsi="Arial"/>
          <w:bCs/>
        </w:rPr>
        <w:t>.</w:t>
      </w:r>
    </w:p>
    <w:p w14:paraId="0A5EBDC5" w14:textId="04D13ABA" w:rsidR="000D7C88" w:rsidRPr="00FB0093" w:rsidRDefault="00E412BC" w:rsidP="000D7C88">
      <w:pPr>
        <w:pStyle w:val="NormalWeb"/>
        <w:shd w:val="clear" w:color="auto" w:fill="FFFFFF"/>
        <w:spacing w:before="240" w:beforeAutospacing="0" w:after="240" w:afterAutospacing="0"/>
        <w:rPr>
          <w:rFonts w:ascii="Arial" w:eastAsia="Times New Roman" w:hAnsi="Arial" w:cs="Arial"/>
          <w:bCs/>
          <w:sz w:val="24"/>
          <w:szCs w:val="24"/>
          <w:lang w:val="es-ES_tradnl"/>
        </w:rPr>
      </w:pPr>
      <w:r w:rsidRPr="00FB0093">
        <w:rPr>
          <w:rFonts w:ascii="Arial" w:eastAsia="Times New Roman" w:hAnsi="Arial" w:cs="Arial"/>
          <w:bCs/>
          <w:sz w:val="24"/>
          <w:szCs w:val="24"/>
          <w:lang w:val="es-ES_tradnl"/>
        </w:rPr>
        <w:t>SEXTO</w:t>
      </w:r>
      <w:r w:rsidR="000D7C88" w:rsidRPr="00FB0093">
        <w:rPr>
          <w:rFonts w:ascii="Arial" w:eastAsia="Times New Roman" w:hAnsi="Arial" w:cs="Arial"/>
          <w:bCs/>
          <w:sz w:val="24"/>
          <w:szCs w:val="24"/>
          <w:lang w:val="es-ES_tradnl"/>
        </w:rPr>
        <w:t>.- DOCUMENTACIÓN A PRESENTAR PARA LA SOLICITUD DE LA AYUDA ESCOLAR PROGRESIVA.</w:t>
      </w:r>
    </w:p>
    <w:p w14:paraId="0382FA9C" w14:textId="77777777" w:rsidR="00FD7E3B" w:rsidRPr="00FD7E3B" w:rsidRDefault="00FD7E3B" w:rsidP="00FD7E3B">
      <w:pPr>
        <w:spacing w:before="240"/>
        <w:ind w:left="283" w:hanging="283"/>
        <w:rPr>
          <w:rFonts w:ascii="Arial" w:hAnsi="Arial"/>
          <w:bCs/>
          <w:szCs w:val="24"/>
        </w:rPr>
      </w:pPr>
      <w:r w:rsidRPr="00FD7E3B">
        <w:rPr>
          <w:rFonts w:ascii="Arial" w:hAnsi="Arial"/>
          <w:bCs/>
          <w:szCs w:val="24"/>
        </w:rPr>
        <w:t>a) Si el año anterior el solicitante recibió la Ayuda Progresiva sólo deberá presentar:</w:t>
      </w:r>
    </w:p>
    <w:p w14:paraId="52D4F642" w14:textId="77777777" w:rsidR="00FD7E3B" w:rsidRPr="00DE6100" w:rsidRDefault="00FD7E3B" w:rsidP="00FD7E3B">
      <w:pPr>
        <w:rPr>
          <w:rFonts w:ascii="Arial" w:hAnsi="Arial"/>
          <w:b/>
          <w:szCs w:val="24"/>
        </w:rPr>
      </w:pPr>
    </w:p>
    <w:p w14:paraId="4EF815AC" w14:textId="3350AFDE" w:rsidR="00FD7E3B" w:rsidRPr="0097536E" w:rsidRDefault="00FD7E3B" w:rsidP="0097536E">
      <w:pPr>
        <w:pStyle w:val="Prrafodelista"/>
        <w:numPr>
          <w:ilvl w:val="0"/>
          <w:numId w:val="6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Solicitud cumplimentada con los datos de la unidad familiar.</w:t>
      </w:r>
    </w:p>
    <w:p w14:paraId="1E643D34" w14:textId="6E1FCA84" w:rsidR="00FD7E3B" w:rsidRPr="0097536E" w:rsidRDefault="00FD7E3B" w:rsidP="0097536E">
      <w:pPr>
        <w:pStyle w:val="Prrafodelista"/>
        <w:numPr>
          <w:ilvl w:val="0"/>
          <w:numId w:val="6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En caso de tener reconocida una Renta Mínima de Inserción, fotocopia de la resolución actualizada de la Consejería de Familia, Juventud y Asuntos Sociales de la Comunidad de Madrid.</w:t>
      </w:r>
    </w:p>
    <w:p w14:paraId="068CC5F1" w14:textId="54A923A3" w:rsidR="00FD7E3B" w:rsidRPr="0097536E" w:rsidRDefault="00FD7E3B" w:rsidP="0097536E">
      <w:pPr>
        <w:pStyle w:val="Prrafodelista"/>
        <w:numPr>
          <w:ilvl w:val="0"/>
          <w:numId w:val="6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En el supuesto de ser perceptor del Ingreso Mínimo Vital, fotocopia del certificado actualizado del Ministerio de Inclusión, Seguridad Social y Migraciones, o documentación que acredite la concesión.</w:t>
      </w:r>
    </w:p>
    <w:p w14:paraId="61925E0E" w14:textId="026FDD4A" w:rsidR="00FD7E3B" w:rsidRPr="0097536E" w:rsidRDefault="00FD7E3B" w:rsidP="0097536E">
      <w:pPr>
        <w:pStyle w:val="Prrafodelista"/>
        <w:numPr>
          <w:ilvl w:val="0"/>
          <w:numId w:val="6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Fotocopia de la Declaración de la Renta del año 202</w:t>
      </w:r>
      <w:r w:rsidR="005558D3">
        <w:rPr>
          <w:rFonts w:ascii="Arial" w:hAnsi="Arial"/>
          <w:szCs w:val="24"/>
        </w:rPr>
        <w:t>4</w:t>
      </w:r>
      <w:r w:rsidRPr="0097536E">
        <w:rPr>
          <w:rFonts w:ascii="Arial" w:hAnsi="Arial"/>
          <w:szCs w:val="24"/>
        </w:rPr>
        <w:t>.</w:t>
      </w:r>
    </w:p>
    <w:p w14:paraId="472F1F12" w14:textId="5E341C89" w:rsidR="00FD7E3B" w:rsidRPr="0097536E" w:rsidRDefault="00FD7E3B" w:rsidP="0097536E">
      <w:pPr>
        <w:pStyle w:val="Prrafodelista"/>
        <w:numPr>
          <w:ilvl w:val="0"/>
          <w:numId w:val="6"/>
        </w:numPr>
        <w:rPr>
          <w:rFonts w:ascii="Arial" w:hAnsi="Arial"/>
          <w:lang w:val="es-ES_tradnl"/>
        </w:rPr>
      </w:pPr>
      <w:r w:rsidRPr="0097536E">
        <w:rPr>
          <w:rFonts w:ascii="Arial" w:hAnsi="Arial"/>
          <w:szCs w:val="24"/>
        </w:rPr>
        <w:t>Cuando no exista obligación de declarar se deberá presentar un certificado de imputaciones del IRPF del año 202</w:t>
      </w:r>
      <w:r w:rsidR="005558D3">
        <w:rPr>
          <w:rFonts w:ascii="Arial" w:hAnsi="Arial"/>
          <w:szCs w:val="24"/>
        </w:rPr>
        <w:t>4</w:t>
      </w:r>
      <w:r w:rsidRPr="0097536E">
        <w:rPr>
          <w:rFonts w:ascii="Arial" w:hAnsi="Arial"/>
          <w:szCs w:val="24"/>
        </w:rPr>
        <w:t>.</w:t>
      </w:r>
    </w:p>
    <w:p w14:paraId="0B9702FE" w14:textId="77777777" w:rsidR="00FD7E3B" w:rsidRPr="00DE6100" w:rsidRDefault="00FD7E3B" w:rsidP="0097536E">
      <w:pPr>
        <w:rPr>
          <w:rFonts w:ascii="Arial" w:hAnsi="Arial"/>
          <w:szCs w:val="24"/>
        </w:rPr>
      </w:pPr>
    </w:p>
    <w:p w14:paraId="3B5A90EE" w14:textId="77777777" w:rsidR="00FD7E3B" w:rsidRPr="0097536E" w:rsidRDefault="00FD7E3B" w:rsidP="00FD7E3B">
      <w:pPr>
        <w:pStyle w:val="Prrafodelista"/>
        <w:numPr>
          <w:ilvl w:val="0"/>
          <w:numId w:val="3"/>
        </w:numPr>
        <w:rPr>
          <w:rFonts w:ascii="Arial" w:hAnsi="Arial"/>
          <w:bCs/>
          <w:szCs w:val="24"/>
        </w:rPr>
      </w:pPr>
      <w:r w:rsidRPr="0097536E">
        <w:rPr>
          <w:rFonts w:ascii="Arial" w:hAnsi="Arial"/>
          <w:bCs/>
          <w:szCs w:val="24"/>
        </w:rPr>
        <w:lastRenderedPageBreak/>
        <w:t>Si el año anterior el solicitante recibió la Ayuda General, deberá presentar:</w:t>
      </w:r>
    </w:p>
    <w:p w14:paraId="1C76DF51" w14:textId="77777777" w:rsidR="00FD7E3B" w:rsidRPr="00DE6100" w:rsidRDefault="00FD7E3B" w:rsidP="00FD7E3B">
      <w:pPr>
        <w:pStyle w:val="Prrafodelista"/>
        <w:rPr>
          <w:rFonts w:ascii="Arial" w:hAnsi="Arial"/>
          <w:b/>
          <w:szCs w:val="24"/>
        </w:rPr>
      </w:pPr>
    </w:p>
    <w:p w14:paraId="1761ECA3" w14:textId="2027AC5F" w:rsidR="00FD7E3B" w:rsidRPr="0097536E" w:rsidRDefault="00FD7E3B" w:rsidP="0097536E">
      <w:pPr>
        <w:pStyle w:val="Prrafodelista"/>
        <w:numPr>
          <w:ilvl w:val="0"/>
          <w:numId w:val="5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Solicitud cumplimentada con datos de unidad familiar.</w:t>
      </w:r>
    </w:p>
    <w:p w14:paraId="22BFE443" w14:textId="2D0C79ED" w:rsidR="00FD7E3B" w:rsidRPr="0097536E" w:rsidRDefault="00FD7E3B" w:rsidP="0097536E">
      <w:pPr>
        <w:pStyle w:val="Prrafodelista"/>
        <w:numPr>
          <w:ilvl w:val="0"/>
          <w:numId w:val="5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En caso de tener reconocida una Renta Mínima de Inserción, fotocopia de la resolución actualizada de la Consejería de Familia, Juventud y Asuntos Sociales de la Comunidad de Madrid.</w:t>
      </w:r>
    </w:p>
    <w:p w14:paraId="36A496E9" w14:textId="52AE4287" w:rsidR="00FD7E3B" w:rsidRPr="0097536E" w:rsidRDefault="00FD7E3B" w:rsidP="0097536E">
      <w:pPr>
        <w:pStyle w:val="Prrafodelista"/>
        <w:numPr>
          <w:ilvl w:val="0"/>
          <w:numId w:val="5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En el supuesto de ser perceptor del Ingreso Mínimo Vital, fotocopia del certificado actualizado del Ministerio de Inclusión, Seguridad Social y Migraciones, o documentación que acredite la concesión.</w:t>
      </w:r>
    </w:p>
    <w:p w14:paraId="633E47CD" w14:textId="3E126D6A" w:rsidR="00FD7E3B" w:rsidRPr="0097536E" w:rsidRDefault="00FD7E3B" w:rsidP="0097536E">
      <w:pPr>
        <w:pStyle w:val="Prrafodelista"/>
        <w:numPr>
          <w:ilvl w:val="0"/>
          <w:numId w:val="5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Fotocopia de la Declaración de la Renta del año 202</w:t>
      </w:r>
      <w:r w:rsidR="005558D3">
        <w:rPr>
          <w:rFonts w:ascii="Arial" w:hAnsi="Arial"/>
          <w:szCs w:val="24"/>
        </w:rPr>
        <w:t>4</w:t>
      </w:r>
      <w:r w:rsidRPr="0097536E">
        <w:rPr>
          <w:rFonts w:ascii="Arial" w:hAnsi="Arial"/>
          <w:szCs w:val="24"/>
        </w:rPr>
        <w:t>.</w:t>
      </w:r>
    </w:p>
    <w:p w14:paraId="67557789" w14:textId="60B3DC67" w:rsidR="00FD7E3B" w:rsidRPr="0097536E" w:rsidRDefault="00FD7E3B" w:rsidP="0097536E">
      <w:pPr>
        <w:pStyle w:val="Prrafodelista"/>
        <w:numPr>
          <w:ilvl w:val="0"/>
          <w:numId w:val="5"/>
        </w:numPr>
        <w:rPr>
          <w:rFonts w:ascii="Arial" w:hAnsi="Arial"/>
          <w:lang w:val="es-ES_tradnl"/>
        </w:rPr>
      </w:pPr>
      <w:r w:rsidRPr="0097536E">
        <w:rPr>
          <w:rFonts w:ascii="Arial" w:hAnsi="Arial"/>
          <w:szCs w:val="24"/>
        </w:rPr>
        <w:t>Cuando no exista obligación de declarar se deberá presentar un certificado de imputaciones del IRPF del año 202</w:t>
      </w:r>
      <w:r w:rsidR="005558D3">
        <w:rPr>
          <w:rFonts w:ascii="Arial" w:hAnsi="Arial"/>
          <w:szCs w:val="24"/>
        </w:rPr>
        <w:t>4</w:t>
      </w:r>
      <w:r w:rsidRPr="0097536E">
        <w:rPr>
          <w:rFonts w:ascii="Arial" w:hAnsi="Arial"/>
          <w:szCs w:val="24"/>
        </w:rPr>
        <w:t>.</w:t>
      </w:r>
    </w:p>
    <w:p w14:paraId="70B3A66A" w14:textId="6E6C6DD3" w:rsidR="00FD7E3B" w:rsidRDefault="00FD7E3B" w:rsidP="0097536E">
      <w:pPr>
        <w:pStyle w:val="Textoindependiente"/>
        <w:numPr>
          <w:ilvl w:val="0"/>
          <w:numId w:val="5"/>
        </w:numPr>
        <w:spacing w:after="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Fotocopia del libro de familia del solicitante</w:t>
      </w:r>
      <w:r>
        <w:rPr>
          <w:rFonts w:ascii="Arial" w:hAnsi="Arial"/>
          <w:szCs w:val="24"/>
        </w:rPr>
        <w:t>.</w:t>
      </w:r>
    </w:p>
    <w:p w14:paraId="37043522" w14:textId="50BE390E" w:rsidR="00FD7E3B" w:rsidRPr="0097536E" w:rsidRDefault="00FD7E3B" w:rsidP="0097536E">
      <w:pPr>
        <w:pStyle w:val="Prrafodelista"/>
        <w:numPr>
          <w:ilvl w:val="0"/>
          <w:numId w:val="5"/>
        </w:numPr>
        <w:rPr>
          <w:rFonts w:ascii="Arial" w:hAnsi="Arial"/>
          <w:szCs w:val="24"/>
        </w:rPr>
      </w:pPr>
      <w:r w:rsidRPr="0097536E">
        <w:rPr>
          <w:rFonts w:ascii="Arial" w:hAnsi="Arial"/>
          <w:szCs w:val="24"/>
        </w:rPr>
        <w:t>En el caso de acogimiento o adopción de menor, documentación oficial que lo acredite.</w:t>
      </w:r>
    </w:p>
    <w:p w14:paraId="41B9766C" w14:textId="77777777" w:rsidR="000D7C88" w:rsidRPr="00FB0093" w:rsidRDefault="000D7C88" w:rsidP="000D7C88">
      <w:pPr>
        <w:rPr>
          <w:rFonts w:ascii="Arial" w:hAnsi="Arial"/>
          <w:szCs w:val="24"/>
        </w:rPr>
      </w:pPr>
    </w:p>
    <w:p w14:paraId="3556C25A" w14:textId="77777777" w:rsidR="007A2C55" w:rsidRPr="00FB0093" w:rsidRDefault="007A2C55" w:rsidP="000D7C88">
      <w:pPr>
        <w:rPr>
          <w:rFonts w:ascii="Arial" w:hAnsi="Arial"/>
          <w:szCs w:val="24"/>
        </w:rPr>
      </w:pPr>
    </w:p>
    <w:p w14:paraId="5C6ACC1D" w14:textId="614C1E0A" w:rsidR="000D7C88" w:rsidRPr="00FB0093" w:rsidRDefault="00E412BC" w:rsidP="000D7C88">
      <w:pPr>
        <w:rPr>
          <w:rFonts w:ascii="Arial" w:hAnsi="Arial"/>
          <w:bCs/>
          <w:szCs w:val="24"/>
        </w:rPr>
      </w:pPr>
      <w:r w:rsidRPr="00FB0093">
        <w:rPr>
          <w:rFonts w:ascii="Arial" w:hAnsi="Arial"/>
          <w:bCs/>
          <w:szCs w:val="24"/>
        </w:rPr>
        <w:t>SÉPTIMO</w:t>
      </w:r>
      <w:r w:rsidR="000D7C88" w:rsidRPr="00FB0093">
        <w:rPr>
          <w:rFonts w:ascii="Arial" w:hAnsi="Arial"/>
          <w:bCs/>
          <w:szCs w:val="24"/>
        </w:rPr>
        <w:t xml:space="preserve">.- </w:t>
      </w:r>
      <w:r w:rsidR="00A00477" w:rsidRPr="00FB0093">
        <w:rPr>
          <w:rFonts w:ascii="Arial" w:hAnsi="Arial"/>
          <w:bCs/>
          <w:szCs w:val="24"/>
        </w:rPr>
        <w:t xml:space="preserve">PROCEDIMIENTO PARA </w:t>
      </w:r>
      <w:r w:rsidR="007F440F" w:rsidRPr="00FB0093">
        <w:rPr>
          <w:rFonts w:ascii="Arial" w:hAnsi="Arial"/>
          <w:bCs/>
          <w:szCs w:val="24"/>
        </w:rPr>
        <w:t>CANJEAR</w:t>
      </w:r>
      <w:r w:rsidR="007F440F" w:rsidRPr="00FB0093">
        <w:rPr>
          <w:rFonts w:ascii="Arial" w:hAnsi="Arial"/>
          <w:bCs/>
          <w:color w:val="92D050"/>
          <w:szCs w:val="24"/>
        </w:rPr>
        <w:t xml:space="preserve"> </w:t>
      </w:r>
      <w:r w:rsidR="000D7C88" w:rsidRPr="00FB0093">
        <w:rPr>
          <w:rFonts w:ascii="Arial" w:hAnsi="Arial"/>
          <w:bCs/>
          <w:szCs w:val="24"/>
        </w:rPr>
        <w:t>LA AYUDA ESCOLAR</w:t>
      </w:r>
    </w:p>
    <w:p w14:paraId="3E6DA95A" w14:textId="77777777" w:rsidR="00E16863" w:rsidRPr="00FB0093" w:rsidRDefault="00E16863" w:rsidP="000D7C88">
      <w:pPr>
        <w:rPr>
          <w:rFonts w:ascii="Arial" w:hAnsi="Arial"/>
          <w:b/>
          <w:szCs w:val="24"/>
        </w:rPr>
      </w:pPr>
    </w:p>
    <w:p w14:paraId="7982121B" w14:textId="77777777" w:rsidR="006416B2" w:rsidRPr="004B6428" w:rsidRDefault="006416B2" w:rsidP="002107A1">
      <w:pPr>
        <w:ind w:firstLine="709"/>
        <w:rPr>
          <w:rFonts w:ascii="Arial" w:eastAsiaTheme="minorHAnsi" w:hAnsi="Arial"/>
          <w:szCs w:val="24"/>
          <w:lang w:eastAsia="en-US"/>
        </w:rPr>
      </w:pPr>
      <w:r w:rsidRPr="004B6428">
        <w:rPr>
          <w:rFonts w:ascii="Arial" w:eastAsiaTheme="minorHAnsi" w:hAnsi="Arial"/>
          <w:szCs w:val="24"/>
          <w:lang w:eastAsia="en-US"/>
        </w:rPr>
        <w:t>El cobro de la ayuda económica se realizará a través de la APP contratada por el Ayuntamiento para este fin, presentando el documento identificativo (DNI; NIE; Pasaporte) de la persona solicitante en los establecimientos adheridos a esta campaña.</w:t>
      </w:r>
    </w:p>
    <w:p w14:paraId="0DFD9B69" w14:textId="77777777" w:rsidR="006416B2" w:rsidRPr="004B6428" w:rsidRDefault="006416B2" w:rsidP="006416B2">
      <w:pPr>
        <w:rPr>
          <w:rFonts w:ascii="Arial" w:hAnsi="Arial"/>
          <w:szCs w:val="24"/>
        </w:rPr>
      </w:pPr>
    </w:p>
    <w:p w14:paraId="553FB986" w14:textId="77777777" w:rsidR="006416B2" w:rsidRPr="004B6428" w:rsidRDefault="006416B2" w:rsidP="002107A1">
      <w:pPr>
        <w:autoSpaceDE/>
        <w:adjustRightInd/>
        <w:ind w:firstLine="709"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 xml:space="preserve">El canje de la </w:t>
      </w:r>
      <w:r>
        <w:rPr>
          <w:rFonts w:ascii="Arial" w:hAnsi="Arial"/>
          <w:szCs w:val="24"/>
        </w:rPr>
        <w:t>A</w:t>
      </w:r>
      <w:r w:rsidRPr="004B6428">
        <w:rPr>
          <w:rFonts w:ascii="Arial" w:hAnsi="Arial"/>
          <w:szCs w:val="24"/>
        </w:rPr>
        <w:t xml:space="preserve">yuda </w:t>
      </w:r>
      <w:r>
        <w:rPr>
          <w:rFonts w:ascii="Arial" w:hAnsi="Arial"/>
          <w:szCs w:val="24"/>
        </w:rPr>
        <w:t xml:space="preserve">Escolar </w:t>
      </w:r>
      <w:r w:rsidRPr="004B6428">
        <w:rPr>
          <w:rFonts w:ascii="Arial" w:hAnsi="Arial"/>
          <w:szCs w:val="24"/>
        </w:rPr>
        <w:t xml:space="preserve">se puede realizar por el importe total en un único establecimiento, o puede utilizarse realizando compras en distintos comercios. </w:t>
      </w:r>
    </w:p>
    <w:p w14:paraId="17076E5E" w14:textId="77777777" w:rsidR="002F2A6E" w:rsidRPr="00FB0093" w:rsidRDefault="002F2A6E" w:rsidP="00E16863">
      <w:pPr>
        <w:autoSpaceDE/>
        <w:adjustRightInd/>
        <w:rPr>
          <w:rFonts w:ascii="Arial" w:hAnsi="Arial"/>
          <w:strike/>
          <w:szCs w:val="24"/>
        </w:rPr>
      </w:pPr>
    </w:p>
    <w:p w14:paraId="633E8480" w14:textId="10CDE49C" w:rsidR="00A00477" w:rsidRPr="00FB0093" w:rsidRDefault="00E412BC" w:rsidP="00A00477">
      <w:pPr>
        <w:rPr>
          <w:rFonts w:ascii="Arial" w:hAnsi="Arial"/>
          <w:bCs/>
          <w:szCs w:val="24"/>
        </w:rPr>
      </w:pPr>
      <w:r w:rsidRPr="00FB0093">
        <w:rPr>
          <w:rFonts w:ascii="Arial" w:hAnsi="Arial"/>
          <w:bCs/>
          <w:szCs w:val="24"/>
        </w:rPr>
        <w:t>OCTAVO</w:t>
      </w:r>
      <w:r w:rsidR="00A00477" w:rsidRPr="00FB0093">
        <w:rPr>
          <w:rFonts w:ascii="Arial" w:hAnsi="Arial"/>
          <w:bCs/>
          <w:szCs w:val="24"/>
        </w:rPr>
        <w:t xml:space="preserve">.- PLAZOS PARA </w:t>
      </w:r>
      <w:r w:rsidR="00A36CDC" w:rsidRPr="00FB0093">
        <w:rPr>
          <w:rFonts w:ascii="Arial" w:hAnsi="Arial"/>
          <w:bCs/>
          <w:szCs w:val="24"/>
        </w:rPr>
        <w:t>C</w:t>
      </w:r>
      <w:r w:rsidR="002E7B05" w:rsidRPr="00FB0093">
        <w:rPr>
          <w:rFonts w:ascii="Arial" w:hAnsi="Arial"/>
          <w:bCs/>
          <w:szCs w:val="24"/>
        </w:rPr>
        <w:t>ANJE</w:t>
      </w:r>
      <w:r w:rsidR="007F440F" w:rsidRPr="00FB0093">
        <w:rPr>
          <w:rFonts w:ascii="Arial" w:hAnsi="Arial"/>
          <w:bCs/>
          <w:szCs w:val="24"/>
        </w:rPr>
        <w:t>AR</w:t>
      </w:r>
      <w:r w:rsidR="00A00477" w:rsidRPr="00FB0093">
        <w:rPr>
          <w:rFonts w:ascii="Arial" w:hAnsi="Arial"/>
          <w:bCs/>
          <w:szCs w:val="24"/>
        </w:rPr>
        <w:t xml:space="preserve"> LA AYUDA ESCOLAR</w:t>
      </w:r>
    </w:p>
    <w:p w14:paraId="1F031D38" w14:textId="77777777" w:rsidR="00E16863" w:rsidRPr="00FB0093" w:rsidRDefault="00E16863" w:rsidP="00E16863">
      <w:pPr>
        <w:autoSpaceDE/>
        <w:adjustRightInd/>
        <w:rPr>
          <w:rFonts w:ascii="Arial" w:hAnsi="Arial"/>
          <w:strike/>
          <w:szCs w:val="24"/>
        </w:rPr>
      </w:pPr>
    </w:p>
    <w:p w14:paraId="2307959F" w14:textId="0F39D0E7" w:rsidR="006416B2" w:rsidRPr="00167760" w:rsidRDefault="006416B2" w:rsidP="002107A1">
      <w:pPr>
        <w:autoSpaceDE/>
        <w:adjustRightInd/>
        <w:ind w:firstLine="709"/>
        <w:rPr>
          <w:rFonts w:ascii="Arial" w:hAnsi="Arial"/>
          <w:szCs w:val="24"/>
        </w:rPr>
      </w:pPr>
      <w:r w:rsidRPr="00167760">
        <w:rPr>
          <w:rFonts w:ascii="Arial" w:hAnsi="Arial"/>
          <w:szCs w:val="24"/>
        </w:rPr>
        <w:t xml:space="preserve">El plazo para canjear la </w:t>
      </w:r>
      <w:r>
        <w:rPr>
          <w:rFonts w:ascii="Arial" w:hAnsi="Arial"/>
          <w:szCs w:val="24"/>
        </w:rPr>
        <w:t>A</w:t>
      </w:r>
      <w:r w:rsidRPr="00167760">
        <w:rPr>
          <w:rFonts w:ascii="Arial" w:hAnsi="Arial"/>
          <w:szCs w:val="24"/>
        </w:rPr>
        <w:t xml:space="preserve">yuda </w:t>
      </w:r>
      <w:r>
        <w:rPr>
          <w:rFonts w:ascii="Arial" w:hAnsi="Arial"/>
          <w:szCs w:val="24"/>
        </w:rPr>
        <w:t>E</w:t>
      </w:r>
      <w:r w:rsidRPr="00167760">
        <w:rPr>
          <w:rFonts w:ascii="Arial" w:hAnsi="Arial"/>
          <w:szCs w:val="24"/>
        </w:rPr>
        <w:t xml:space="preserve">scolar </w:t>
      </w:r>
      <w:r>
        <w:rPr>
          <w:rFonts w:ascii="Arial" w:hAnsi="Arial"/>
          <w:szCs w:val="24"/>
        </w:rPr>
        <w:t>G</w:t>
      </w:r>
      <w:r w:rsidRPr="00167760">
        <w:rPr>
          <w:rFonts w:ascii="Arial" w:hAnsi="Arial"/>
          <w:szCs w:val="24"/>
        </w:rPr>
        <w:t xml:space="preserve">eneral y la </w:t>
      </w:r>
      <w:r>
        <w:rPr>
          <w:rFonts w:ascii="Arial" w:hAnsi="Arial"/>
          <w:szCs w:val="24"/>
        </w:rPr>
        <w:t>A</w:t>
      </w:r>
      <w:r w:rsidRPr="00167760">
        <w:rPr>
          <w:rFonts w:ascii="Arial" w:hAnsi="Arial"/>
          <w:szCs w:val="24"/>
        </w:rPr>
        <w:t xml:space="preserve">yuda </w:t>
      </w:r>
      <w:r>
        <w:rPr>
          <w:rFonts w:ascii="Arial" w:hAnsi="Arial"/>
          <w:szCs w:val="24"/>
        </w:rPr>
        <w:t>E</w:t>
      </w:r>
      <w:r w:rsidRPr="00167760">
        <w:rPr>
          <w:rFonts w:ascii="Arial" w:hAnsi="Arial"/>
          <w:szCs w:val="24"/>
        </w:rPr>
        <w:t xml:space="preserve">scolar </w:t>
      </w:r>
      <w:r>
        <w:rPr>
          <w:rFonts w:ascii="Arial" w:hAnsi="Arial"/>
          <w:szCs w:val="24"/>
        </w:rPr>
        <w:t>P</w:t>
      </w:r>
      <w:r w:rsidRPr="00167760">
        <w:rPr>
          <w:rFonts w:ascii="Arial" w:hAnsi="Arial"/>
          <w:szCs w:val="24"/>
        </w:rPr>
        <w:t xml:space="preserve">rogresiva comenzará el </w:t>
      </w:r>
      <w:r w:rsidR="005558D3">
        <w:rPr>
          <w:rFonts w:ascii="Arial" w:hAnsi="Arial"/>
          <w:szCs w:val="24"/>
        </w:rPr>
        <w:t>17</w:t>
      </w:r>
      <w:r w:rsidRPr="00167760">
        <w:rPr>
          <w:rFonts w:ascii="Arial" w:hAnsi="Arial"/>
          <w:szCs w:val="24"/>
        </w:rPr>
        <w:t xml:space="preserve"> de </w:t>
      </w:r>
      <w:r w:rsidR="004A68A4" w:rsidRPr="00167760">
        <w:rPr>
          <w:rFonts w:ascii="Arial" w:hAnsi="Arial"/>
          <w:szCs w:val="24"/>
        </w:rPr>
        <w:t>agosto</w:t>
      </w:r>
      <w:r w:rsidRPr="00167760">
        <w:rPr>
          <w:rFonts w:ascii="Arial" w:hAnsi="Arial"/>
          <w:szCs w:val="24"/>
        </w:rPr>
        <w:t xml:space="preserve"> de 202</w:t>
      </w:r>
      <w:r w:rsidR="005558D3">
        <w:rPr>
          <w:rFonts w:ascii="Arial" w:hAnsi="Arial"/>
          <w:szCs w:val="24"/>
        </w:rPr>
        <w:t>6</w:t>
      </w:r>
      <w:r w:rsidRPr="00167760">
        <w:rPr>
          <w:rFonts w:ascii="Arial" w:hAnsi="Arial"/>
          <w:szCs w:val="24"/>
        </w:rPr>
        <w:t xml:space="preserve"> y finalizará el 1</w:t>
      </w:r>
      <w:r w:rsidR="005558D3">
        <w:rPr>
          <w:rFonts w:ascii="Arial" w:hAnsi="Arial"/>
          <w:szCs w:val="24"/>
        </w:rPr>
        <w:t>6</w:t>
      </w:r>
      <w:r w:rsidRPr="00167760">
        <w:rPr>
          <w:rFonts w:ascii="Arial" w:hAnsi="Arial"/>
          <w:szCs w:val="24"/>
        </w:rPr>
        <w:t xml:space="preserve"> de </w:t>
      </w:r>
      <w:r w:rsidR="004A68A4">
        <w:rPr>
          <w:rFonts w:ascii="Arial" w:hAnsi="Arial"/>
          <w:szCs w:val="24"/>
        </w:rPr>
        <w:t>o</w:t>
      </w:r>
      <w:r w:rsidRPr="00167760">
        <w:rPr>
          <w:rFonts w:ascii="Arial" w:hAnsi="Arial"/>
          <w:szCs w:val="24"/>
        </w:rPr>
        <w:t>ctubre de 202</w:t>
      </w:r>
      <w:r w:rsidR="005558D3">
        <w:rPr>
          <w:rFonts w:ascii="Arial" w:hAnsi="Arial"/>
          <w:szCs w:val="24"/>
        </w:rPr>
        <w:t>6</w:t>
      </w:r>
      <w:r w:rsidRPr="00167760">
        <w:rPr>
          <w:rFonts w:ascii="Arial" w:hAnsi="Arial"/>
          <w:szCs w:val="24"/>
        </w:rPr>
        <w:t>.</w:t>
      </w:r>
    </w:p>
    <w:p w14:paraId="739E92F7" w14:textId="77777777" w:rsidR="00341C4E" w:rsidRDefault="00341C4E" w:rsidP="00341C4E">
      <w:pPr>
        <w:autoSpaceDE/>
        <w:adjustRightInd/>
        <w:spacing w:after="120"/>
        <w:rPr>
          <w:rFonts w:ascii="Arial" w:hAnsi="Arial"/>
          <w:szCs w:val="24"/>
        </w:rPr>
      </w:pPr>
    </w:p>
    <w:p w14:paraId="77501F44" w14:textId="6B707D98" w:rsidR="00FF2667" w:rsidRPr="00FF2667" w:rsidRDefault="00FF2667" w:rsidP="00FF2667">
      <w:pPr>
        <w:autoSpaceDE/>
        <w:adjustRightInd/>
        <w:spacing w:after="120"/>
        <w:rPr>
          <w:rFonts w:ascii="Arial" w:hAnsi="Arial"/>
          <w:bCs/>
          <w:szCs w:val="24"/>
        </w:rPr>
      </w:pPr>
      <w:r w:rsidRPr="00FF2667">
        <w:rPr>
          <w:rFonts w:ascii="Arial" w:hAnsi="Arial"/>
          <w:bCs/>
          <w:szCs w:val="24"/>
        </w:rPr>
        <w:t>NOVENO.- DEROGACIONES.</w:t>
      </w:r>
    </w:p>
    <w:p w14:paraId="3317B6C0" w14:textId="558F10BA" w:rsidR="00FF2667" w:rsidRDefault="00FF2667" w:rsidP="008F7304">
      <w:pPr>
        <w:autoSpaceDE/>
        <w:adjustRightInd/>
        <w:spacing w:after="120"/>
        <w:ind w:firstLine="709"/>
        <w:rPr>
          <w:rFonts w:ascii="Arial" w:hAnsi="Arial"/>
          <w:szCs w:val="24"/>
        </w:rPr>
      </w:pPr>
      <w:r w:rsidRPr="00FF2667">
        <w:rPr>
          <w:rFonts w:ascii="Arial" w:hAnsi="Arial"/>
          <w:szCs w:val="24"/>
        </w:rPr>
        <w:t>Estas bases derogan todas las aprobadas anteriormente con el mismo objeto.</w:t>
      </w:r>
    </w:p>
    <w:p w14:paraId="7CEF5CB7" w14:textId="77777777" w:rsidR="000479BF" w:rsidRDefault="000479BF" w:rsidP="00341C4E">
      <w:pPr>
        <w:autoSpaceDE/>
        <w:adjustRightInd/>
        <w:spacing w:after="120"/>
        <w:rPr>
          <w:rFonts w:ascii="Arial" w:hAnsi="Arial"/>
          <w:szCs w:val="24"/>
        </w:rPr>
      </w:pPr>
    </w:p>
    <w:p w14:paraId="3D6D4CD4" w14:textId="77777777" w:rsidR="000479BF" w:rsidRPr="000479BF" w:rsidRDefault="000479BF" w:rsidP="000479BF">
      <w:pPr>
        <w:autoSpaceDE/>
        <w:autoSpaceDN/>
        <w:adjustRightInd/>
        <w:spacing w:after="120"/>
        <w:ind w:firstLine="709"/>
        <w:rPr>
          <w:rFonts w:ascii="Arial" w:hAnsi="Arial"/>
        </w:rPr>
      </w:pPr>
      <w:bookmarkStart w:id="0" w:name="_Hlk198292614"/>
      <w:r w:rsidRPr="000479BF">
        <w:rPr>
          <w:rFonts w:ascii="Arial" w:hAnsi="Arial"/>
        </w:rPr>
        <w:t>En San Lorenzo de El Escorial, en la fecha que consta en el margen del presente documento, que es firmado digitalmente según inscripción que figura en el mismo.</w:t>
      </w:r>
    </w:p>
    <w:p w14:paraId="6244EF17" w14:textId="77777777" w:rsidR="000479BF" w:rsidRDefault="000479BF" w:rsidP="000479BF">
      <w:pPr>
        <w:spacing w:after="120"/>
        <w:jc w:val="center"/>
        <w:rPr>
          <w:rFonts w:ascii="Arial" w:hAnsi="Arial"/>
        </w:rPr>
      </w:pPr>
    </w:p>
    <w:p w14:paraId="2529346A" w14:textId="543DCF42" w:rsidR="000479BF" w:rsidRPr="000479BF" w:rsidRDefault="000479BF" w:rsidP="000479BF">
      <w:pPr>
        <w:spacing w:after="120"/>
        <w:jc w:val="center"/>
        <w:rPr>
          <w:rFonts w:ascii="Arial" w:hAnsi="Arial"/>
        </w:rPr>
      </w:pPr>
      <w:r w:rsidRPr="000479BF">
        <w:rPr>
          <w:rFonts w:ascii="Arial" w:hAnsi="Arial"/>
        </w:rPr>
        <w:t>LA ALCALDESA, Carlota López Esteban.</w:t>
      </w:r>
      <w:bookmarkEnd w:id="0"/>
    </w:p>
    <w:sectPr w:rsidR="000479BF" w:rsidRPr="000479BF" w:rsidSect="00453FA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B727F" w14:textId="77777777" w:rsidR="00177CD1" w:rsidRDefault="00177CD1" w:rsidP="00C92D0E">
      <w:r>
        <w:separator/>
      </w:r>
    </w:p>
    <w:p w14:paraId="500471BD" w14:textId="77777777" w:rsidR="00177CD1" w:rsidRDefault="00177CD1" w:rsidP="00C92D0E"/>
  </w:endnote>
  <w:endnote w:type="continuationSeparator" w:id="0">
    <w:p w14:paraId="01751EEF" w14:textId="77777777" w:rsidR="00177CD1" w:rsidRDefault="00177CD1" w:rsidP="00C92D0E">
      <w:r>
        <w:continuationSeparator/>
      </w:r>
    </w:p>
    <w:p w14:paraId="05305792" w14:textId="77777777" w:rsidR="00177CD1" w:rsidRDefault="00177CD1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EB4DB118-70E1-4135-B668-D97C9DD2CF1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ECF5F19-5CFE-425F-A878-7B8531AACDC9}"/>
  </w:font>
  <w:font w:name="Avenir LT Std 55 Roman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A4AF830B-F803-4D54-8B59-57058239D78B}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4" w:fontKey="{59C55D01-2089-4DF2-808C-A830620C077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FB2F6A93-84CB-4682-A936-74CE166A328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6" w:fontKey="{37EEE71B-AB7E-406E-AFFC-02DDCE93F83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35B4988-9FF5-4EAA-BFFF-69EFA56A023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30A6" w14:textId="3124484F" w:rsidR="007A2C55" w:rsidRDefault="007A2C55" w:rsidP="007A2C55">
    <w:pPr>
      <w:pStyle w:val="Piedepgina"/>
      <w:jc w:val="right"/>
      <w:rPr>
        <w:caps/>
        <w:color w:val="4F81BD" w:themeColor="accent1"/>
      </w:rPr>
    </w:pP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65EAA93C" w14:textId="618C14E0" w:rsidR="00774E20" w:rsidRPr="00774E20" w:rsidRDefault="00774E20" w:rsidP="00774E20">
        <w:pPr>
          <w:rPr>
            <w:rFonts w:ascii="Arial" w:hAnsi="Arial"/>
            <w:color w:val="808080" w:themeColor="background1" w:themeShade="80"/>
            <w:sz w:val="14"/>
          </w:rPr>
        </w:pPr>
        <w:r w:rsidRPr="00774E20">
          <w:rPr>
            <w:rFonts w:ascii="Arial" w:hAnsi="Arial"/>
            <w:color w:val="808080" w:themeColor="background1" w:themeShade="80"/>
            <w:sz w:val="14"/>
          </w:rPr>
          <w:t>Expdte. nº: 202</w:t>
        </w:r>
        <w:r w:rsidR="008E1E16">
          <w:rPr>
            <w:rFonts w:ascii="Arial" w:hAnsi="Arial"/>
            <w:color w:val="808080" w:themeColor="background1" w:themeShade="80"/>
            <w:sz w:val="14"/>
          </w:rPr>
          <w:t>6</w:t>
        </w:r>
        <w:r w:rsidRPr="00774E20">
          <w:rPr>
            <w:rFonts w:ascii="Arial" w:hAnsi="Arial"/>
            <w:color w:val="808080" w:themeColor="background1" w:themeShade="80"/>
            <w:sz w:val="14"/>
          </w:rPr>
          <w:t>/</w:t>
        </w:r>
        <w:r w:rsidR="00D549E0">
          <w:rPr>
            <w:rFonts w:ascii="Arial" w:hAnsi="Arial"/>
            <w:color w:val="808080" w:themeColor="background1" w:themeShade="80"/>
            <w:sz w:val="14"/>
          </w:rPr>
          <w:t>3519</w:t>
        </w:r>
        <w:r>
          <w:rPr>
            <w:rFonts w:ascii="Arial" w:hAnsi="Arial"/>
            <w:color w:val="808080" w:themeColor="background1" w:themeShade="80"/>
            <w:sz w:val="14"/>
          </w:rPr>
          <w:t>.</w:t>
        </w:r>
      </w:p>
      <w:p w14:paraId="5690FC96" w14:textId="766B580F" w:rsidR="006B6F4E" w:rsidRDefault="006B6F4E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</w:p>
      <w:p w14:paraId="1336EDBF" w14:textId="77777777" w:rsidR="006B6F4E" w:rsidRPr="00453FAE" w:rsidRDefault="00177CD1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2ED7F3" w14:textId="77777777" w:rsidR="006B6F4E" w:rsidRDefault="006B6F4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57216" behindDoc="1" locked="0" layoutInCell="1" allowOverlap="1" wp14:anchorId="191795CB" wp14:editId="52DF848E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1824894253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7A1F5C31" w14:textId="77777777" w:rsidR="006B6F4E" w:rsidRDefault="006B6F4E" w:rsidP="00C92D0E">
        <w:pPr>
          <w:pStyle w:val="Piedepgina"/>
          <w:rPr>
            <w:sz w:val="14"/>
            <w:szCs w:val="16"/>
          </w:rPr>
        </w:pPr>
      </w:p>
      <w:p w14:paraId="2020B89E" w14:textId="77777777" w:rsidR="006B6F4E" w:rsidRDefault="006B6F4E" w:rsidP="00C92D0E">
        <w:pPr>
          <w:pStyle w:val="Piedepgina"/>
          <w:rPr>
            <w:sz w:val="14"/>
            <w:szCs w:val="16"/>
          </w:rPr>
        </w:pPr>
      </w:p>
      <w:p w14:paraId="22573FC5" w14:textId="77777777" w:rsidR="006B6F4E" w:rsidRDefault="0093386A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8DA3B47" wp14:editId="03D99599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805756058" name="Cuadro de text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659D121" w14:textId="77777777" w:rsidR="006B6F4E" w:rsidRDefault="00177CD1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B6F4E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EB8CAD0" w14:textId="77777777" w:rsidR="006B6F4E" w:rsidRPr="000E2CD0" w:rsidRDefault="006B6F4E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8DA3B47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8" type="#_x0000_t202" style="position:absolute;left:0;text-align:left;margin-left:26.75pt;margin-top:4.1pt;width:379.6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POPnGr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6659D121" w14:textId="77777777" w:rsidR="006B6F4E" w:rsidRDefault="00A406EC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B6F4E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EB8CAD0" w14:textId="77777777" w:rsidR="006B6F4E" w:rsidRPr="000E2CD0" w:rsidRDefault="006B6F4E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08362F27" w14:textId="77777777" w:rsidR="006B6F4E" w:rsidRDefault="006B6F4E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21BBA2B1" w14:textId="77777777" w:rsidR="006B6F4E" w:rsidRPr="000E2CD0" w:rsidRDefault="00177CD1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E54BC" w14:textId="77777777" w:rsidR="00177CD1" w:rsidRDefault="00177CD1" w:rsidP="00C92D0E">
      <w:r>
        <w:separator/>
      </w:r>
    </w:p>
    <w:p w14:paraId="7715718E" w14:textId="77777777" w:rsidR="00177CD1" w:rsidRDefault="00177CD1" w:rsidP="00C92D0E"/>
  </w:footnote>
  <w:footnote w:type="continuationSeparator" w:id="0">
    <w:p w14:paraId="319F2D5E" w14:textId="77777777" w:rsidR="00177CD1" w:rsidRDefault="00177CD1" w:rsidP="00C92D0E">
      <w:r>
        <w:continuationSeparator/>
      </w:r>
    </w:p>
    <w:p w14:paraId="429C4385" w14:textId="77777777" w:rsidR="00177CD1" w:rsidRDefault="00177CD1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3567" w14:textId="77777777" w:rsidR="006B6F4E" w:rsidRDefault="006B6F4E" w:rsidP="00453FAE">
    <w:pPr>
      <w:pStyle w:val="Encabezado"/>
      <w:jc w:val="center"/>
      <w:rPr>
        <w:noProof/>
      </w:rPr>
    </w:pPr>
  </w:p>
  <w:p w14:paraId="17388371" w14:textId="77777777" w:rsidR="006B6F4E" w:rsidRDefault="006B6F4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42E027C6" wp14:editId="5D3DA83E">
          <wp:extent cx="2183823" cy="1552399"/>
          <wp:effectExtent l="19050" t="0" r="6927" b="0"/>
          <wp:docPr id="8252629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3386A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62A455" wp14:editId="024A767F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0" r="0" b="0"/>
              <wp:wrapNone/>
              <wp:docPr id="1361865667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720E4EB" w14:textId="77777777" w:rsidR="006B6F4E" w:rsidRDefault="006B6F4E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3FAC1D8" w14:textId="77777777" w:rsidR="006B6F4E" w:rsidRPr="004259A9" w:rsidRDefault="006B6F4E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0E0BDD">
                            <w:t>www.aytosanlorenzo.es</w:t>
                          </w:r>
                          <w:r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educacion@aytosanlorenzo.es</w:t>
                          </w:r>
                        </w:p>
                        <w:p w14:paraId="35EB5755" w14:textId="77777777" w:rsidR="006B6F4E" w:rsidRPr="00AA64CD" w:rsidRDefault="006B6F4E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62A45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2720E4EB" w14:textId="77777777" w:rsidR="006B6F4E" w:rsidRDefault="006B6F4E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3FAC1D8" w14:textId="77777777" w:rsidR="006B6F4E" w:rsidRPr="004259A9" w:rsidRDefault="006B6F4E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0E0BDD">
                      <w:t>www.aytosanlorenzo.es</w:t>
                    </w:r>
                    <w:r>
                      <w:t xml:space="preserve"> </w:t>
                    </w:r>
                    <w:r w:rsidRPr="00255093">
                      <w:t>•</w:t>
                    </w:r>
                    <w:r>
                      <w:t xml:space="preserve"> educacion@aytosanlorenzo.es</w:t>
                    </w:r>
                  </w:p>
                  <w:p w14:paraId="35EB5755" w14:textId="77777777" w:rsidR="006B6F4E" w:rsidRPr="00AA64CD" w:rsidRDefault="006B6F4E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7B0B" w14:textId="77777777" w:rsidR="006B6F4E" w:rsidRDefault="006B6F4E" w:rsidP="00C92D0E">
    <w:pPr>
      <w:pStyle w:val="Encabezado"/>
    </w:pPr>
    <w:r>
      <w:tab/>
    </w:r>
  </w:p>
  <w:p w14:paraId="45ED198E" w14:textId="77777777" w:rsidR="006B6F4E" w:rsidRDefault="0093386A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F471CB4" wp14:editId="73889594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93369451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F405F3" w14:textId="77777777" w:rsidR="006B6F4E" w:rsidRDefault="006B6F4E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B95139F" w14:textId="77777777" w:rsidR="006B6F4E" w:rsidRPr="004259A9" w:rsidRDefault="006B6F4E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11E7428" w14:textId="77777777" w:rsidR="006B6F4E" w:rsidRPr="00AA64CD" w:rsidRDefault="006B6F4E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71C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SK9wEAANQ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" stroked="f">
              <v:textbox style="layout-flow:vertical;mso-layout-flow-alt:bottom-to-top">
                <w:txbxContent>
                  <w:p w14:paraId="3BF405F3" w14:textId="77777777" w:rsidR="006B6F4E" w:rsidRDefault="006B6F4E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B95139F" w14:textId="77777777" w:rsidR="006B6F4E" w:rsidRPr="004259A9" w:rsidRDefault="006B6F4E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11E7428" w14:textId="77777777" w:rsidR="006B6F4E" w:rsidRPr="00AA64CD" w:rsidRDefault="006B6F4E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6B6F4E">
      <w:tab/>
    </w:r>
    <w:r w:rsidR="006B6F4E" w:rsidRPr="00191EDB">
      <w:rPr>
        <w:noProof/>
      </w:rPr>
      <w:drawing>
        <wp:inline distT="0" distB="0" distL="0" distR="0" wp14:anchorId="46251EB3" wp14:editId="216C4D55">
          <wp:extent cx="2183823" cy="1552399"/>
          <wp:effectExtent l="19050" t="0" r="6927" b="0"/>
          <wp:docPr id="1329955352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E3EAD"/>
    <w:multiLevelType w:val="hybridMultilevel"/>
    <w:tmpl w:val="68B69B92"/>
    <w:lvl w:ilvl="0" w:tplc="34505B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713F1"/>
    <w:multiLevelType w:val="hybridMultilevel"/>
    <w:tmpl w:val="96104CBA"/>
    <w:lvl w:ilvl="0" w:tplc="34505B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71FA0"/>
    <w:multiLevelType w:val="hybridMultilevel"/>
    <w:tmpl w:val="F648C6A0"/>
    <w:lvl w:ilvl="0" w:tplc="34505B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82A0E"/>
    <w:multiLevelType w:val="hybridMultilevel"/>
    <w:tmpl w:val="85E07976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B5F2D"/>
    <w:multiLevelType w:val="hybridMultilevel"/>
    <w:tmpl w:val="2ED4D42C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696839"/>
    <w:multiLevelType w:val="hybridMultilevel"/>
    <w:tmpl w:val="3800DED8"/>
    <w:lvl w:ilvl="0" w:tplc="34505B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938922">
    <w:abstractNumId w:val="6"/>
  </w:num>
  <w:num w:numId="2" w16cid:durableId="268780504">
    <w:abstractNumId w:val="3"/>
  </w:num>
  <w:num w:numId="3" w16cid:durableId="1819302282">
    <w:abstractNumId w:val="5"/>
  </w:num>
  <w:num w:numId="4" w16cid:durableId="1265186146">
    <w:abstractNumId w:val="4"/>
  </w:num>
  <w:num w:numId="5" w16cid:durableId="1953130663">
    <w:abstractNumId w:val="0"/>
  </w:num>
  <w:num w:numId="6" w16cid:durableId="1516338488">
    <w:abstractNumId w:val="2"/>
  </w:num>
  <w:num w:numId="7" w16cid:durableId="659890529">
    <w:abstractNumId w:val="7"/>
  </w:num>
  <w:num w:numId="8" w16cid:durableId="6318528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A4"/>
    <w:rsid w:val="0000186B"/>
    <w:rsid w:val="00021F84"/>
    <w:rsid w:val="00034740"/>
    <w:rsid w:val="000453D0"/>
    <w:rsid w:val="000479BF"/>
    <w:rsid w:val="00057545"/>
    <w:rsid w:val="00064A10"/>
    <w:rsid w:val="0006669A"/>
    <w:rsid w:val="000761F7"/>
    <w:rsid w:val="000967EA"/>
    <w:rsid w:val="00097F58"/>
    <w:rsid w:val="000A0A94"/>
    <w:rsid w:val="000A1463"/>
    <w:rsid w:val="000A1842"/>
    <w:rsid w:val="000A483E"/>
    <w:rsid w:val="000A51BA"/>
    <w:rsid w:val="000B3284"/>
    <w:rsid w:val="000B7A7E"/>
    <w:rsid w:val="000D141F"/>
    <w:rsid w:val="000D1BD3"/>
    <w:rsid w:val="000D2F6B"/>
    <w:rsid w:val="000D7C88"/>
    <w:rsid w:val="000E0BDD"/>
    <w:rsid w:val="000E2CD0"/>
    <w:rsid w:val="000E2FAB"/>
    <w:rsid w:val="001041E4"/>
    <w:rsid w:val="001049DD"/>
    <w:rsid w:val="00127D36"/>
    <w:rsid w:val="00134A86"/>
    <w:rsid w:val="00136A1C"/>
    <w:rsid w:val="0014199C"/>
    <w:rsid w:val="00144D9B"/>
    <w:rsid w:val="00152354"/>
    <w:rsid w:val="00154523"/>
    <w:rsid w:val="00177CD1"/>
    <w:rsid w:val="00177E77"/>
    <w:rsid w:val="001900AE"/>
    <w:rsid w:val="00191EDB"/>
    <w:rsid w:val="001A38D0"/>
    <w:rsid w:val="001C58E3"/>
    <w:rsid w:val="001D5EA8"/>
    <w:rsid w:val="001D6BF3"/>
    <w:rsid w:val="001E4609"/>
    <w:rsid w:val="001F551C"/>
    <w:rsid w:val="00201863"/>
    <w:rsid w:val="0020197F"/>
    <w:rsid w:val="00204488"/>
    <w:rsid w:val="002053EF"/>
    <w:rsid w:val="002107A1"/>
    <w:rsid w:val="00221B98"/>
    <w:rsid w:val="002257DE"/>
    <w:rsid w:val="00230FA0"/>
    <w:rsid w:val="002351D4"/>
    <w:rsid w:val="00244A0C"/>
    <w:rsid w:val="00255093"/>
    <w:rsid w:val="00257CF3"/>
    <w:rsid w:val="00261E25"/>
    <w:rsid w:val="002642FF"/>
    <w:rsid w:val="002733A8"/>
    <w:rsid w:val="00277F64"/>
    <w:rsid w:val="00282E1D"/>
    <w:rsid w:val="0029130C"/>
    <w:rsid w:val="00295990"/>
    <w:rsid w:val="00297A05"/>
    <w:rsid w:val="002A7CF7"/>
    <w:rsid w:val="002B0074"/>
    <w:rsid w:val="002B6BB7"/>
    <w:rsid w:val="002B7B2D"/>
    <w:rsid w:val="002D5E55"/>
    <w:rsid w:val="002E7B05"/>
    <w:rsid w:val="002E7F59"/>
    <w:rsid w:val="002F2A6E"/>
    <w:rsid w:val="00300492"/>
    <w:rsid w:val="00301B74"/>
    <w:rsid w:val="0030372B"/>
    <w:rsid w:val="00305AA0"/>
    <w:rsid w:val="00306237"/>
    <w:rsid w:val="00310145"/>
    <w:rsid w:val="00310315"/>
    <w:rsid w:val="00320029"/>
    <w:rsid w:val="003200E7"/>
    <w:rsid w:val="00321650"/>
    <w:rsid w:val="00327838"/>
    <w:rsid w:val="00330486"/>
    <w:rsid w:val="00331FCB"/>
    <w:rsid w:val="00341C4E"/>
    <w:rsid w:val="003512C8"/>
    <w:rsid w:val="00360B87"/>
    <w:rsid w:val="003678D6"/>
    <w:rsid w:val="003A491A"/>
    <w:rsid w:val="003B1A2C"/>
    <w:rsid w:val="003C0061"/>
    <w:rsid w:val="003C4AF1"/>
    <w:rsid w:val="003D7326"/>
    <w:rsid w:val="003E2851"/>
    <w:rsid w:val="003F4120"/>
    <w:rsid w:val="003F636C"/>
    <w:rsid w:val="003F6444"/>
    <w:rsid w:val="0040267E"/>
    <w:rsid w:val="00404527"/>
    <w:rsid w:val="00407D74"/>
    <w:rsid w:val="004104E6"/>
    <w:rsid w:val="00424833"/>
    <w:rsid w:val="004259A9"/>
    <w:rsid w:val="00441262"/>
    <w:rsid w:val="00441414"/>
    <w:rsid w:val="00453FAE"/>
    <w:rsid w:val="00455A66"/>
    <w:rsid w:val="00460295"/>
    <w:rsid w:val="004627A2"/>
    <w:rsid w:val="004654D3"/>
    <w:rsid w:val="00472CA5"/>
    <w:rsid w:val="00474266"/>
    <w:rsid w:val="0047470B"/>
    <w:rsid w:val="004856E2"/>
    <w:rsid w:val="004A68A4"/>
    <w:rsid w:val="004A6963"/>
    <w:rsid w:val="004B1AA9"/>
    <w:rsid w:val="004B5540"/>
    <w:rsid w:val="004B6428"/>
    <w:rsid w:val="004D69D0"/>
    <w:rsid w:val="004E25CD"/>
    <w:rsid w:val="004E62B0"/>
    <w:rsid w:val="004F0E78"/>
    <w:rsid w:val="0050299F"/>
    <w:rsid w:val="005041D8"/>
    <w:rsid w:val="00510951"/>
    <w:rsid w:val="00523ADE"/>
    <w:rsid w:val="00526D29"/>
    <w:rsid w:val="005326AB"/>
    <w:rsid w:val="00533B62"/>
    <w:rsid w:val="00537923"/>
    <w:rsid w:val="00540AE3"/>
    <w:rsid w:val="005426ED"/>
    <w:rsid w:val="0054322B"/>
    <w:rsid w:val="005519AB"/>
    <w:rsid w:val="005558D3"/>
    <w:rsid w:val="005566AB"/>
    <w:rsid w:val="00562A11"/>
    <w:rsid w:val="00574B07"/>
    <w:rsid w:val="0057598D"/>
    <w:rsid w:val="00584138"/>
    <w:rsid w:val="005867E8"/>
    <w:rsid w:val="0059091D"/>
    <w:rsid w:val="0059174D"/>
    <w:rsid w:val="005962FD"/>
    <w:rsid w:val="00597989"/>
    <w:rsid w:val="005A55E8"/>
    <w:rsid w:val="005B424D"/>
    <w:rsid w:val="005C0B05"/>
    <w:rsid w:val="005C74CE"/>
    <w:rsid w:val="005D1E53"/>
    <w:rsid w:val="005D274C"/>
    <w:rsid w:val="005F0237"/>
    <w:rsid w:val="005F23E7"/>
    <w:rsid w:val="005F4D66"/>
    <w:rsid w:val="005F7BDF"/>
    <w:rsid w:val="00600C3B"/>
    <w:rsid w:val="006058D2"/>
    <w:rsid w:val="0061239D"/>
    <w:rsid w:val="006416B2"/>
    <w:rsid w:val="0064633B"/>
    <w:rsid w:val="00652B52"/>
    <w:rsid w:val="00681104"/>
    <w:rsid w:val="00684354"/>
    <w:rsid w:val="00690DFD"/>
    <w:rsid w:val="00691826"/>
    <w:rsid w:val="006A0E4A"/>
    <w:rsid w:val="006A62F0"/>
    <w:rsid w:val="006B2839"/>
    <w:rsid w:val="006B6F4E"/>
    <w:rsid w:val="006B7802"/>
    <w:rsid w:val="006C67EA"/>
    <w:rsid w:val="006C6CD5"/>
    <w:rsid w:val="006C76FE"/>
    <w:rsid w:val="006C798D"/>
    <w:rsid w:val="006D4012"/>
    <w:rsid w:val="006D501C"/>
    <w:rsid w:val="006D6DE7"/>
    <w:rsid w:val="006E1487"/>
    <w:rsid w:val="006E2F17"/>
    <w:rsid w:val="006E46D9"/>
    <w:rsid w:val="006F0D5D"/>
    <w:rsid w:val="00704519"/>
    <w:rsid w:val="007061B8"/>
    <w:rsid w:val="00732C3D"/>
    <w:rsid w:val="00742038"/>
    <w:rsid w:val="00764E97"/>
    <w:rsid w:val="00772708"/>
    <w:rsid w:val="00774E20"/>
    <w:rsid w:val="00775A04"/>
    <w:rsid w:val="00791DA6"/>
    <w:rsid w:val="00797975"/>
    <w:rsid w:val="007A27ED"/>
    <w:rsid w:val="007A2C55"/>
    <w:rsid w:val="007A45C4"/>
    <w:rsid w:val="007A55DC"/>
    <w:rsid w:val="007B44D9"/>
    <w:rsid w:val="007B6EA7"/>
    <w:rsid w:val="007C1A03"/>
    <w:rsid w:val="007D2020"/>
    <w:rsid w:val="007D4A6C"/>
    <w:rsid w:val="007D4B29"/>
    <w:rsid w:val="007F440F"/>
    <w:rsid w:val="00812277"/>
    <w:rsid w:val="008157AA"/>
    <w:rsid w:val="008236E9"/>
    <w:rsid w:val="00823A96"/>
    <w:rsid w:val="00826AC4"/>
    <w:rsid w:val="008433EE"/>
    <w:rsid w:val="008552A3"/>
    <w:rsid w:val="0087049B"/>
    <w:rsid w:val="008763A2"/>
    <w:rsid w:val="00881978"/>
    <w:rsid w:val="00893FCA"/>
    <w:rsid w:val="008942AF"/>
    <w:rsid w:val="008A2B71"/>
    <w:rsid w:val="008A3553"/>
    <w:rsid w:val="008A4432"/>
    <w:rsid w:val="008B22E7"/>
    <w:rsid w:val="008D3FA4"/>
    <w:rsid w:val="008E1E16"/>
    <w:rsid w:val="008E5CD2"/>
    <w:rsid w:val="008E7A48"/>
    <w:rsid w:val="008F4119"/>
    <w:rsid w:val="008F7304"/>
    <w:rsid w:val="0090517A"/>
    <w:rsid w:val="00911E4F"/>
    <w:rsid w:val="00923F71"/>
    <w:rsid w:val="0093386A"/>
    <w:rsid w:val="009449D6"/>
    <w:rsid w:val="00950855"/>
    <w:rsid w:val="00966F02"/>
    <w:rsid w:val="00973C4C"/>
    <w:rsid w:val="0097536E"/>
    <w:rsid w:val="0098432A"/>
    <w:rsid w:val="009906DF"/>
    <w:rsid w:val="00992CEC"/>
    <w:rsid w:val="00993626"/>
    <w:rsid w:val="00995534"/>
    <w:rsid w:val="00996338"/>
    <w:rsid w:val="00996959"/>
    <w:rsid w:val="00997430"/>
    <w:rsid w:val="009A03F0"/>
    <w:rsid w:val="009A0CE1"/>
    <w:rsid w:val="009A1551"/>
    <w:rsid w:val="009B5593"/>
    <w:rsid w:val="009B5B1C"/>
    <w:rsid w:val="009D1F6E"/>
    <w:rsid w:val="009E6BE9"/>
    <w:rsid w:val="009F1C34"/>
    <w:rsid w:val="00A00477"/>
    <w:rsid w:val="00A06B09"/>
    <w:rsid w:val="00A13769"/>
    <w:rsid w:val="00A1685B"/>
    <w:rsid w:val="00A20A75"/>
    <w:rsid w:val="00A22A12"/>
    <w:rsid w:val="00A272C8"/>
    <w:rsid w:val="00A354E6"/>
    <w:rsid w:val="00A36CDC"/>
    <w:rsid w:val="00A53E34"/>
    <w:rsid w:val="00A60ED7"/>
    <w:rsid w:val="00A74E18"/>
    <w:rsid w:val="00A76582"/>
    <w:rsid w:val="00AA2317"/>
    <w:rsid w:val="00AF3CA5"/>
    <w:rsid w:val="00B010F4"/>
    <w:rsid w:val="00B16C0C"/>
    <w:rsid w:val="00B2162C"/>
    <w:rsid w:val="00B21E87"/>
    <w:rsid w:val="00B34DA9"/>
    <w:rsid w:val="00B354E8"/>
    <w:rsid w:val="00B436F8"/>
    <w:rsid w:val="00B5193C"/>
    <w:rsid w:val="00B7214A"/>
    <w:rsid w:val="00B72F54"/>
    <w:rsid w:val="00B77A04"/>
    <w:rsid w:val="00B8440A"/>
    <w:rsid w:val="00B853E3"/>
    <w:rsid w:val="00B85CB7"/>
    <w:rsid w:val="00B92D14"/>
    <w:rsid w:val="00BA0022"/>
    <w:rsid w:val="00BA49B4"/>
    <w:rsid w:val="00BB0BFC"/>
    <w:rsid w:val="00BB655E"/>
    <w:rsid w:val="00BB79E8"/>
    <w:rsid w:val="00BD5134"/>
    <w:rsid w:val="00BE22BD"/>
    <w:rsid w:val="00BE4D8C"/>
    <w:rsid w:val="00BE7CC0"/>
    <w:rsid w:val="00BF65DD"/>
    <w:rsid w:val="00C04F73"/>
    <w:rsid w:val="00C0726F"/>
    <w:rsid w:val="00C102E3"/>
    <w:rsid w:val="00C15249"/>
    <w:rsid w:val="00C15D1A"/>
    <w:rsid w:val="00C16877"/>
    <w:rsid w:val="00C16CA7"/>
    <w:rsid w:val="00C20BE6"/>
    <w:rsid w:val="00C6517C"/>
    <w:rsid w:val="00C65EAB"/>
    <w:rsid w:val="00C9021D"/>
    <w:rsid w:val="00C92D0E"/>
    <w:rsid w:val="00C96B46"/>
    <w:rsid w:val="00CA47A1"/>
    <w:rsid w:val="00CA49F1"/>
    <w:rsid w:val="00CA679F"/>
    <w:rsid w:val="00CB2BD5"/>
    <w:rsid w:val="00CC65FC"/>
    <w:rsid w:val="00CD27A1"/>
    <w:rsid w:val="00CD3791"/>
    <w:rsid w:val="00CE1174"/>
    <w:rsid w:val="00D14729"/>
    <w:rsid w:val="00D166C6"/>
    <w:rsid w:val="00D168B5"/>
    <w:rsid w:val="00D21ACC"/>
    <w:rsid w:val="00D42034"/>
    <w:rsid w:val="00D44CA1"/>
    <w:rsid w:val="00D50931"/>
    <w:rsid w:val="00D52F56"/>
    <w:rsid w:val="00D549E0"/>
    <w:rsid w:val="00D649C7"/>
    <w:rsid w:val="00D7061C"/>
    <w:rsid w:val="00D71F8D"/>
    <w:rsid w:val="00D91FF6"/>
    <w:rsid w:val="00D92711"/>
    <w:rsid w:val="00D979F3"/>
    <w:rsid w:val="00DB3689"/>
    <w:rsid w:val="00DC1C2D"/>
    <w:rsid w:val="00DC2EB8"/>
    <w:rsid w:val="00DC6E8E"/>
    <w:rsid w:val="00DD0FDD"/>
    <w:rsid w:val="00DD1704"/>
    <w:rsid w:val="00DD3EE1"/>
    <w:rsid w:val="00DD7052"/>
    <w:rsid w:val="00DE7AC4"/>
    <w:rsid w:val="00DF04DC"/>
    <w:rsid w:val="00DF091E"/>
    <w:rsid w:val="00DF76F8"/>
    <w:rsid w:val="00E16863"/>
    <w:rsid w:val="00E17AFB"/>
    <w:rsid w:val="00E245F3"/>
    <w:rsid w:val="00E3299C"/>
    <w:rsid w:val="00E412BC"/>
    <w:rsid w:val="00E414A3"/>
    <w:rsid w:val="00E543D3"/>
    <w:rsid w:val="00E575B6"/>
    <w:rsid w:val="00E57B66"/>
    <w:rsid w:val="00E607B1"/>
    <w:rsid w:val="00E612BF"/>
    <w:rsid w:val="00E95E88"/>
    <w:rsid w:val="00EA5122"/>
    <w:rsid w:val="00EB1B1E"/>
    <w:rsid w:val="00EB1E45"/>
    <w:rsid w:val="00EB585B"/>
    <w:rsid w:val="00ED6ECC"/>
    <w:rsid w:val="00EE0BE5"/>
    <w:rsid w:val="00EE5307"/>
    <w:rsid w:val="00EE6435"/>
    <w:rsid w:val="00EF1E38"/>
    <w:rsid w:val="00EF2D8A"/>
    <w:rsid w:val="00EF4388"/>
    <w:rsid w:val="00F1309D"/>
    <w:rsid w:val="00F17A37"/>
    <w:rsid w:val="00F36788"/>
    <w:rsid w:val="00F4130B"/>
    <w:rsid w:val="00F41556"/>
    <w:rsid w:val="00F4549E"/>
    <w:rsid w:val="00F553B9"/>
    <w:rsid w:val="00F71ED9"/>
    <w:rsid w:val="00F736AC"/>
    <w:rsid w:val="00F766E6"/>
    <w:rsid w:val="00F81687"/>
    <w:rsid w:val="00F8461D"/>
    <w:rsid w:val="00F97D34"/>
    <w:rsid w:val="00FA3145"/>
    <w:rsid w:val="00FB0093"/>
    <w:rsid w:val="00FB150F"/>
    <w:rsid w:val="00FB6626"/>
    <w:rsid w:val="00FC3B4A"/>
    <w:rsid w:val="00FC4CCA"/>
    <w:rsid w:val="00FC6115"/>
    <w:rsid w:val="00FD236A"/>
    <w:rsid w:val="00FD6CC1"/>
    <w:rsid w:val="00FD7E3B"/>
    <w:rsid w:val="00FF0DED"/>
    <w:rsid w:val="00FF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A6856"/>
  <w15:docId w15:val="{B4909DAE-D0C4-4420-88B6-008AF2F1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Fuerte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uiPriority w:val="20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1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venir LT Std 55 Roman" w:eastAsia="Times New Roman" w:hAnsi="Avenir LT Std 55 Roman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2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character" w:customStyle="1" w:styleId="Rtulodeencabezadodemensaje">
    <w:name w:val="Rótulo de encabezado de mensaje"/>
    <w:rsid w:val="00A22A12"/>
    <w:rPr>
      <w:rFonts w:ascii="Arial Black" w:hAnsi="Arial Black"/>
      <w:sz w:val="18"/>
    </w:rPr>
  </w:style>
  <w:style w:type="paragraph" w:styleId="Textoindependiente">
    <w:name w:val="Body Text"/>
    <w:basedOn w:val="Normal"/>
    <w:link w:val="TextoindependienteCar"/>
    <w:uiPriority w:val="99"/>
    <w:unhideWhenUsed/>
    <w:rsid w:val="009B559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B5593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B5593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B5593"/>
    <w:rPr>
      <w:rFonts w:ascii="Arial" w:eastAsia="Times New Roman" w:hAnsi="Arial" w:cs="Arial"/>
      <w:sz w:val="16"/>
      <w:szCs w:val="16"/>
      <w:lang w:eastAsia="es-ES"/>
    </w:rPr>
  </w:style>
  <w:style w:type="paragraph" w:customStyle="1" w:styleId="parrafo">
    <w:name w:val="parrafo"/>
    <w:basedOn w:val="Normal"/>
    <w:rsid w:val="00FD6CC1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Cs w:val="24"/>
    </w:rPr>
  </w:style>
  <w:style w:type="paragraph" w:customStyle="1" w:styleId="parrafo2">
    <w:name w:val="parrafo_2"/>
    <w:basedOn w:val="Normal"/>
    <w:rsid w:val="00FD6CC1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B78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B780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B7802"/>
    <w:rPr>
      <w:rFonts w:ascii="Avenir LT Std 55 Roman" w:eastAsia="Times New Roman" w:hAnsi="Avenir LT Std 55 Roman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80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802"/>
    <w:rPr>
      <w:rFonts w:ascii="Avenir LT Std 55 Roman" w:eastAsia="Times New Roman" w:hAnsi="Avenir LT Std 55 Roman" w:cs="Arial"/>
      <w:b/>
      <w:bCs/>
      <w:sz w:val="20"/>
      <w:szCs w:val="20"/>
      <w:lang w:eastAsia="es-ES"/>
    </w:rPr>
  </w:style>
  <w:style w:type="character" w:customStyle="1" w:styleId="EnlacedeInternet">
    <w:name w:val="Enlace de Internet"/>
    <w:basedOn w:val="Fuentedeprrafopredeter"/>
    <w:uiPriority w:val="99"/>
    <w:rsid w:val="00341C4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225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1C58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6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inici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ytosanlorenzo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01-PLANTILLAS\NUEVA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FA1A6-6B1C-4D5C-A516-C5FFC808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43</TotalTime>
  <Pages>4</Pages>
  <Words>1194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Nerea Nekane Castañeda Zabala</cp:lastModifiedBy>
  <cp:revision>14</cp:revision>
  <cp:lastPrinted>2025-05-16T10:59:00Z</cp:lastPrinted>
  <dcterms:created xsi:type="dcterms:W3CDTF">2025-05-16T10:49:00Z</dcterms:created>
  <dcterms:modified xsi:type="dcterms:W3CDTF">2026-04-27T11:18:00Z</dcterms:modified>
</cp:coreProperties>
</file>