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0693F" w14:textId="2D6B5899" w:rsidR="000B2DF9" w:rsidRPr="009752D7" w:rsidRDefault="007D46FD" w:rsidP="009752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752D7">
        <w:rPr>
          <w:rFonts w:ascii="Arial" w:hAnsi="Arial" w:cs="Arial"/>
          <w:b/>
          <w:u w:val="single"/>
        </w:rPr>
        <w:t xml:space="preserve">BASES DO CONCURSO DE </w:t>
      </w:r>
      <w:r w:rsidR="00013EF9">
        <w:rPr>
          <w:rFonts w:ascii="Arial" w:hAnsi="Arial" w:cs="Arial"/>
          <w:b/>
          <w:u w:val="single"/>
        </w:rPr>
        <w:t>DISFRACES</w:t>
      </w:r>
      <w:r w:rsidRPr="009752D7">
        <w:rPr>
          <w:rFonts w:ascii="Arial" w:hAnsi="Arial" w:cs="Arial"/>
          <w:b/>
          <w:u w:val="single"/>
        </w:rPr>
        <w:t xml:space="preserve"> </w:t>
      </w:r>
    </w:p>
    <w:p w14:paraId="31225BF2" w14:textId="123FE397" w:rsidR="007D46FD" w:rsidRPr="009752D7" w:rsidRDefault="007D46FD" w:rsidP="009752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752D7">
        <w:rPr>
          <w:rFonts w:ascii="Arial" w:hAnsi="Arial" w:cs="Arial"/>
          <w:b/>
          <w:u w:val="single"/>
        </w:rPr>
        <w:t>“</w:t>
      </w:r>
      <w:r w:rsidR="00013EF9">
        <w:rPr>
          <w:rFonts w:ascii="Arial" w:hAnsi="Arial" w:cs="Arial"/>
          <w:b/>
          <w:u w:val="single"/>
        </w:rPr>
        <w:t xml:space="preserve">ENTROIDO </w:t>
      </w:r>
      <w:r w:rsidR="00A532BE">
        <w:rPr>
          <w:rFonts w:ascii="Arial" w:hAnsi="Arial" w:cs="Arial"/>
          <w:b/>
          <w:u w:val="single"/>
        </w:rPr>
        <w:t>2026</w:t>
      </w:r>
      <w:r w:rsidRPr="009752D7">
        <w:rPr>
          <w:rFonts w:ascii="Arial" w:hAnsi="Arial" w:cs="Arial"/>
          <w:b/>
          <w:u w:val="single"/>
        </w:rPr>
        <w:t>”</w:t>
      </w:r>
    </w:p>
    <w:p w14:paraId="0E2E2663" w14:textId="77777777" w:rsidR="00681453" w:rsidRDefault="00681453" w:rsidP="009752D7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14:paraId="1182959E" w14:textId="77777777" w:rsidR="0059315D" w:rsidRPr="009752D7" w:rsidRDefault="0059315D" w:rsidP="009752D7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14:paraId="1B8364C8" w14:textId="77777777" w:rsidR="007D46FD" w:rsidRPr="009752D7" w:rsidRDefault="007D46FD" w:rsidP="009752D7">
      <w:pPr>
        <w:spacing w:line="276" w:lineRule="auto"/>
        <w:jc w:val="both"/>
        <w:rPr>
          <w:rFonts w:ascii="Arial" w:hAnsi="Arial" w:cs="Arial"/>
        </w:rPr>
      </w:pPr>
    </w:p>
    <w:p w14:paraId="2540FCE7" w14:textId="3B641016" w:rsidR="003D119C" w:rsidRDefault="0074187F" w:rsidP="009752D7">
      <w:pPr>
        <w:spacing w:line="276" w:lineRule="auto"/>
        <w:jc w:val="both"/>
        <w:rPr>
          <w:rFonts w:ascii="Arial" w:hAnsi="Arial" w:cs="Arial"/>
        </w:rPr>
      </w:pPr>
      <w:r w:rsidRPr="009752D7">
        <w:rPr>
          <w:rFonts w:ascii="Arial" w:hAnsi="Arial" w:cs="Arial"/>
        </w:rPr>
        <w:t>O</w:t>
      </w:r>
      <w:r w:rsidR="007D46FD" w:rsidRPr="009752D7">
        <w:rPr>
          <w:rFonts w:ascii="Arial" w:hAnsi="Arial" w:cs="Arial"/>
        </w:rPr>
        <w:t xml:space="preserve"> Concello de Cerdedo-Cotobade (Pontevedra)</w:t>
      </w:r>
      <w:r w:rsidR="00B13C24" w:rsidRPr="009752D7">
        <w:rPr>
          <w:rFonts w:ascii="Arial" w:hAnsi="Arial" w:cs="Arial"/>
        </w:rPr>
        <w:t>,</w:t>
      </w:r>
      <w:r w:rsidR="007D46FD" w:rsidRPr="009752D7">
        <w:rPr>
          <w:rFonts w:ascii="Arial" w:hAnsi="Arial" w:cs="Arial"/>
        </w:rPr>
        <w:t xml:space="preserve"> </w:t>
      </w:r>
      <w:r w:rsidR="00B13C24" w:rsidRPr="009752D7">
        <w:rPr>
          <w:rFonts w:ascii="Arial" w:hAnsi="Arial" w:cs="Arial"/>
        </w:rPr>
        <w:t>a través da participación cidadá,</w:t>
      </w:r>
      <w:r w:rsidR="009752D7" w:rsidRPr="009752D7">
        <w:rPr>
          <w:rFonts w:ascii="Arial" w:hAnsi="Arial" w:cs="Arial"/>
        </w:rPr>
        <w:t xml:space="preserve"> </w:t>
      </w:r>
      <w:r w:rsidR="007D46FD" w:rsidRPr="009752D7">
        <w:rPr>
          <w:rFonts w:ascii="Arial" w:hAnsi="Arial" w:cs="Arial"/>
        </w:rPr>
        <w:t xml:space="preserve">co motivo </w:t>
      </w:r>
      <w:r w:rsidR="00B13C24" w:rsidRPr="009752D7">
        <w:rPr>
          <w:rFonts w:ascii="Arial" w:hAnsi="Arial" w:cs="Arial"/>
        </w:rPr>
        <w:t xml:space="preserve">de manter o espírito </w:t>
      </w:r>
      <w:r w:rsidR="00013EF9">
        <w:rPr>
          <w:rFonts w:ascii="Arial" w:hAnsi="Arial" w:cs="Arial"/>
        </w:rPr>
        <w:t>do Entroido</w:t>
      </w:r>
      <w:r w:rsidR="00B13C24" w:rsidRPr="009752D7">
        <w:rPr>
          <w:rFonts w:ascii="Arial" w:hAnsi="Arial" w:cs="Arial"/>
        </w:rPr>
        <w:t xml:space="preserve">, </w:t>
      </w:r>
      <w:r w:rsidR="007D46FD" w:rsidRPr="009752D7">
        <w:rPr>
          <w:rFonts w:ascii="Arial" w:hAnsi="Arial" w:cs="Arial"/>
        </w:rPr>
        <w:t>de crear un ambiente fe</w:t>
      </w:r>
      <w:r w:rsidR="00B13C24" w:rsidRPr="009752D7">
        <w:rPr>
          <w:rFonts w:ascii="Arial" w:hAnsi="Arial" w:cs="Arial"/>
        </w:rPr>
        <w:t>stivo, de contar con moita participación da cidadanía presenta o</w:t>
      </w:r>
      <w:r w:rsidR="00B13C24" w:rsidRPr="009752D7">
        <w:rPr>
          <w:rFonts w:ascii="Arial" w:hAnsi="Arial" w:cs="Arial"/>
          <w:u w:val="single"/>
        </w:rPr>
        <w:t xml:space="preserve"> Concurso</w:t>
      </w:r>
      <w:r w:rsidR="00013EF9">
        <w:rPr>
          <w:rFonts w:ascii="Arial" w:hAnsi="Arial" w:cs="Arial"/>
          <w:u w:val="single"/>
        </w:rPr>
        <w:t xml:space="preserve"> de disfraces</w:t>
      </w:r>
      <w:r w:rsidR="00B13C24" w:rsidRPr="009752D7">
        <w:rPr>
          <w:rFonts w:ascii="Arial" w:hAnsi="Arial" w:cs="Arial"/>
        </w:rPr>
        <w:t xml:space="preserve"> dirixido a todos </w:t>
      </w:r>
      <w:r w:rsidR="00013EF9">
        <w:rPr>
          <w:rFonts w:ascii="Arial" w:hAnsi="Arial" w:cs="Arial"/>
        </w:rPr>
        <w:t>veciños e veciñas do noso Municipio</w:t>
      </w:r>
    </w:p>
    <w:p w14:paraId="0EB0383C" w14:textId="77777777" w:rsidR="00DA0D1B" w:rsidRPr="009752D7" w:rsidRDefault="00DA0D1B" w:rsidP="009752D7">
      <w:pPr>
        <w:spacing w:line="276" w:lineRule="auto"/>
        <w:jc w:val="both"/>
        <w:rPr>
          <w:rFonts w:ascii="Arial" w:hAnsi="Arial" w:cs="Arial"/>
        </w:rPr>
      </w:pPr>
    </w:p>
    <w:p w14:paraId="4932E8A2" w14:textId="77777777" w:rsidR="003D119C" w:rsidRPr="009752D7" w:rsidRDefault="003D119C" w:rsidP="009752D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u w:val="single"/>
        </w:rPr>
      </w:pPr>
      <w:r w:rsidRPr="009752D7">
        <w:rPr>
          <w:rFonts w:ascii="Arial" w:hAnsi="Arial" w:cs="Arial"/>
          <w:b/>
          <w:u w:val="single"/>
        </w:rPr>
        <w:t xml:space="preserve">OBXECTO </w:t>
      </w:r>
    </w:p>
    <w:p w14:paraId="411369F7" w14:textId="77777777" w:rsidR="00B13C24" w:rsidRPr="009752D7" w:rsidRDefault="00B13C24" w:rsidP="009752D7">
      <w:pPr>
        <w:spacing w:line="276" w:lineRule="auto"/>
        <w:jc w:val="both"/>
        <w:rPr>
          <w:rFonts w:ascii="Arial" w:hAnsi="Arial" w:cs="Arial"/>
        </w:rPr>
      </w:pPr>
    </w:p>
    <w:p w14:paraId="450FCA17" w14:textId="74CE9395" w:rsidR="00013EF9" w:rsidRPr="003D78A4" w:rsidRDefault="00013EF9" w:rsidP="00013EF9">
      <w:p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 xml:space="preserve">O Concello de Cerdedo- Cotobade ven a convocar un “ Concurso de disfraces: ENTROIDO </w:t>
      </w:r>
      <w:r w:rsidR="00A532BE">
        <w:rPr>
          <w:rFonts w:ascii="Arial" w:hAnsi="Arial" w:cs="Arial"/>
          <w:szCs w:val="24"/>
        </w:rPr>
        <w:t>2026</w:t>
      </w:r>
      <w:r w:rsidRPr="003D78A4">
        <w:rPr>
          <w:rFonts w:ascii="Arial" w:hAnsi="Arial" w:cs="Arial"/>
          <w:szCs w:val="24"/>
        </w:rPr>
        <w:t xml:space="preserve">” para fomentar a creación artística; así como, potenciar a participación nas festas do Entroido </w:t>
      </w:r>
      <w:r w:rsidR="00A532BE">
        <w:rPr>
          <w:rFonts w:ascii="Arial" w:hAnsi="Arial" w:cs="Arial"/>
          <w:szCs w:val="24"/>
        </w:rPr>
        <w:t>2026</w:t>
      </w:r>
      <w:r w:rsidRPr="003D78A4">
        <w:rPr>
          <w:rFonts w:ascii="Arial" w:hAnsi="Arial" w:cs="Arial"/>
          <w:szCs w:val="24"/>
        </w:rPr>
        <w:t>.</w:t>
      </w:r>
    </w:p>
    <w:p w14:paraId="09C8BFBB" w14:textId="77777777" w:rsidR="00013EF9" w:rsidRPr="003D78A4" w:rsidRDefault="00013EF9" w:rsidP="00013EF9">
      <w:pPr>
        <w:spacing w:line="360" w:lineRule="auto"/>
        <w:jc w:val="both"/>
        <w:rPr>
          <w:rFonts w:ascii="Arial" w:hAnsi="Arial" w:cs="Arial"/>
          <w:szCs w:val="24"/>
        </w:rPr>
      </w:pPr>
    </w:p>
    <w:p w14:paraId="75702792" w14:textId="77777777" w:rsidR="00013EF9" w:rsidRPr="003D78A4" w:rsidRDefault="00013EF9" w:rsidP="00013EF9">
      <w:p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>Este concurso estará aberto e poderán participar tódalas persoas interesadas sen límite de idade, segundo as categorías establecidas.</w:t>
      </w:r>
    </w:p>
    <w:p w14:paraId="1D4BAE54" w14:textId="43A8FD72" w:rsidR="001B67F5" w:rsidRPr="009752D7" w:rsidRDefault="00681453" w:rsidP="00013EF9">
      <w:pPr>
        <w:spacing w:line="276" w:lineRule="auto"/>
        <w:jc w:val="both"/>
        <w:rPr>
          <w:rFonts w:ascii="Arial" w:hAnsi="Arial" w:cs="Arial"/>
        </w:rPr>
      </w:pPr>
      <w:r w:rsidRPr="009752D7">
        <w:rPr>
          <w:rFonts w:ascii="Arial" w:hAnsi="Arial" w:cs="Arial"/>
        </w:rPr>
        <w:t xml:space="preserve">. </w:t>
      </w:r>
    </w:p>
    <w:p w14:paraId="7B6B9425" w14:textId="77777777" w:rsidR="00681453" w:rsidRPr="009752D7" w:rsidRDefault="00681453" w:rsidP="009752D7">
      <w:pPr>
        <w:pStyle w:val="Prrafodelista"/>
        <w:spacing w:line="276" w:lineRule="auto"/>
        <w:rPr>
          <w:rFonts w:ascii="Arial" w:hAnsi="Arial" w:cs="Arial"/>
        </w:rPr>
      </w:pPr>
    </w:p>
    <w:p w14:paraId="691F4228" w14:textId="77777777" w:rsidR="00681453" w:rsidRPr="009752D7" w:rsidRDefault="003D119C" w:rsidP="009752D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u w:val="single"/>
        </w:rPr>
      </w:pPr>
      <w:r w:rsidRPr="009752D7">
        <w:rPr>
          <w:rFonts w:ascii="Arial" w:hAnsi="Arial" w:cs="Arial"/>
          <w:b/>
          <w:u w:val="single"/>
        </w:rPr>
        <w:t>PARTICIPANTES.</w:t>
      </w:r>
    </w:p>
    <w:p w14:paraId="6F39D5F7" w14:textId="77777777" w:rsidR="00681453" w:rsidRPr="009752D7" w:rsidRDefault="00681453" w:rsidP="009752D7">
      <w:pPr>
        <w:spacing w:line="276" w:lineRule="auto"/>
        <w:jc w:val="both"/>
        <w:rPr>
          <w:rFonts w:ascii="Arial" w:hAnsi="Arial" w:cs="Arial"/>
        </w:rPr>
      </w:pPr>
    </w:p>
    <w:p w14:paraId="18D251FB" w14:textId="3C247F48" w:rsidR="00681453" w:rsidRPr="009752D7" w:rsidRDefault="009752D7" w:rsidP="009752D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Establécense</w:t>
      </w:r>
      <w:r w:rsidR="00681453" w:rsidRPr="009752D7">
        <w:rPr>
          <w:rFonts w:ascii="Arial" w:hAnsi="Arial" w:cs="Arial"/>
        </w:rPr>
        <w:t xml:space="preserve"> </w:t>
      </w:r>
      <w:r w:rsidR="00013EF9">
        <w:rPr>
          <w:rFonts w:ascii="Arial" w:hAnsi="Arial" w:cs="Arial"/>
        </w:rPr>
        <w:t>cinco</w:t>
      </w:r>
      <w:r w:rsidR="00681453" w:rsidRPr="009752D7">
        <w:rPr>
          <w:rFonts w:ascii="Arial" w:hAnsi="Arial" w:cs="Arial"/>
        </w:rPr>
        <w:t xml:space="preserve"> categorías de participantes:</w:t>
      </w:r>
    </w:p>
    <w:p w14:paraId="579FB75D" w14:textId="77777777" w:rsidR="00681453" w:rsidRPr="009752D7" w:rsidRDefault="00681453" w:rsidP="009752D7">
      <w:pPr>
        <w:spacing w:line="276" w:lineRule="auto"/>
        <w:jc w:val="both"/>
        <w:rPr>
          <w:rFonts w:ascii="Arial" w:hAnsi="Arial" w:cs="Arial"/>
        </w:rPr>
      </w:pPr>
    </w:p>
    <w:p w14:paraId="254A58EF" w14:textId="0BDAA716" w:rsidR="00681453" w:rsidRPr="009752D7" w:rsidRDefault="00681453" w:rsidP="009752D7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u w:val="single"/>
        </w:rPr>
      </w:pPr>
      <w:r w:rsidRPr="009752D7">
        <w:rPr>
          <w:rFonts w:ascii="Arial" w:hAnsi="Arial" w:cs="Arial"/>
          <w:u w:val="single"/>
        </w:rPr>
        <w:t>Individual</w:t>
      </w:r>
      <w:r w:rsidR="00013EF9">
        <w:rPr>
          <w:rFonts w:ascii="Arial" w:hAnsi="Arial" w:cs="Arial"/>
          <w:u w:val="single"/>
        </w:rPr>
        <w:t xml:space="preserve"> Infantil</w:t>
      </w:r>
      <w:r w:rsidRPr="009752D7">
        <w:rPr>
          <w:rFonts w:ascii="Arial" w:hAnsi="Arial" w:cs="Arial"/>
          <w:u w:val="single"/>
        </w:rPr>
        <w:t>.</w:t>
      </w:r>
    </w:p>
    <w:p w14:paraId="30427CC0" w14:textId="77777777" w:rsidR="00681453" w:rsidRPr="009752D7" w:rsidRDefault="00681453" w:rsidP="009752D7">
      <w:pPr>
        <w:pStyle w:val="Prrafodelista"/>
        <w:spacing w:line="276" w:lineRule="auto"/>
        <w:jc w:val="both"/>
        <w:rPr>
          <w:rFonts w:ascii="Arial" w:hAnsi="Arial" w:cs="Arial"/>
          <w:u w:val="single"/>
        </w:rPr>
      </w:pPr>
    </w:p>
    <w:p w14:paraId="01B8A6DF" w14:textId="76C9E099" w:rsidR="00681453" w:rsidRDefault="00681453" w:rsidP="009752D7">
      <w:pPr>
        <w:pStyle w:val="Prrafodelista"/>
        <w:spacing w:line="276" w:lineRule="auto"/>
        <w:jc w:val="both"/>
        <w:rPr>
          <w:rFonts w:ascii="Arial" w:hAnsi="Arial" w:cs="Arial"/>
        </w:rPr>
      </w:pPr>
      <w:r w:rsidRPr="009752D7">
        <w:rPr>
          <w:rFonts w:ascii="Arial" w:hAnsi="Arial" w:cs="Arial"/>
        </w:rPr>
        <w:t xml:space="preserve">Poderán participar </w:t>
      </w:r>
      <w:r w:rsidR="002F5DE9">
        <w:rPr>
          <w:rFonts w:ascii="Arial" w:hAnsi="Arial" w:cs="Arial"/>
        </w:rPr>
        <w:t xml:space="preserve">nesta </w:t>
      </w:r>
      <w:r w:rsidR="00C07F0D">
        <w:rPr>
          <w:rFonts w:ascii="Arial" w:hAnsi="Arial" w:cs="Arial"/>
        </w:rPr>
        <w:t>categoría</w:t>
      </w:r>
      <w:r w:rsidRPr="009752D7">
        <w:rPr>
          <w:rFonts w:ascii="Arial" w:hAnsi="Arial" w:cs="Arial"/>
        </w:rPr>
        <w:t xml:space="preserve"> todas aquelas persoas </w:t>
      </w:r>
      <w:r w:rsidR="002F5DE9">
        <w:rPr>
          <w:rFonts w:ascii="Arial" w:hAnsi="Arial" w:cs="Arial"/>
        </w:rPr>
        <w:t>menores de 16 anos</w:t>
      </w:r>
      <w:r w:rsidR="00C865EC" w:rsidRPr="009752D7">
        <w:rPr>
          <w:rFonts w:ascii="Arial" w:hAnsi="Arial" w:cs="Arial"/>
        </w:rPr>
        <w:t xml:space="preserve"> de idade</w:t>
      </w:r>
      <w:r w:rsidR="00662D33">
        <w:rPr>
          <w:rFonts w:ascii="Arial" w:hAnsi="Arial" w:cs="Arial"/>
        </w:rPr>
        <w:t xml:space="preserve">, </w:t>
      </w:r>
      <w:r w:rsidRPr="009752D7">
        <w:rPr>
          <w:rFonts w:ascii="Arial" w:hAnsi="Arial" w:cs="Arial"/>
        </w:rPr>
        <w:t xml:space="preserve">que </w:t>
      </w:r>
      <w:r w:rsidR="002F5DE9">
        <w:rPr>
          <w:rFonts w:ascii="Arial" w:hAnsi="Arial" w:cs="Arial"/>
        </w:rPr>
        <w:t>se inscriban con anterioridade ao Desfile de Entroido</w:t>
      </w:r>
    </w:p>
    <w:p w14:paraId="063A2782" w14:textId="77777777" w:rsidR="009752D7" w:rsidRPr="009752D7" w:rsidRDefault="009752D7" w:rsidP="009752D7">
      <w:pPr>
        <w:pStyle w:val="Prrafodelista"/>
        <w:spacing w:line="276" w:lineRule="auto"/>
        <w:jc w:val="both"/>
        <w:rPr>
          <w:rFonts w:ascii="Arial" w:hAnsi="Arial" w:cs="Arial"/>
        </w:rPr>
      </w:pPr>
    </w:p>
    <w:p w14:paraId="23E679AD" w14:textId="3BA5C56D" w:rsidR="00681453" w:rsidRPr="009752D7" w:rsidRDefault="00C07F0D" w:rsidP="009752D7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Individual</w:t>
      </w:r>
      <w:r w:rsidR="00013EF9">
        <w:rPr>
          <w:rFonts w:ascii="Arial" w:hAnsi="Arial" w:cs="Arial"/>
          <w:u w:val="single"/>
        </w:rPr>
        <w:t xml:space="preserve"> Adulto</w:t>
      </w:r>
      <w:r w:rsidR="00681453" w:rsidRPr="009752D7">
        <w:rPr>
          <w:rFonts w:ascii="Arial" w:hAnsi="Arial" w:cs="Arial"/>
          <w:u w:val="single"/>
        </w:rPr>
        <w:t>.</w:t>
      </w:r>
    </w:p>
    <w:p w14:paraId="5BD6B252" w14:textId="77777777" w:rsidR="00C865EC" w:rsidRPr="009752D7" w:rsidRDefault="00C865EC" w:rsidP="009752D7">
      <w:pPr>
        <w:pStyle w:val="Prrafodelista"/>
        <w:spacing w:line="276" w:lineRule="auto"/>
        <w:jc w:val="both"/>
        <w:rPr>
          <w:rFonts w:ascii="Arial" w:hAnsi="Arial" w:cs="Arial"/>
        </w:rPr>
      </w:pPr>
    </w:p>
    <w:p w14:paraId="20DFF254" w14:textId="3D8453F9" w:rsidR="002F5DE9" w:rsidRDefault="002F5DE9" w:rsidP="002F5DE9">
      <w:pPr>
        <w:pStyle w:val="Prrafodelista"/>
        <w:spacing w:line="276" w:lineRule="auto"/>
        <w:jc w:val="both"/>
        <w:rPr>
          <w:rFonts w:ascii="Arial" w:hAnsi="Arial" w:cs="Arial"/>
        </w:rPr>
      </w:pPr>
      <w:r w:rsidRPr="009752D7">
        <w:rPr>
          <w:rFonts w:ascii="Arial" w:hAnsi="Arial" w:cs="Arial"/>
        </w:rPr>
        <w:t>Poderán participar nes</w:t>
      </w:r>
      <w:r>
        <w:rPr>
          <w:rFonts w:ascii="Arial" w:hAnsi="Arial" w:cs="Arial"/>
        </w:rPr>
        <w:t xml:space="preserve">ta </w:t>
      </w:r>
      <w:r w:rsidR="00FF5574">
        <w:rPr>
          <w:rFonts w:ascii="Arial" w:hAnsi="Arial" w:cs="Arial"/>
        </w:rPr>
        <w:t>categoría</w:t>
      </w:r>
      <w:r w:rsidRPr="009752D7">
        <w:rPr>
          <w:rFonts w:ascii="Arial" w:hAnsi="Arial" w:cs="Arial"/>
        </w:rPr>
        <w:t xml:space="preserve"> todas aquelas persoas </w:t>
      </w:r>
      <w:r>
        <w:rPr>
          <w:rFonts w:ascii="Arial" w:hAnsi="Arial" w:cs="Arial"/>
        </w:rPr>
        <w:t>maiores de 16 anos</w:t>
      </w:r>
      <w:r w:rsidRPr="009752D7">
        <w:rPr>
          <w:rFonts w:ascii="Arial" w:hAnsi="Arial" w:cs="Arial"/>
        </w:rPr>
        <w:t xml:space="preserve"> de idade</w:t>
      </w:r>
      <w:r w:rsidR="00662D33">
        <w:rPr>
          <w:rFonts w:ascii="Arial" w:hAnsi="Arial" w:cs="Arial"/>
        </w:rPr>
        <w:t>,</w:t>
      </w:r>
      <w:r w:rsidRPr="009752D7">
        <w:rPr>
          <w:rFonts w:ascii="Arial" w:hAnsi="Arial" w:cs="Arial"/>
        </w:rPr>
        <w:t xml:space="preserve"> que </w:t>
      </w:r>
      <w:r>
        <w:rPr>
          <w:rFonts w:ascii="Arial" w:hAnsi="Arial" w:cs="Arial"/>
        </w:rPr>
        <w:t>se inscriban con anterioridade ao Desfile de Entroido</w:t>
      </w:r>
    </w:p>
    <w:p w14:paraId="4A6037D1" w14:textId="77777777" w:rsidR="002F5DE9" w:rsidRPr="009752D7" w:rsidRDefault="002F5DE9" w:rsidP="002F5DE9">
      <w:pPr>
        <w:pStyle w:val="Prrafodelista"/>
        <w:spacing w:line="276" w:lineRule="auto"/>
        <w:jc w:val="both"/>
        <w:rPr>
          <w:rFonts w:ascii="Arial" w:hAnsi="Arial" w:cs="Arial"/>
        </w:rPr>
      </w:pPr>
    </w:p>
    <w:p w14:paraId="5BE6944D" w14:textId="6A2C01B3" w:rsidR="00013EF9" w:rsidRPr="002F5DE9" w:rsidRDefault="00013EF9" w:rsidP="00013EF9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u w:val="single"/>
        </w:rPr>
      </w:pPr>
      <w:r w:rsidRPr="002F5DE9">
        <w:rPr>
          <w:rFonts w:ascii="Arial" w:hAnsi="Arial" w:cs="Arial"/>
          <w:u w:val="single"/>
        </w:rPr>
        <w:t>Parella Infantil</w:t>
      </w:r>
      <w:r w:rsidR="002F5DE9" w:rsidRPr="002F5DE9">
        <w:rPr>
          <w:rFonts w:ascii="Arial" w:hAnsi="Arial" w:cs="Arial"/>
          <w:u w:val="single"/>
        </w:rPr>
        <w:t>.</w:t>
      </w:r>
    </w:p>
    <w:p w14:paraId="53715AF9" w14:textId="4DD9768E" w:rsidR="002F5DE9" w:rsidRDefault="002F5DE9" w:rsidP="002F5DE9">
      <w:pPr>
        <w:pStyle w:val="Prrafodelista"/>
        <w:spacing w:line="276" w:lineRule="auto"/>
        <w:jc w:val="both"/>
        <w:rPr>
          <w:rFonts w:ascii="Arial" w:hAnsi="Arial" w:cs="Arial"/>
        </w:rPr>
      </w:pPr>
      <w:r w:rsidRPr="009752D7">
        <w:rPr>
          <w:rFonts w:ascii="Arial" w:hAnsi="Arial" w:cs="Arial"/>
        </w:rPr>
        <w:t xml:space="preserve">Poderán participar </w:t>
      </w:r>
      <w:r>
        <w:rPr>
          <w:rFonts w:ascii="Arial" w:hAnsi="Arial" w:cs="Arial"/>
        </w:rPr>
        <w:t xml:space="preserve">nesta </w:t>
      </w:r>
      <w:r w:rsidR="00C07F0D">
        <w:rPr>
          <w:rFonts w:ascii="Arial" w:hAnsi="Arial" w:cs="Arial"/>
        </w:rPr>
        <w:t>categoría</w:t>
      </w:r>
      <w:r w:rsidRPr="009752D7">
        <w:rPr>
          <w:rFonts w:ascii="Arial" w:hAnsi="Arial" w:cs="Arial"/>
        </w:rPr>
        <w:t xml:space="preserve"> todas aquelas persoas</w:t>
      </w:r>
      <w:r>
        <w:rPr>
          <w:rFonts w:ascii="Arial" w:hAnsi="Arial" w:cs="Arial"/>
        </w:rPr>
        <w:t xml:space="preserve"> que formen un conxunto de disfra</w:t>
      </w:r>
      <w:r w:rsidR="00C07F0D">
        <w:rPr>
          <w:rFonts w:ascii="Arial" w:hAnsi="Arial" w:cs="Arial"/>
        </w:rPr>
        <w:t>ce</w:t>
      </w:r>
      <w:r>
        <w:rPr>
          <w:rFonts w:ascii="Arial" w:hAnsi="Arial" w:cs="Arial"/>
        </w:rPr>
        <w:t xml:space="preserve"> harmónico  de dous menores de 16 anos</w:t>
      </w:r>
      <w:r w:rsidRPr="009752D7">
        <w:rPr>
          <w:rFonts w:ascii="Arial" w:hAnsi="Arial" w:cs="Arial"/>
        </w:rPr>
        <w:t xml:space="preserve"> de idade</w:t>
      </w:r>
      <w:r w:rsidR="00662D33">
        <w:rPr>
          <w:rFonts w:ascii="Arial" w:hAnsi="Arial" w:cs="Arial"/>
        </w:rPr>
        <w:t xml:space="preserve">, que </w:t>
      </w:r>
      <w:r>
        <w:rPr>
          <w:rFonts w:ascii="Arial" w:hAnsi="Arial" w:cs="Arial"/>
        </w:rPr>
        <w:t>se inscriban con anterioridade ao Desfile de Entroido</w:t>
      </w:r>
    </w:p>
    <w:p w14:paraId="663D2996" w14:textId="77777777" w:rsidR="002F5DE9" w:rsidRDefault="002F5DE9" w:rsidP="002F5DE9">
      <w:pPr>
        <w:pStyle w:val="Prrafodelista"/>
        <w:spacing w:line="276" w:lineRule="auto"/>
        <w:jc w:val="both"/>
        <w:rPr>
          <w:rFonts w:ascii="Arial" w:hAnsi="Arial" w:cs="Arial"/>
        </w:rPr>
      </w:pPr>
    </w:p>
    <w:p w14:paraId="72D2FE02" w14:textId="50DECA32" w:rsidR="00013EF9" w:rsidRPr="005C072A" w:rsidRDefault="00013EF9" w:rsidP="00013EF9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u w:val="single"/>
        </w:rPr>
      </w:pPr>
      <w:r w:rsidRPr="005C072A">
        <w:rPr>
          <w:rFonts w:ascii="Arial" w:hAnsi="Arial" w:cs="Arial"/>
          <w:u w:val="single"/>
        </w:rPr>
        <w:lastRenderedPageBreak/>
        <w:t>Parella Adulto</w:t>
      </w:r>
    </w:p>
    <w:p w14:paraId="46A04012" w14:textId="0B03442C" w:rsidR="002F5DE9" w:rsidRDefault="002F5DE9" w:rsidP="002F5DE9">
      <w:pPr>
        <w:pStyle w:val="Prrafodelista"/>
        <w:spacing w:line="276" w:lineRule="auto"/>
        <w:jc w:val="both"/>
        <w:rPr>
          <w:rFonts w:ascii="Arial" w:hAnsi="Arial" w:cs="Arial"/>
        </w:rPr>
      </w:pPr>
      <w:r w:rsidRPr="009752D7">
        <w:rPr>
          <w:rFonts w:ascii="Arial" w:hAnsi="Arial" w:cs="Arial"/>
        </w:rPr>
        <w:t xml:space="preserve">Poderán participar </w:t>
      </w:r>
      <w:r>
        <w:rPr>
          <w:rFonts w:ascii="Arial" w:hAnsi="Arial" w:cs="Arial"/>
        </w:rPr>
        <w:t xml:space="preserve">nesta </w:t>
      </w:r>
      <w:r w:rsidR="00C07F0D">
        <w:rPr>
          <w:rFonts w:ascii="Arial" w:hAnsi="Arial" w:cs="Arial"/>
        </w:rPr>
        <w:t>categoría</w:t>
      </w:r>
      <w:r w:rsidRPr="009752D7">
        <w:rPr>
          <w:rFonts w:ascii="Arial" w:hAnsi="Arial" w:cs="Arial"/>
        </w:rPr>
        <w:t xml:space="preserve"> todas aquelas persoas</w:t>
      </w:r>
      <w:r>
        <w:rPr>
          <w:rFonts w:ascii="Arial" w:hAnsi="Arial" w:cs="Arial"/>
        </w:rPr>
        <w:t xml:space="preserve"> que formen un conxunto de </w:t>
      </w:r>
      <w:r w:rsidR="00C07F0D">
        <w:rPr>
          <w:rFonts w:ascii="Arial" w:hAnsi="Arial" w:cs="Arial"/>
        </w:rPr>
        <w:t>disfrace</w:t>
      </w:r>
      <w:r>
        <w:rPr>
          <w:rFonts w:ascii="Arial" w:hAnsi="Arial" w:cs="Arial"/>
        </w:rPr>
        <w:t xml:space="preserve"> harmónico  de dous maiores de 16 anos</w:t>
      </w:r>
      <w:r w:rsidRPr="009752D7">
        <w:rPr>
          <w:rFonts w:ascii="Arial" w:hAnsi="Arial" w:cs="Arial"/>
        </w:rPr>
        <w:t xml:space="preserve"> de idade</w:t>
      </w:r>
      <w:r w:rsidR="00662D33">
        <w:rPr>
          <w:rFonts w:ascii="Arial" w:hAnsi="Arial" w:cs="Arial"/>
        </w:rPr>
        <w:t>,</w:t>
      </w:r>
      <w:r w:rsidRPr="009752D7">
        <w:rPr>
          <w:rFonts w:ascii="Arial" w:hAnsi="Arial" w:cs="Arial"/>
        </w:rPr>
        <w:t xml:space="preserve"> que </w:t>
      </w:r>
      <w:r>
        <w:rPr>
          <w:rFonts w:ascii="Arial" w:hAnsi="Arial" w:cs="Arial"/>
        </w:rPr>
        <w:t>se inscriban con anterioridade ao Desfile de Entroido</w:t>
      </w:r>
    </w:p>
    <w:p w14:paraId="0DFFD2F5" w14:textId="77777777" w:rsidR="002F5DE9" w:rsidRPr="002F5DE9" w:rsidRDefault="002F5DE9" w:rsidP="002F5DE9">
      <w:pPr>
        <w:spacing w:line="276" w:lineRule="auto"/>
        <w:ind w:left="360"/>
        <w:jc w:val="both"/>
        <w:rPr>
          <w:rFonts w:ascii="Arial" w:hAnsi="Arial" w:cs="Arial"/>
        </w:rPr>
      </w:pPr>
    </w:p>
    <w:p w14:paraId="5BC71B0E" w14:textId="0E22208E" w:rsidR="00013EF9" w:rsidRPr="005C072A" w:rsidRDefault="00013EF9" w:rsidP="00013EF9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u w:val="single"/>
        </w:rPr>
      </w:pPr>
      <w:r w:rsidRPr="005C072A">
        <w:rPr>
          <w:rFonts w:ascii="Arial" w:hAnsi="Arial" w:cs="Arial"/>
          <w:u w:val="single"/>
        </w:rPr>
        <w:t>Grupos do Concello</w:t>
      </w:r>
    </w:p>
    <w:p w14:paraId="3CDC350D" w14:textId="1DB7AD26" w:rsidR="002F5DE9" w:rsidRDefault="002F5DE9" w:rsidP="002F5DE9">
      <w:pPr>
        <w:pStyle w:val="Prrafodelista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Poderán participar nesta </w:t>
      </w:r>
      <w:r w:rsidR="00662D33">
        <w:rPr>
          <w:rFonts w:ascii="Arial" w:hAnsi="Arial" w:cs="Arial"/>
        </w:rPr>
        <w:t>categoría</w:t>
      </w:r>
      <w:r>
        <w:rPr>
          <w:rFonts w:ascii="Arial" w:hAnsi="Arial" w:cs="Arial"/>
        </w:rPr>
        <w:t xml:space="preserve"> todos aquelas persoas que formen un conxunto harmónico de como mínimo 10 persoas que se inscriban con anterioridade </w:t>
      </w:r>
      <w:r w:rsidR="00662D33">
        <w:rPr>
          <w:rFonts w:ascii="Arial" w:hAnsi="Arial" w:cs="Arial"/>
        </w:rPr>
        <w:t>.</w:t>
      </w:r>
    </w:p>
    <w:p w14:paraId="01182D71" w14:textId="7B6484DA" w:rsidR="002F5DE9" w:rsidRPr="002F5DE9" w:rsidRDefault="002F5DE9" w:rsidP="002F5DE9">
      <w:pPr>
        <w:pStyle w:val="Prrafodelista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Xunto coa  solicitude deberán presentar un listado nominal dos participantes con DNI e enderezo</w:t>
      </w:r>
    </w:p>
    <w:p w14:paraId="1D5F9E07" w14:textId="77777777" w:rsidR="00C865EC" w:rsidRPr="009752D7" w:rsidRDefault="00C865EC" w:rsidP="009752D7">
      <w:pPr>
        <w:pStyle w:val="Prrafodelista"/>
        <w:spacing w:line="276" w:lineRule="auto"/>
        <w:jc w:val="both"/>
        <w:rPr>
          <w:rFonts w:ascii="Arial" w:hAnsi="Arial" w:cs="Arial"/>
        </w:rPr>
      </w:pPr>
    </w:p>
    <w:p w14:paraId="0FFA4CC5" w14:textId="7BD1FF58" w:rsidR="00C865EC" w:rsidRPr="009752D7" w:rsidRDefault="00C865EC" w:rsidP="009752D7">
      <w:pPr>
        <w:pStyle w:val="Prrafodelista"/>
        <w:spacing w:line="276" w:lineRule="auto"/>
        <w:ind w:left="0"/>
        <w:jc w:val="both"/>
        <w:rPr>
          <w:rFonts w:ascii="Arial" w:hAnsi="Arial" w:cs="Arial"/>
        </w:rPr>
      </w:pPr>
      <w:r w:rsidRPr="009752D7">
        <w:rPr>
          <w:rFonts w:ascii="Arial" w:hAnsi="Arial" w:cs="Arial"/>
        </w:rPr>
        <w:t xml:space="preserve">Os interesados en participar deberán inscribirse cumprimentando e entregando no Concello o formulario de </w:t>
      </w:r>
      <w:r w:rsidR="003D119C" w:rsidRPr="009752D7">
        <w:rPr>
          <w:rFonts w:ascii="Arial" w:hAnsi="Arial" w:cs="Arial"/>
        </w:rPr>
        <w:t>inscrición</w:t>
      </w:r>
      <w:r w:rsidRPr="009752D7">
        <w:rPr>
          <w:rFonts w:ascii="Arial" w:hAnsi="Arial" w:cs="Arial"/>
        </w:rPr>
        <w:t xml:space="preserve"> </w:t>
      </w:r>
      <w:r w:rsidR="00723CEF" w:rsidRPr="009752D7">
        <w:rPr>
          <w:rFonts w:ascii="Arial" w:hAnsi="Arial" w:cs="Arial"/>
        </w:rPr>
        <w:t>xunt</w:t>
      </w:r>
      <w:r w:rsidR="003D119C" w:rsidRPr="009752D7">
        <w:rPr>
          <w:rFonts w:ascii="Arial" w:hAnsi="Arial" w:cs="Arial"/>
        </w:rPr>
        <w:t>ado</w:t>
      </w:r>
      <w:r w:rsidRPr="009752D7">
        <w:rPr>
          <w:rFonts w:ascii="Arial" w:hAnsi="Arial" w:cs="Arial"/>
        </w:rPr>
        <w:t xml:space="preserve"> a estas bases. Poderán presentalo de forma presencial en horario de atención ao público </w:t>
      </w:r>
      <w:r w:rsidR="003D119C" w:rsidRPr="009752D7">
        <w:rPr>
          <w:rFonts w:ascii="Arial" w:hAnsi="Arial" w:cs="Arial"/>
        </w:rPr>
        <w:t xml:space="preserve">( luns a venres de 9:00 a 14:00 horas) ou a través </w:t>
      </w:r>
      <w:r w:rsidR="00C07F0D">
        <w:rPr>
          <w:rFonts w:ascii="Arial" w:hAnsi="Arial" w:cs="Arial"/>
        </w:rPr>
        <w:t>da sede electrónica do concello</w:t>
      </w:r>
      <w:r w:rsidR="00645B34">
        <w:rPr>
          <w:rFonts w:ascii="Arial" w:hAnsi="Arial" w:cs="Arial"/>
        </w:rPr>
        <w:t xml:space="preserve">. </w:t>
      </w:r>
    </w:p>
    <w:p w14:paraId="105FC8FB" w14:textId="77777777" w:rsidR="005849A7" w:rsidRDefault="005849A7" w:rsidP="009752D7">
      <w:pPr>
        <w:pStyle w:val="Prrafodelista"/>
        <w:spacing w:line="276" w:lineRule="auto"/>
        <w:ind w:left="0"/>
        <w:jc w:val="both"/>
        <w:rPr>
          <w:rFonts w:ascii="Arial" w:hAnsi="Arial" w:cs="Arial"/>
        </w:rPr>
      </w:pPr>
    </w:p>
    <w:p w14:paraId="59B29522" w14:textId="77777777" w:rsidR="0059315D" w:rsidRPr="009752D7" w:rsidRDefault="0059315D" w:rsidP="009752D7">
      <w:pPr>
        <w:pStyle w:val="Prrafodelista"/>
        <w:spacing w:line="276" w:lineRule="auto"/>
        <w:ind w:left="0"/>
        <w:jc w:val="both"/>
        <w:rPr>
          <w:rFonts w:ascii="Arial" w:hAnsi="Arial" w:cs="Arial"/>
        </w:rPr>
      </w:pPr>
    </w:p>
    <w:p w14:paraId="45AE0D7D" w14:textId="77777777" w:rsidR="005849A7" w:rsidRPr="009752D7" w:rsidRDefault="005849A7" w:rsidP="009752D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u w:val="single"/>
        </w:rPr>
      </w:pPr>
      <w:r w:rsidRPr="009752D7">
        <w:rPr>
          <w:rFonts w:ascii="Arial" w:hAnsi="Arial" w:cs="Arial"/>
          <w:b/>
          <w:u w:val="single"/>
        </w:rPr>
        <w:t>ENTIDADE ORGANIZADORA.</w:t>
      </w:r>
    </w:p>
    <w:p w14:paraId="4148591D" w14:textId="77777777" w:rsidR="00C865EC" w:rsidRPr="009752D7" w:rsidRDefault="00C865EC" w:rsidP="009752D7">
      <w:pPr>
        <w:pStyle w:val="Prrafodelista"/>
        <w:spacing w:line="276" w:lineRule="auto"/>
        <w:ind w:left="0"/>
        <w:jc w:val="both"/>
        <w:rPr>
          <w:rFonts w:ascii="Arial" w:hAnsi="Arial" w:cs="Arial"/>
        </w:rPr>
      </w:pPr>
    </w:p>
    <w:p w14:paraId="0F8F8C2C" w14:textId="2A7A51FD" w:rsidR="005849A7" w:rsidRPr="009752D7" w:rsidRDefault="005849A7" w:rsidP="009752D7">
      <w:pPr>
        <w:pStyle w:val="Prrafodelista"/>
        <w:spacing w:line="276" w:lineRule="auto"/>
        <w:ind w:left="0"/>
        <w:jc w:val="both"/>
        <w:rPr>
          <w:rFonts w:ascii="Arial" w:hAnsi="Arial" w:cs="Arial"/>
        </w:rPr>
      </w:pPr>
      <w:r w:rsidRPr="009752D7">
        <w:rPr>
          <w:rFonts w:ascii="Arial" w:hAnsi="Arial" w:cs="Arial"/>
          <w:bCs/>
          <w:color w:val="000000"/>
          <w:lang w:eastAsia="gl-ES"/>
        </w:rPr>
        <w:t xml:space="preserve">O Organismo encargado da valoración do concurso será o Concello de Cerdedo-Cotobade (Pontevedra) a través do Departamento de Cultura onde se dirixirán aquelas posibles incidencias, comunicados </w:t>
      </w:r>
      <w:r w:rsidR="009752D7" w:rsidRPr="009752D7">
        <w:rPr>
          <w:rFonts w:ascii="Arial" w:hAnsi="Arial" w:cs="Arial"/>
          <w:bCs/>
          <w:color w:val="000000"/>
          <w:lang w:eastAsia="gl-ES"/>
        </w:rPr>
        <w:t>etc.</w:t>
      </w:r>
      <w:r w:rsidRPr="009752D7">
        <w:rPr>
          <w:rFonts w:ascii="Arial" w:hAnsi="Arial" w:cs="Arial"/>
          <w:bCs/>
          <w:color w:val="000000"/>
          <w:lang w:eastAsia="gl-ES"/>
        </w:rPr>
        <w:t xml:space="preserve"> que se produzan durante a celebración de dito concurso a través do correo electrónico </w:t>
      </w:r>
      <w:hyperlink r:id="rId8" w:history="1">
        <w:r w:rsidRPr="009752D7">
          <w:rPr>
            <w:rStyle w:val="Hipervnculo"/>
            <w:rFonts w:ascii="Arial" w:hAnsi="Arial" w:cs="Arial"/>
            <w:u w:val="none"/>
          </w:rPr>
          <w:t>omix@cerdedo-cotobade.gal</w:t>
        </w:r>
      </w:hyperlink>
      <w:r w:rsidRPr="009752D7">
        <w:rPr>
          <w:rFonts w:ascii="Arial" w:hAnsi="Arial" w:cs="Arial"/>
        </w:rPr>
        <w:t>.</w:t>
      </w:r>
    </w:p>
    <w:p w14:paraId="11013746" w14:textId="77777777" w:rsidR="005849A7" w:rsidRDefault="005849A7" w:rsidP="009752D7">
      <w:pPr>
        <w:pStyle w:val="Prrafodelista"/>
        <w:spacing w:line="276" w:lineRule="auto"/>
        <w:ind w:left="0"/>
        <w:jc w:val="both"/>
        <w:rPr>
          <w:rFonts w:ascii="Arial" w:hAnsi="Arial" w:cs="Arial"/>
        </w:rPr>
      </w:pPr>
    </w:p>
    <w:p w14:paraId="331015D0" w14:textId="77777777" w:rsidR="0059315D" w:rsidRPr="009752D7" w:rsidRDefault="0059315D" w:rsidP="009752D7">
      <w:pPr>
        <w:pStyle w:val="Prrafodelista"/>
        <w:spacing w:line="276" w:lineRule="auto"/>
        <w:ind w:left="0"/>
        <w:jc w:val="both"/>
        <w:rPr>
          <w:rFonts w:ascii="Arial" w:hAnsi="Arial" w:cs="Arial"/>
        </w:rPr>
      </w:pPr>
    </w:p>
    <w:p w14:paraId="76B23040" w14:textId="696D3BD9" w:rsidR="00C865EC" w:rsidRPr="009752D7" w:rsidRDefault="00662D33" w:rsidP="009752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color w:val="000000"/>
          <w:u w:val="single"/>
          <w:lang w:eastAsia="gl-ES"/>
        </w:rPr>
      </w:pPr>
      <w:r>
        <w:rPr>
          <w:rFonts w:ascii="Arial" w:hAnsi="Arial" w:cs="Arial"/>
          <w:b/>
          <w:color w:val="000000"/>
          <w:u w:val="single"/>
          <w:lang w:eastAsia="gl-ES"/>
        </w:rPr>
        <w:t>DISFRAZ</w:t>
      </w:r>
      <w:r w:rsidR="003D119C" w:rsidRPr="009752D7">
        <w:rPr>
          <w:rFonts w:ascii="Arial" w:hAnsi="Arial" w:cs="Arial"/>
          <w:b/>
          <w:color w:val="000000"/>
          <w:u w:val="single"/>
          <w:lang w:eastAsia="gl-ES"/>
        </w:rPr>
        <w:t>.</w:t>
      </w:r>
    </w:p>
    <w:p w14:paraId="2CF1ED74" w14:textId="77777777" w:rsidR="00C865EC" w:rsidRPr="009752D7" w:rsidRDefault="00C865EC" w:rsidP="009752D7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752D7">
        <w:rPr>
          <w:rFonts w:ascii="Arial" w:hAnsi="Arial" w:cs="Arial"/>
          <w:sz w:val="22"/>
          <w:szCs w:val="22"/>
        </w:rPr>
        <w:t xml:space="preserve">  </w:t>
      </w:r>
    </w:p>
    <w:p w14:paraId="7AB327BA" w14:textId="60733E5F" w:rsidR="006E27A7" w:rsidRPr="003D78A4" w:rsidRDefault="00662D33" w:rsidP="006E27A7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Este será</w:t>
      </w:r>
      <w:r w:rsidR="006E27A7" w:rsidRPr="003D78A4">
        <w:rPr>
          <w:rFonts w:ascii="Arial" w:hAnsi="Arial" w:cs="Arial"/>
          <w:szCs w:val="24"/>
        </w:rPr>
        <w:t xml:space="preserve"> de temática libre, e so poderán participar nunha das categorías establecidas.</w:t>
      </w:r>
    </w:p>
    <w:p w14:paraId="46081410" w14:textId="77777777" w:rsidR="006E27A7" w:rsidRPr="003D78A4" w:rsidRDefault="006E27A7" w:rsidP="006E27A7">
      <w:p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>Os criterios de valoración serán:</w:t>
      </w:r>
    </w:p>
    <w:p w14:paraId="3EF68FA4" w14:textId="77777777" w:rsidR="006E27A7" w:rsidRPr="003D78A4" w:rsidRDefault="006E27A7" w:rsidP="006E27A7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>Deseño do traxe</w:t>
      </w:r>
    </w:p>
    <w:p w14:paraId="13F15AA7" w14:textId="77777777" w:rsidR="006E27A7" w:rsidRPr="003D78A4" w:rsidRDefault="006E27A7" w:rsidP="006E27A7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>Tipo de confección</w:t>
      </w:r>
    </w:p>
    <w:p w14:paraId="0B54506A" w14:textId="1C88CEE0" w:rsidR="00662D33" w:rsidRDefault="006E27A7" w:rsidP="006E27A7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>Imaxinación</w:t>
      </w:r>
    </w:p>
    <w:p w14:paraId="4775287D" w14:textId="6A6016D6" w:rsidR="00662D33" w:rsidRDefault="00662D33" w:rsidP="006E27A7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 xml:space="preserve">E fundamentalmente a soltura coa que desfilen o día do concurso, a graza coa que os participantes introdúzanse no desfile e no personaxe que represente o seu </w:t>
      </w:r>
      <w:proofErr w:type="spellStart"/>
      <w:r w:rsidRPr="003D78A4">
        <w:rPr>
          <w:rFonts w:ascii="Arial" w:hAnsi="Arial" w:cs="Arial"/>
          <w:szCs w:val="24"/>
        </w:rPr>
        <w:t>disfraz</w:t>
      </w:r>
      <w:proofErr w:type="spellEnd"/>
      <w:r>
        <w:rPr>
          <w:rFonts w:ascii="Arial" w:hAnsi="Arial" w:cs="Arial"/>
          <w:szCs w:val="24"/>
        </w:rPr>
        <w:t>.</w:t>
      </w:r>
    </w:p>
    <w:p w14:paraId="0358EDB5" w14:textId="77777777" w:rsidR="00662D33" w:rsidRDefault="00662D33" w:rsidP="00662D33">
      <w:pPr>
        <w:spacing w:line="360" w:lineRule="auto"/>
        <w:ind w:left="720"/>
        <w:jc w:val="both"/>
        <w:rPr>
          <w:rFonts w:ascii="Arial" w:hAnsi="Arial" w:cs="Arial"/>
          <w:szCs w:val="24"/>
        </w:rPr>
      </w:pPr>
    </w:p>
    <w:p w14:paraId="2D2F6481" w14:textId="21537FBE" w:rsidR="006E27A7" w:rsidRPr="003D78A4" w:rsidRDefault="00662D33" w:rsidP="00662D33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Non poderá ser ofensivo, nin ferir sensibilidades</w:t>
      </w:r>
      <w:r w:rsidR="006E27A7" w:rsidRPr="003D78A4">
        <w:rPr>
          <w:rFonts w:ascii="Arial" w:hAnsi="Arial" w:cs="Arial"/>
          <w:szCs w:val="24"/>
        </w:rPr>
        <w:t xml:space="preserve"> </w:t>
      </w:r>
    </w:p>
    <w:p w14:paraId="3F68235C" w14:textId="77777777" w:rsidR="008D1E32" w:rsidRPr="009752D7" w:rsidRDefault="008D1E32" w:rsidP="009752D7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AE04A2C" w14:textId="77777777" w:rsidR="008D1E32" w:rsidRPr="009752D7" w:rsidRDefault="00171FFF" w:rsidP="009752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color w:val="000000"/>
          <w:u w:val="single"/>
          <w:lang w:eastAsia="gl-ES"/>
        </w:rPr>
      </w:pPr>
      <w:r w:rsidRPr="009752D7">
        <w:rPr>
          <w:rFonts w:ascii="Arial" w:hAnsi="Arial" w:cs="Arial"/>
          <w:b/>
          <w:color w:val="000000"/>
          <w:u w:val="single"/>
          <w:lang w:eastAsia="gl-ES"/>
        </w:rPr>
        <w:t>CONDICIÓNS DE PARTICIPACIÓN.</w:t>
      </w:r>
    </w:p>
    <w:p w14:paraId="698A6907" w14:textId="77777777" w:rsidR="008D1E32" w:rsidRPr="009752D7" w:rsidRDefault="008D1E32" w:rsidP="009752D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lastRenderedPageBreak/>
        <w:t xml:space="preserve"> </w:t>
      </w:r>
    </w:p>
    <w:p w14:paraId="7E7D0EC7" w14:textId="51E6755E" w:rsidR="005C072A" w:rsidRDefault="006E27A7" w:rsidP="006E27A7">
      <w:p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 xml:space="preserve">Poderán participar todas as persoas que asistan aos </w:t>
      </w:r>
      <w:r w:rsidR="005C072A">
        <w:rPr>
          <w:rFonts w:ascii="Arial" w:hAnsi="Arial" w:cs="Arial"/>
          <w:szCs w:val="24"/>
        </w:rPr>
        <w:t>Entroidos</w:t>
      </w:r>
      <w:r w:rsidRPr="003D78A4">
        <w:rPr>
          <w:rFonts w:ascii="Arial" w:hAnsi="Arial" w:cs="Arial"/>
          <w:szCs w:val="24"/>
        </w:rPr>
        <w:t>, que se celebra</w:t>
      </w:r>
      <w:r w:rsidR="005C072A">
        <w:rPr>
          <w:rFonts w:ascii="Arial" w:hAnsi="Arial" w:cs="Arial"/>
          <w:szCs w:val="24"/>
        </w:rPr>
        <w:t>n:</w:t>
      </w:r>
    </w:p>
    <w:p w14:paraId="73E1F39C" w14:textId="24F3CF88" w:rsidR="005C072A" w:rsidRDefault="00A532BE" w:rsidP="006E27A7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proofErr w:type="spellStart"/>
      <w:r>
        <w:rPr>
          <w:rFonts w:ascii="Arial" w:hAnsi="Arial" w:cs="Arial"/>
          <w:szCs w:val="24"/>
        </w:rPr>
        <w:t>Multiusos</w:t>
      </w:r>
      <w:proofErr w:type="spellEnd"/>
      <w:r>
        <w:rPr>
          <w:rFonts w:ascii="Arial" w:hAnsi="Arial" w:cs="Arial"/>
          <w:szCs w:val="24"/>
        </w:rPr>
        <w:t xml:space="preserve"> </w:t>
      </w:r>
      <w:r w:rsidR="006E27A7" w:rsidRPr="003D78A4">
        <w:rPr>
          <w:rFonts w:ascii="Arial" w:hAnsi="Arial" w:cs="Arial"/>
          <w:szCs w:val="24"/>
        </w:rPr>
        <w:t xml:space="preserve">Cerdedo o día </w:t>
      </w:r>
      <w:r>
        <w:rPr>
          <w:rFonts w:ascii="Arial" w:hAnsi="Arial" w:cs="Arial"/>
          <w:szCs w:val="24"/>
        </w:rPr>
        <w:t>15</w:t>
      </w:r>
      <w:r w:rsidR="006E27A7" w:rsidRPr="003D78A4">
        <w:rPr>
          <w:rFonts w:ascii="Arial" w:hAnsi="Arial" w:cs="Arial"/>
          <w:szCs w:val="24"/>
        </w:rPr>
        <w:t xml:space="preserve"> de </w:t>
      </w:r>
      <w:r>
        <w:rPr>
          <w:rFonts w:ascii="Arial" w:hAnsi="Arial" w:cs="Arial"/>
          <w:szCs w:val="24"/>
        </w:rPr>
        <w:t>febreiro</w:t>
      </w:r>
      <w:r w:rsidR="006E27A7" w:rsidRPr="003D78A4">
        <w:rPr>
          <w:rFonts w:ascii="Arial" w:hAnsi="Arial" w:cs="Arial"/>
          <w:szCs w:val="24"/>
        </w:rPr>
        <w:t xml:space="preserve"> e</w:t>
      </w:r>
    </w:p>
    <w:p w14:paraId="1EC73000" w14:textId="513E2723" w:rsidR="006E27A7" w:rsidRDefault="005C072A" w:rsidP="006E27A7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 w:rsidR="006E27A7" w:rsidRPr="003D78A4">
        <w:rPr>
          <w:rFonts w:ascii="Arial" w:hAnsi="Arial" w:cs="Arial"/>
          <w:szCs w:val="24"/>
        </w:rPr>
        <w:t xml:space="preserve"> Pavillón de Carballedo, o día </w:t>
      </w:r>
      <w:r w:rsidR="00A532BE">
        <w:rPr>
          <w:rFonts w:ascii="Arial" w:hAnsi="Arial" w:cs="Arial"/>
          <w:szCs w:val="24"/>
        </w:rPr>
        <w:t>21</w:t>
      </w:r>
      <w:r w:rsidR="006E27A7" w:rsidRPr="003D78A4">
        <w:rPr>
          <w:rFonts w:ascii="Arial" w:hAnsi="Arial" w:cs="Arial"/>
          <w:szCs w:val="24"/>
        </w:rPr>
        <w:t xml:space="preserve"> de </w:t>
      </w:r>
      <w:r w:rsidR="00A532BE">
        <w:rPr>
          <w:rFonts w:ascii="Arial" w:hAnsi="Arial" w:cs="Arial"/>
          <w:szCs w:val="24"/>
        </w:rPr>
        <w:t>febreiro</w:t>
      </w:r>
      <w:r w:rsidR="006E27A7" w:rsidRPr="003D78A4">
        <w:rPr>
          <w:rFonts w:ascii="Arial" w:hAnsi="Arial" w:cs="Arial"/>
          <w:szCs w:val="24"/>
        </w:rPr>
        <w:t xml:space="preserve"> </w:t>
      </w:r>
    </w:p>
    <w:p w14:paraId="1A75F987" w14:textId="77777777" w:rsidR="002236DE" w:rsidRDefault="002236DE" w:rsidP="006E27A7">
      <w:pPr>
        <w:spacing w:line="360" w:lineRule="auto"/>
        <w:jc w:val="both"/>
        <w:rPr>
          <w:rFonts w:ascii="Arial" w:hAnsi="Arial" w:cs="Arial"/>
          <w:szCs w:val="24"/>
        </w:rPr>
      </w:pPr>
    </w:p>
    <w:p w14:paraId="5A89347C" w14:textId="3EB089CC" w:rsidR="006E27A7" w:rsidRPr="003D78A4" w:rsidRDefault="005C072A" w:rsidP="006E27A7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Os/as participantes teñen que participar no desfile se o tempo o permite, e dentro do pavillón  d</w:t>
      </w:r>
      <w:r w:rsidRPr="003D78A4">
        <w:rPr>
          <w:rFonts w:ascii="Arial" w:hAnsi="Arial" w:cs="Arial"/>
          <w:szCs w:val="24"/>
        </w:rPr>
        <w:t xml:space="preserve">esfilarán </w:t>
      </w:r>
      <w:r w:rsidR="00662D33">
        <w:rPr>
          <w:rFonts w:ascii="Arial" w:hAnsi="Arial" w:cs="Arial"/>
          <w:szCs w:val="24"/>
        </w:rPr>
        <w:t xml:space="preserve">obrigatoriamente </w:t>
      </w:r>
      <w:r w:rsidRPr="003D78A4">
        <w:rPr>
          <w:rFonts w:ascii="Arial" w:hAnsi="Arial" w:cs="Arial"/>
          <w:szCs w:val="24"/>
        </w:rPr>
        <w:t>cando sexan chamados pola actuación musical</w:t>
      </w:r>
    </w:p>
    <w:p w14:paraId="3079D3C4" w14:textId="77777777" w:rsidR="00662D33" w:rsidRDefault="00662D33" w:rsidP="00DA0D1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305554AD" w14:textId="2C32DA87" w:rsidR="008D1E32" w:rsidRPr="009752D7" w:rsidRDefault="006113B9" w:rsidP="00DA0D1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>
        <w:rPr>
          <w:rFonts w:ascii="Arial" w:hAnsi="Arial" w:cs="Arial"/>
          <w:color w:val="000000"/>
          <w:lang w:eastAsia="gl-ES"/>
        </w:rPr>
        <w:t xml:space="preserve">Primeiro serán as </w:t>
      </w:r>
      <w:r w:rsidR="00C07F0D">
        <w:rPr>
          <w:rFonts w:ascii="Arial" w:hAnsi="Arial" w:cs="Arial"/>
          <w:color w:val="000000"/>
          <w:lang w:eastAsia="gl-ES"/>
        </w:rPr>
        <w:t>categorías</w:t>
      </w:r>
      <w:r>
        <w:rPr>
          <w:rFonts w:ascii="Arial" w:hAnsi="Arial" w:cs="Arial"/>
          <w:color w:val="000000"/>
          <w:lang w:eastAsia="gl-ES"/>
        </w:rPr>
        <w:t xml:space="preserve"> </w:t>
      </w:r>
      <w:r w:rsidR="00C07F0D">
        <w:rPr>
          <w:rFonts w:ascii="Arial" w:hAnsi="Arial" w:cs="Arial"/>
          <w:color w:val="000000"/>
          <w:lang w:eastAsia="gl-ES"/>
        </w:rPr>
        <w:t>infantís</w:t>
      </w:r>
      <w:r>
        <w:rPr>
          <w:rFonts w:ascii="Arial" w:hAnsi="Arial" w:cs="Arial"/>
          <w:color w:val="000000"/>
          <w:lang w:eastAsia="gl-ES"/>
        </w:rPr>
        <w:t xml:space="preserve">, logo as </w:t>
      </w:r>
      <w:r w:rsidR="00C07F0D">
        <w:rPr>
          <w:rFonts w:ascii="Arial" w:hAnsi="Arial" w:cs="Arial"/>
          <w:color w:val="000000"/>
          <w:lang w:eastAsia="gl-ES"/>
        </w:rPr>
        <w:t>categorías</w:t>
      </w:r>
      <w:r>
        <w:rPr>
          <w:rFonts w:ascii="Arial" w:hAnsi="Arial" w:cs="Arial"/>
          <w:color w:val="000000"/>
          <w:lang w:eastAsia="gl-ES"/>
        </w:rPr>
        <w:t xml:space="preserve"> de </w:t>
      </w:r>
      <w:r w:rsidR="00C07F0D">
        <w:rPr>
          <w:rFonts w:ascii="Arial" w:hAnsi="Arial" w:cs="Arial"/>
          <w:color w:val="000000"/>
          <w:lang w:eastAsia="gl-ES"/>
        </w:rPr>
        <w:t>a</w:t>
      </w:r>
      <w:r>
        <w:rPr>
          <w:rFonts w:ascii="Arial" w:hAnsi="Arial" w:cs="Arial"/>
          <w:color w:val="000000"/>
          <w:lang w:eastAsia="gl-ES"/>
        </w:rPr>
        <w:t>dulto e finalmente os grupos</w:t>
      </w:r>
      <w:r w:rsidR="005849A7" w:rsidRPr="009752D7">
        <w:rPr>
          <w:rFonts w:ascii="Arial" w:hAnsi="Arial" w:cs="Arial"/>
          <w:color w:val="000000"/>
          <w:lang w:eastAsia="gl-ES"/>
        </w:rPr>
        <w:t>.</w:t>
      </w:r>
    </w:p>
    <w:p w14:paraId="549E412B" w14:textId="77777777" w:rsidR="00F71557" w:rsidRPr="009752D7" w:rsidRDefault="00F71557" w:rsidP="00DA0D1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56370408" w14:textId="77777777" w:rsidR="00F71557" w:rsidRPr="009752D7" w:rsidRDefault="00F71557" w:rsidP="00DA0D1B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color w:val="000000"/>
          <w:u w:val="single"/>
          <w:lang w:eastAsia="gl-ES"/>
        </w:rPr>
      </w:pPr>
      <w:r w:rsidRPr="009752D7">
        <w:rPr>
          <w:rFonts w:ascii="Arial" w:hAnsi="Arial" w:cs="Arial"/>
          <w:b/>
          <w:color w:val="000000"/>
          <w:u w:val="single"/>
          <w:lang w:eastAsia="gl-ES"/>
        </w:rPr>
        <w:t>PRAZOS</w:t>
      </w:r>
    </w:p>
    <w:p w14:paraId="17A298F3" w14:textId="77777777" w:rsidR="00F71557" w:rsidRPr="009752D7" w:rsidRDefault="00F71557" w:rsidP="00DA0D1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color w:val="000000"/>
          <w:u w:val="single"/>
          <w:lang w:eastAsia="gl-ES"/>
        </w:rPr>
      </w:pPr>
    </w:p>
    <w:p w14:paraId="553A5DD5" w14:textId="77777777" w:rsidR="005600C2" w:rsidRPr="006113B9" w:rsidRDefault="005600C2" w:rsidP="00FD0A03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6113B9">
        <w:rPr>
          <w:rFonts w:ascii="Arial" w:hAnsi="Arial" w:cs="Arial"/>
          <w:b/>
          <w:bCs/>
          <w:szCs w:val="24"/>
        </w:rPr>
        <w:t xml:space="preserve">CATEGORIAS INDIVIDUAL E PARELLAS </w:t>
      </w:r>
    </w:p>
    <w:p w14:paraId="55BFB866" w14:textId="77777777" w:rsidR="002236DE" w:rsidRDefault="002236DE" w:rsidP="00FD0A03">
      <w:pPr>
        <w:spacing w:line="360" w:lineRule="auto"/>
        <w:jc w:val="both"/>
        <w:rPr>
          <w:rFonts w:ascii="Arial" w:hAnsi="Arial" w:cs="Arial"/>
          <w:szCs w:val="24"/>
        </w:rPr>
      </w:pPr>
    </w:p>
    <w:p w14:paraId="0C9F736B" w14:textId="1705AB83" w:rsidR="006113B9" w:rsidRDefault="00FD0A03" w:rsidP="00FD0A03">
      <w:p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 xml:space="preserve">Para o domingo </w:t>
      </w:r>
      <w:r w:rsidR="00A532BE">
        <w:rPr>
          <w:rFonts w:ascii="Arial" w:hAnsi="Arial" w:cs="Arial"/>
          <w:b/>
          <w:bCs/>
          <w:szCs w:val="24"/>
        </w:rPr>
        <w:t>15</w:t>
      </w:r>
      <w:r w:rsidRPr="006113B9">
        <w:rPr>
          <w:rFonts w:ascii="Arial" w:hAnsi="Arial" w:cs="Arial"/>
          <w:b/>
          <w:bCs/>
          <w:szCs w:val="24"/>
        </w:rPr>
        <w:t xml:space="preserve"> de </w:t>
      </w:r>
      <w:r w:rsidR="00A532BE">
        <w:rPr>
          <w:rFonts w:ascii="Arial" w:hAnsi="Arial" w:cs="Arial"/>
          <w:b/>
          <w:bCs/>
          <w:szCs w:val="24"/>
        </w:rPr>
        <w:t>febreiro</w:t>
      </w:r>
      <w:r w:rsidR="002236DE">
        <w:rPr>
          <w:rFonts w:ascii="Arial" w:hAnsi="Arial" w:cs="Arial"/>
          <w:szCs w:val="24"/>
        </w:rPr>
        <w:t xml:space="preserve">, </w:t>
      </w:r>
      <w:r w:rsidRPr="003D78A4">
        <w:rPr>
          <w:rFonts w:ascii="Arial" w:hAnsi="Arial" w:cs="Arial"/>
          <w:szCs w:val="24"/>
        </w:rPr>
        <w:t xml:space="preserve"> a partir das 16:00 n</w:t>
      </w:r>
      <w:r w:rsidR="005600C2">
        <w:rPr>
          <w:rFonts w:ascii="Arial" w:hAnsi="Arial" w:cs="Arial"/>
          <w:szCs w:val="24"/>
        </w:rPr>
        <w:t xml:space="preserve">o </w:t>
      </w:r>
      <w:proofErr w:type="spellStart"/>
      <w:r w:rsidR="00A532BE">
        <w:rPr>
          <w:rFonts w:ascii="Arial" w:hAnsi="Arial" w:cs="Arial"/>
          <w:szCs w:val="24"/>
        </w:rPr>
        <w:t>Multisuos</w:t>
      </w:r>
      <w:proofErr w:type="spellEnd"/>
      <w:r w:rsidR="006113B9">
        <w:rPr>
          <w:rFonts w:ascii="Arial" w:hAnsi="Arial" w:cs="Arial"/>
          <w:szCs w:val="24"/>
        </w:rPr>
        <w:t xml:space="preserve"> de Cerdedo</w:t>
      </w:r>
      <w:r w:rsidRPr="003D78A4">
        <w:rPr>
          <w:rFonts w:ascii="Arial" w:hAnsi="Arial" w:cs="Arial"/>
          <w:szCs w:val="24"/>
        </w:rPr>
        <w:t xml:space="preserve">, inscribiranse nunha lista habilitada ao efecto e antes das 17:00. </w:t>
      </w:r>
    </w:p>
    <w:p w14:paraId="03EA8DD5" w14:textId="19D3C536" w:rsidR="005600C2" w:rsidRDefault="005600C2" w:rsidP="00FD0A03">
      <w:pPr>
        <w:spacing w:line="360" w:lineRule="auto"/>
        <w:jc w:val="both"/>
        <w:rPr>
          <w:rFonts w:ascii="Arial" w:hAnsi="Arial" w:cs="Arial"/>
          <w:szCs w:val="24"/>
        </w:rPr>
      </w:pPr>
    </w:p>
    <w:p w14:paraId="7BF794E9" w14:textId="10E259F5" w:rsidR="002236DE" w:rsidRDefault="002236DE" w:rsidP="00FD0A03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Poderán </w:t>
      </w:r>
      <w:r w:rsidRPr="003D78A4">
        <w:rPr>
          <w:rFonts w:ascii="Arial" w:hAnsi="Arial" w:cs="Arial"/>
          <w:szCs w:val="24"/>
        </w:rPr>
        <w:t>inscribirse con anterioridade se así o quixesen,</w:t>
      </w:r>
      <w:r w:rsidR="006113B9">
        <w:rPr>
          <w:rFonts w:ascii="Arial" w:hAnsi="Arial" w:cs="Arial"/>
          <w:szCs w:val="24"/>
        </w:rPr>
        <w:t xml:space="preserve"> </w:t>
      </w:r>
      <w:r w:rsidR="00645B34">
        <w:rPr>
          <w:rFonts w:ascii="Arial" w:hAnsi="Arial" w:cs="Arial"/>
          <w:szCs w:val="24"/>
        </w:rPr>
        <w:t>de xeito presencial</w:t>
      </w:r>
      <w:r w:rsidR="006113B9">
        <w:rPr>
          <w:rFonts w:ascii="Arial" w:hAnsi="Arial" w:cs="Arial"/>
          <w:szCs w:val="24"/>
        </w:rPr>
        <w:t xml:space="preserve"> ou</w:t>
      </w:r>
      <w:r w:rsidRPr="003D78A4">
        <w:rPr>
          <w:rFonts w:ascii="Arial" w:hAnsi="Arial" w:cs="Arial"/>
          <w:szCs w:val="24"/>
        </w:rPr>
        <w:t xml:space="preserve"> por </w:t>
      </w:r>
      <w:r w:rsidR="00C07F0D">
        <w:rPr>
          <w:rFonts w:ascii="Arial" w:hAnsi="Arial" w:cs="Arial"/>
          <w:szCs w:val="24"/>
        </w:rPr>
        <w:t>sede electrónica</w:t>
      </w:r>
      <w:r w:rsidR="00645B34">
        <w:rPr>
          <w:rFonts w:ascii="Arial" w:hAnsi="Arial" w:cs="Arial"/>
          <w:szCs w:val="24"/>
        </w:rPr>
        <w:t>.</w:t>
      </w:r>
    </w:p>
    <w:p w14:paraId="072D5FDC" w14:textId="77777777" w:rsidR="005600C2" w:rsidRDefault="005600C2" w:rsidP="00FD0A03">
      <w:pPr>
        <w:spacing w:line="360" w:lineRule="auto"/>
        <w:jc w:val="both"/>
        <w:rPr>
          <w:rFonts w:ascii="Arial" w:hAnsi="Arial" w:cs="Arial"/>
          <w:szCs w:val="24"/>
        </w:rPr>
      </w:pPr>
    </w:p>
    <w:p w14:paraId="27A3F432" w14:textId="0EF1548E" w:rsidR="006113B9" w:rsidRDefault="005600C2" w:rsidP="00FD0A03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Para o sábado </w:t>
      </w:r>
      <w:r w:rsidR="00FD0A03" w:rsidRPr="003D78A4">
        <w:rPr>
          <w:rFonts w:ascii="Arial" w:hAnsi="Arial" w:cs="Arial"/>
          <w:szCs w:val="24"/>
        </w:rPr>
        <w:t xml:space="preserve">o día </w:t>
      </w:r>
      <w:r w:rsidR="00A532BE">
        <w:rPr>
          <w:rFonts w:ascii="Arial" w:hAnsi="Arial" w:cs="Arial"/>
          <w:b/>
          <w:bCs/>
          <w:szCs w:val="24"/>
        </w:rPr>
        <w:t>21</w:t>
      </w:r>
      <w:r w:rsidR="00FD0A03" w:rsidRPr="006113B9">
        <w:rPr>
          <w:rFonts w:ascii="Arial" w:hAnsi="Arial" w:cs="Arial"/>
          <w:b/>
          <w:bCs/>
          <w:szCs w:val="24"/>
        </w:rPr>
        <w:t xml:space="preserve"> de </w:t>
      </w:r>
      <w:r w:rsidR="00A532BE">
        <w:rPr>
          <w:rFonts w:ascii="Arial" w:hAnsi="Arial" w:cs="Arial"/>
          <w:b/>
          <w:bCs/>
          <w:szCs w:val="24"/>
        </w:rPr>
        <w:t>febreiro</w:t>
      </w:r>
      <w:r w:rsidR="002236DE">
        <w:rPr>
          <w:rFonts w:ascii="Arial" w:hAnsi="Arial" w:cs="Arial"/>
          <w:szCs w:val="24"/>
        </w:rPr>
        <w:t xml:space="preserve">, a partir das 16:00 na Praza do Concello, sede Carballedo, inscribiranse nunha lista habilitada ao efecto e antes das 17:00 horas. </w:t>
      </w:r>
    </w:p>
    <w:p w14:paraId="614A6E09" w14:textId="489F704C" w:rsidR="00FD0A03" w:rsidRDefault="002236DE" w:rsidP="00FD0A03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Tras a inscrición deberán facer un desfile </w:t>
      </w:r>
      <w:r w:rsidR="00FD0A03" w:rsidRPr="003D78A4">
        <w:rPr>
          <w:rFonts w:ascii="Arial" w:hAnsi="Arial" w:cs="Arial"/>
          <w:szCs w:val="24"/>
        </w:rPr>
        <w:t>desde a Praza da Chan ata o Pavillón de Carballedo.</w:t>
      </w:r>
    </w:p>
    <w:p w14:paraId="34F439ED" w14:textId="1DFECC80" w:rsidR="002236DE" w:rsidRDefault="002236DE" w:rsidP="002236DE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Poderán </w:t>
      </w:r>
      <w:r w:rsidRPr="003D78A4">
        <w:rPr>
          <w:rFonts w:ascii="Arial" w:hAnsi="Arial" w:cs="Arial"/>
          <w:szCs w:val="24"/>
        </w:rPr>
        <w:t>inscribirse con anterioridade se así o quixesen,</w:t>
      </w:r>
      <w:r w:rsidR="006113B9">
        <w:rPr>
          <w:rFonts w:ascii="Arial" w:hAnsi="Arial" w:cs="Arial"/>
          <w:szCs w:val="24"/>
        </w:rPr>
        <w:t xml:space="preserve"> </w:t>
      </w:r>
      <w:r w:rsidR="00645B34">
        <w:rPr>
          <w:rFonts w:ascii="Arial" w:hAnsi="Arial" w:cs="Arial"/>
          <w:szCs w:val="24"/>
        </w:rPr>
        <w:t>de xeito presencial</w:t>
      </w:r>
      <w:r w:rsidR="006113B9">
        <w:rPr>
          <w:rFonts w:ascii="Arial" w:hAnsi="Arial" w:cs="Arial"/>
          <w:szCs w:val="24"/>
        </w:rPr>
        <w:t xml:space="preserve"> ou</w:t>
      </w:r>
      <w:r w:rsidRPr="003D78A4">
        <w:rPr>
          <w:rFonts w:ascii="Arial" w:hAnsi="Arial" w:cs="Arial"/>
          <w:szCs w:val="24"/>
        </w:rPr>
        <w:t xml:space="preserve"> por </w:t>
      </w:r>
      <w:r w:rsidR="00C07F0D">
        <w:rPr>
          <w:rFonts w:ascii="Arial" w:hAnsi="Arial" w:cs="Arial"/>
          <w:szCs w:val="24"/>
        </w:rPr>
        <w:t>sede electrónica</w:t>
      </w:r>
      <w:r w:rsidR="00645B34">
        <w:rPr>
          <w:rFonts w:ascii="Arial" w:hAnsi="Arial" w:cs="Arial"/>
          <w:szCs w:val="24"/>
        </w:rPr>
        <w:t>.</w:t>
      </w:r>
    </w:p>
    <w:p w14:paraId="21C8F1E2" w14:textId="77777777" w:rsidR="002236DE" w:rsidRPr="003D78A4" w:rsidRDefault="002236DE" w:rsidP="00FD0A03">
      <w:pPr>
        <w:spacing w:line="360" w:lineRule="auto"/>
        <w:jc w:val="both"/>
        <w:rPr>
          <w:rFonts w:ascii="Arial" w:hAnsi="Arial" w:cs="Arial"/>
          <w:szCs w:val="24"/>
        </w:rPr>
      </w:pPr>
    </w:p>
    <w:p w14:paraId="337C5C8D" w14:textId="07C2C11A" w:rsidR="005600C2" w:rsidRDefault="005600C2" w:rsidP="00FD0A03">
      <w:pPr>
        <w:spacing w:line="360" w:lineRule="auto"/>
        <w:jc w:val="both"/>
        <w:rPr>
          <w:rFonts w:ascii="Arial" w:hAnsi="Arial" w:cs="Arial"/>
          <w:szCs w:val="24"/>
        </w:rPr>
      </w:pPr>
    </w:p>
    <w:p w14:paraId="5576B552" w14:textId="5A4FA101" w:rsidR="002236DE" w:rsidRPr="006113B9" w:rsidRDefault="002236DE" w:rsidP="00FD0A03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6113B9">
        <w:rPr>
          <w:rFonts w:ascii="Arial" w:hAnsi="Arial" w:cs="Arial"/>
          <w:b/>
          <w:bCs/>
          <w:szCs w:val="24"/>
        </w:rPr>
        <w:t>CATEGORIA GRUPOS</w:t>
      </w:r>
    </w:p>
    <w:p w14:paraId="752F74CC" w14:textId="28D704A1" w:rsidR="00FD0A03" w:rsidRDefault="00FD0A03" w:rsidP="00FD0A03">
      <w:p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 xml:space="preserve">Os grupos terán que inscribirse con anterioridade </w:t>
      </w:r>
      <w:r w:rsidR="006113B9" w:rsidRPr="006113B9">
        <w:rPr>
          <w:rFonts w:ascii="Arial" w:hAnsi="Arial" w:cs="Arial"/>
          <w:b/>
          <w:bCs/>
          <w:szCs w:val="24"/>
          <w:u w:val="single"/>
        </w:rPr>
        <w:t>OBRIGATORIAMENTE</w:t>
      </w:r>
      <w:r w:rsidR="002236DE">
        <w:rPr>
          <w:rFonts w:ascii="Arial" w:hAnsi="Arial" w:cs="Arial"/>
          <w:szCs w:val="24"/>
        </w:rPr>
        <w:t>.</w:t>
      </w:r>
    </w:p>
    <w:p w14:paraId="7FFC3D12" w14:textId="77777777" w:rsidR="002236DE" w:rsidRPr="003D78A4" w:rsidRDefault="002236DE" w:rsidP="00FD0A03">
      <w:pPr>
        <w:spacing w:line="360" w:lineRule="auto"/>
        <w:jc w:val="both"/>
        <w:rPr>
          <w:rFonts w:ascii="Arial" w:hAnsi="Arial" w:cs="Arial"/>
          <w:szCs w:val="24"/>
        </w:rPr>
      </w:pPr>
    </w:p>
    <w:p w14:paraId="1733D085" w14:textId="39A60921" w:rsidR="00FD0A03" w:rsidRPr="006113B9" w:rsidRDefault="00FD0A03" w:rsidP="00FD0A03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3D78A4">
        <w:rPr>
          <w:rFonts w:ascii="Arial" w:hAnsi="Arial" w:cs="Arial"/>
          <w:szCs w:val="24"/>
        </w:rPr>
        <w:t xml:space="preserve">Para os grupos a inscrición remata o día </w:t>
      </w:r>
      <w:r w:rsidR="00A532BE">
        <w:rPr>
          <w:rFonts w:ascii="Arial" w:hAnsi="Arial" w:cs="Arial"/>
          <w:szCs w:val="24"/>
        </w:rPr>
        <w:t>13</w:t>
      </w:r>
      <w:r w:rsidRPr="003D78A4">
        <w:rPr>
          <w:rFonts w:ascii="Arial" w:hAnsi="Arial" w:cs="Arial"/>
          <w:szCs w:val="24"/>
        </w:rPr>
        <w:t xml:space="preserve"> de febreiro ás 12:00 para os </w:t>
      </w:r>
      <w:r w:rsidR="002236DE" w:rsidRPr="006113B9">
        <w:rPr>
          <w:rFonts w:ascii="Arial" w:hAnsi="Arial" w:cs="Arial"/>
          <w:b/>
          <w:bCs/>
          <w:szCs w:val="24"/>
        </w:rPr>
        <w:t>Entroidos</w:t>
      </w:r>
      <w:r w:rsidRPr="006113B9">
        <w:rPr>
          <w:rFonts w:ascii="Arial" w:hAnsi="Arial" w:cs="Arial"/>
          <w:b/>
          <w:bCs/>
          <w:szCs w:val="24"/>
        </w:rPr>
        <w:t xml:space="preserve"> de Cerdedo ou Cerdedo e Carballedo </w:t>
      </w:r>
    </w:p>
    <w:p w14:paraId="39D34B91" w14:textId="77777777" w:rsidR="00FD0A03" w:rsidRPr="003D78A4" w:rsidRDefault="00FD0A03" w:rsidP="00FD0A03">
      <w:pPr>
        <w:spacing w:line="360" w:lineRule="auto"/>
        <w:jc w:val="both"/>
        <w:rPr>
          <w:rFonts w:ascii="Arial" w:hAnsi="Arial" w:cs="Arial"/>
          <w:szCs w:val="24"/>
        </w:rPr>
      </w:pPr>
    </w:p>
    <w:p w14:paraId="7A06DDED" w14:textId="49742662" w:rsidR="00FD0A03" w:rsidRPr="003D78A4" w:rsidRDefault="00FD0A03" w:rsidP="00FD0A03">
      <w:p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lastRenderedPageBreak/>
        <w:t xml:space="preserve">Se so van a participar no </w:t>
      </w:r>
      <w:r w:rsidR="002236DE" w:rsidRPr="006113B9">
        <w:rPr>
          <w:rFonts w:ascii="Arial" w:hAnsi="Arial" w:cs="Arial"/>
          <w:b/>
          <w:bCs/>
          <w:szCs w:val="24"/>
        </w:rPr>
        <w:t>Entroido</w:t>
      </w:r>
      <w:r w:rsidRPr="006113B9">
        <w:rPr>
          <w:rFonts w:ascii="Arial" w:hAnsi="Arial" w:cs="Arial"/>
          <w:b/>
          <w:bCs/>
          <w:szCs w:val="24"/>
        </w:rPr>
        <w:t xml:space="preserve"> de Carballedo</w:t>
      </w:r>
      <w:r w:rsidRPr="003D78A4">
        <w:rPr>
          <w:rFonts w:ascii="Arial" w:hAnsi="Arial" w:cs="Arial"/>
          <w:szCs w:val="24"/>
        </w:rPr>
        <w:t xml:space="preserve"> poden presentar a solicitude ata o </w:t>
      </w:r>
      <w:r w:rsidR="00A532BE">
        <w:rPr>
          <w:rFonts w:ascii="Arial" w:hAnsi="Arial" w:cs="Arial"/>
          <w:szCs w:val="24"/>
        </w:rPr>
        <w:t>20</w:t>
      </w:r>
      <w:r w:rsidRPr="003D78A4">
        <w:rPr>
          <w:rFonts w:ascii="Arial" w:hAnsi="Arial" w:cs="Arial"/>
          <w:szCs w:val="24"/>
        </w:rPr>
        <w:t xml:space="preserve"> de </w:t>
      </w:r>
      <w:r w:rsidR="00A532BE">
        <w:rPr>
          <w:rFonts w:ascii="Arial" w:hAnsi="Arial" w:cs="Arial"/>
          <w:szCs w:val="24"/>
        </w:rPr>
        <w:t>febreiro</w:t>
      </w:r>
      <w:r w:rsidRPr="003D78A4">
        <w:rPr>
          <w:rFonts w:ascii="Arial" w:hAnsi="Arial" w:cs="Arial"/>
          <w:szCs w:val="24"/>
        </w:rPr>
        <w:t xml:space="preserve"> ás 14:00 horas </w:t>
      </w:r>
    </w:p>
    <w:p w14:paraId="747CCEA5" w14:textId="77777777" w:rsidR="00FD0A03" w:rsidRPr="003D78A4" w:rsidRDefault="00FD0A03" w:rsidP="00FD0A03">
      <w:pPr>
        <w:spacing w:line="360" w:lineRule="auto"/>
        <w:jc w:val="both"/>
        <w:rPr>
          <w:rFonts w:ascii="Arial" w:hAnsi="Arial" w:cs="Arial"/>
          <w:szCs w:val="24"/>
        </w:rPr>
      </w:pPr>
    </w:p>
    <w:p w14:paraId="73109264" w14:textId="77777777" w:rsidR="00FD0A03" w:rsidRPr="003D78A4" w:rsidRDefault="00FD0A03" w:rsidP="00FD0A03">
      <w:p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>Xunto coa solicitude xuntarán un listado nominal dos participantes co número de DNI e enderezo.</w:t>
      </w:r>
    </w:p>
    <w:p w14:paraId="5DCCE94F" w14:textId="77777777" w:rsidR="00FD0A03" w:rsidRPr="003D78A4" w:rsidRDefault="00FD0A03" w:rsidP="00FD0A03">
      <w:pPr>
        <w:spacing w:line="360" w:lineRule="auto"/>
        <w:jc w:val="both"/>
        <w:rPr>
          <w:rFonts w:ascii="Arial" w:hAnsi="Arial" w:cs="Arial"/>
          <w:szCs w:val="24"/>
        </w:rPr>
      </w:pPr>
    </w:p>
    <w:p w14:paraId="561B991E" w14:textId="77777777" w:rsidR="008D1E32" w:rsidRPr="009752D7" w:rsidRDefault="008D1E32" w:rsidP="009752D7">
      <w:pPr>
        <w:pStyle w:val="Prrafodelista"/>
        <w:spacing w:line="276" w:lineRule="auto"/>
        <w:ind w:left="0"/>
        <w:jc w:val="both"/>
        <w:rPr>
          <w:rFonts w:ascii="Arial" w:hAnsi="Arial" w:cs="Arial"/>
          <w:color w:val="000000"/>
          <w:lang w:eastAsia="gl-ES"/>
        </w:rPr>
      </w:pPr>
    </w:p>
    <w:p w14:paraId="7BCE0869" w14:textId="77777777" w:rsidR="008D1E32" w:rsidRPr="009752D7" w:rsidRDefault="005849A7" w:rsidP="009752D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color w:val="000000"/>
          <w:u w:val="single"/>
          <w:lang w:eastAsia="gl-ES"/>
        </w:rPr>
      </w:pPr>
      <w:r w:rsidRPr="009752D7">
        <w:rPr>
          <w:rFonts w:ascii="Arial" w:hAnsi="Arial" w:cs="Arial"/>
          <w:b/>
          <w:color w:val="000000"/>
          <w:u w:val="single"/>
          <w:lang w:eastAsia="gl-ES"/>
        </w:rPr>
        <w:t>VALORACIÓN.</w:t>
      </w:r>
    </w:p>
    <w:p w14:paraId="2A258F4B" w14:textId="77777777" w:rsidR="00637AA0" w:rsidRPr="009752D7" w:rsidRDefault="00637AA0" w:rsidP="009752D7">
      <w:pPr>
        <w:spacing w:line="276" w:lineRule="auto"/>
        <w:jc w:val="both"/>
        <w:rPr>
          <w:rFonts w:ascii="Arial" w:hAnsi="Arial" w:cs="Arial"/>
          <w:b/>
          <w:color w:val="000000"/>
          <w:u w:val="single"/>
          <w:lang w:eastAsia="gl-ES"/>
        </w:rPr>
      </w:pPr>
    </w:p>
    <w:p w14:paraId="7DF7007E" w14:textId="121D6A24" w:rsidR="00637AA0" w:rsidRPr="009752D7" w:rsidRDefault="00637AA0" w:rsidP="009752D7">
      <w:pPr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t xml:space="preserve">Para a valoración </w:t>
      </w:r>
      <w:r w:rsidR="00FD0A03">
        <w:rPr>
          <w:rFonts w:ascii="Arial" w:hAnsi="Arial" w:cs="Arial"/>
          <w:color w:val="000000"/>
          <w:lang w:eastAsia="gl-ES"/>
        </w:rPr>
        <w:t>dos disfraces</w:t>
      </w:r>
      <w:r w:rsidRPr="009752D7">
        <w:rPr>
          <w:rFonts w:ascii="Arial" w:hAnsi="Arial" w:cs="Arial"/>
          <w:color w:val="000000"/>
          <w:lang w:eastAsia="gl-ES"/>
        </w:rPr>
        <w:t xml:space="preserve"> presentadas ao concurso, o xurado terá en conta os seguintes criterios:</w:t>
      </w:r>
    </w:p>
    <w:p w14:paraId="07DAD039" w14:textId="77777777" w:rsidR="008D1E32" w:rsidRPr="009752D7" w:rsidRDefault="008D1E32" w:rsidP="009752D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354C8A15" w14:textId="77777777" w:rsidR="00FD0A03" w:rsidRPr="003D78A4" w:rsidRDefault="00FD0A03" w:rsidP="00FD0A03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 xml:space="preserve"> Deseño do traxe</w:t>
      </w:r>
    </w:p>
    <w:p w14:paraId="545A0AFD" w14:textId="77777777" w:rsidR="00FD0A03" w:rsidRPr="003D78A4" w:rsidRDefault="00FD0A03" w:rsidP="00FD0A03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>Tipo de confección</w:t>
      </w:r>
    </w:p>
    <w:p w14:paraId="1D647111" w14:textId="5730FC92" w:rsidR="00FD0A03" w:rsidRDefault="00FD0A03" w:rsidP="00FD0A03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 xml:space="preserve">Imaxinación </w:t>
      </w:r>
    </w:p>
    <w:p w14:paraId="0D565112" w14:textId="6E39B172" w:rsidR="003C2F9A" w:rsidRDefault="003C2F9A" w:rsidP="00FD0A03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Desfile</w:t>
      </w:r>
    </w:p>
    <w:p w14:paraId="315254E5" w14:textId="77777777" w:rsidR="00FD0A03" w:rsidRPr="009752D7" w:rsidRDefault="00FD0A03" w:rsidP="00FD0A03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ABC94E0" w14:textId="77777777" w:rsidR="00637AA0" w:rsidRPr="009752D7" w:rsidRDefault="00637AA0" w:rsidP="009752D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3FA823D3" w14:textId="77777777" w:rsidR="00F036DF" w:rsidRPr="009752D7" w:rsidRDefault="007B4D9F" w:rsidP="009752D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t>Cada membro do xurado emitirá a súa valoración nunha acta de votación por categoría e o sistema de votación será o seguinte:</w:t>
      </w:r>
    </w:p>
    <w:p w14:paraId="30733650" w14:textId="77777777" w:rsidR="00F036DF" w:rsidRPr="009752D7" w:rsidRDefault="00F036DF" w:rsidP="009752D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2B7BB274" w14:textId="4641890A" w:rsidR="009752D7" w:rsidRDefault="007B4D9F" w:rsidP="009752D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t xml:space="preserve">Cada membro do xurado puntuará de 1 a 10 puntos. </w:t>
      </w:r>
      <w:r w:rsidR="00C02931" w:rsidRPr="009752D7">
        <w:rPr>
          <w:rFonts w:ascii="Arial" w:hAnsi="Arial" w:cs="Arial"/>
          <w:color w:val="000000"/>
          <w:lang w:eastAsia="gl-ES"/>
        </w:rPr>
        <w:t xml:space="preserve">En base aos criterios de </w:t>
      </w:r>
      <w:r w:rsidR="009752D7">
        <w:rPr>
          <w:rFonts w:ascii="Arial" w:hAnsi="Arial" w:cs="Arial"/>
          <w:color w:val="000000"/>
          <w:lang w:eastAsia="gl-ES"/>
        </w:rPr>
        <w:t>:</w:t>
      </w:r>
      <w:r w:rsidR="009752D7" w:rsidRPr="009752D7">
        <w:rPr>
          <w:rFonts w:ascii="Arial" w:hAnsi="Arial" w:cs="Arial"/>
          <w:color w:val="000000"/>
          <w:lang w:eastAsia="gl-ES"/>
        </w:rPr>
        <w:t xml:space="preserve"> </w:t>
      </w:r>
    </w:p>
    <w:p w14:paraId="26B27999" w14:textId="77777777" w:rsidR="00CE3A4D" w:rsidRDefault="00CE3A4D" w:rsidP="00CE3A4D">
      <w:pPr>
        <w:pStyle w:val="Prrafodelista"/>
        <w:autoSpaceDE w:val="0"/>
        <w:autoSpaceDN w:val="0"/>
        <w:adjustRightInd w:val="0"/>
        <w:spacing w:line="276" w:lineRule="auto"/>
        <w:ind w:left="1080"/>
        <w:jc w:val="both"/>
        <w:rPr>
          <w:rFonts w:ascii="Arial" w:hAnsi="Arial" w:cs="Arial"/>
          <w:color w:val="000000"/>
          <w:lang w:eastAsia="gl-ES"/>
        </w:rPr>
      </w:pPr>
    </w:p>
    <w:p w14:paraId="1D25D7BF" w14:textId="77777777" w:rsidR="00FD0A03" w:rsidRPr="003D78A4" w:rsidRDefault="00FD0A03" w:rsidP="00FD0A03">
      <w:pPr>
        <w:numPr>
          <w:ilvl w:val="1"/>
          <w:numId w:val="9"/>
        </w:num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>Deseño do traxe</w:t>
      </w:r>
    </w:p>
    <w:p w14:paraId="4FD28923" w14:textId="77777777" w:rsidR="00FD0A03" w:rsidRPr="003D78A4" w:rsidRDefault="00FD0A03" w:rsidP="00FD0A03">
      <w:pPr>
        <w:numPr>
          <w:ilvl w:val="1"/>
          <w:numId w:val="9"/>
        </w:num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>Tipo de confección</w:t>
      </w:r>
    </w:p>
    <w:p w14:paraId="5AE3D9E2" w14:textId="365960D2" w:rsidR="00FD0A03" w:rsidRDefault="00FD0A03" w:rsidP="00FD0A03">
      <w:pPr>
        <w:numPr>
          <w:ilvl w:val="1"/>
          <w:numId w:val="9"/>
        </w:num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 xml:space="preserve">Imaxinación </w:t>
      </w:r>
    </w:p>
    <w:p w14:paraId="650D75CE" w14:textId="67A41ECD" w:rsidR="003C2F9A" w:rsidRPr="003C2F9A" w:rsidRDefault="003C2F9A" w:rsidP="003C2F9A">
      <w:pPr>
        <w:numPr>
          <w:ilvl w:val="1"/>
          <w:numId w:val="9"/>
        </w:num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Desfile</w:t>
      </w:r>
    </w:p>
    <w:p w14:paraId="722A8898" w14:textId="77777777" w:rsidR="00FD0A03" w:rsidRPr="009752D7" w:rsidRDefault="00FD0A03" w:rsidP="00FD0A03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25E80DC" w14:textId="77777777" w:rsidR="007B4D9F" w:rsidRPr="009752D7" w:rsidRDefault="007B4D9F" w:rsidP="009752D7">
      <w:pPr>
        <w:pStyle w:val="Prrafodelista"/>
        <w:autoSpaceDE w:val="0"/>
        <w:autoSpaceDN w:val="0"/>
        <w:adjustRightInd w:val="0"/>
        <w:spacing w:line="276" w:lineRule="auto"/>
        <w:ind w:left="1080"/>
        <w:jc w:val="both"/>
        <w:rPr>
          <w:rFonts w:ascii="Arial" w:hAnsi="Arial" w:cs="Arial"/>
          <w:color w:val="000000"/>
          <w:lang w:eastAsia="gl-ES"/>
        </w:rPr>
      </w:pPr>
    </w:p>
    <w:p w14:paraId="7E821B82" w14:textId="77777777" w:rsidR="007B4D9F" w:rsidRPr="009752D7" w:rsidRDefault="007B4D9F" w:rsidP="009752D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t>A suma de todos os puntos recibidos polo-as membros-as do citado xurado, dará lugar aos-as gañadores-as do concurso.</w:t>
      </w:r>
    </w:p>
    <w:p w14:paraId="60665525" w14:textId="77777777" w:rsidR="007B4D9F" w:rsidRPr="009752D7" w:rsidRDefault="007B4D9F" w:rsidP="009752D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0363DB3A" w14:textId="6C139659" w:rsidR="00C02931" w:rsidRPr="009752D7" w:rsidRDefault="007B4D9F" w:rsidP="009752D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t>En caso de empate, será designada a candidatura que m</w:t>
      </w:r>
      <w:r w:rsidR="00503EC6" w:rsidRPr="009752D7">
        <w:rPr>
          <w:rFonts w:ascii="Arial" w:hAnsi="Arial" w:cs="Arial"/>
          <w:color w:val="000000"/>
          <w:lang w:eastAsia="gl-ES"/>
        </w:rPr>
        <w:t>ai</w:t>
      </w:r>
      <w:r w:rsidRPr="009752D7">
        <w:rPr>
          <w:rFonts w:ascii="Arial" w:hAnsi="Arial" w:cs="Arial"/>
          <w:color w:val="000000"/>
          <w:lang w:eastAsia="gl-ES"/>
        </w:rPr>
        <w:t xml:space="preserve">s número de veces </w:t>
      </w:r>
      <w:r w:rsidR="00503EC6" w:rsidRPr="009752D7">
        <w:rPr>
          <w:rFonts w:ascii="Arial" w:hAnsi="Arial" w:cs="Arial"/>
          <w:color w:val="000000"/>
          <w:lang w:eastAsia="gl-ES"/>
        </w:rPr>
        <w:t>conseguise</w:t>
      </w:r>
      <w:r w:rsidRPr="009752D7">
        <w:rPr>
          <w:rFonts w:ascii="Arial" w:hAnsi="Arial" w:cs="Arial"/>
          <w:color w:val="000000"/>
          <w:lang w:eastAsia="gl-ES"/>
        </w:rPr>
        <w:t xml:space="preserve"> a puntuación máxima (10 puntos). </w:t>
      </w:r>
      <w:r w:rsidR="00503EC6" w:rsidRPr="009752D7">
        <w:rPr>
          <w:rFonts w:ascii="Arial" w:hAnsi="Arial" w:cs="Arial"/>
          <w:color w:val="000000"/>
          <w:lang w:eastAsia="gl-ES"/>
        </w:rPr>
        <w:t>Se aínda</w:t>
      </w:r>
      <w:r w:rsidRPr="009752D7">
        <w:rPr>
          <w:rFonts w:ascii="Arial" w:hAnsi="Arial" w:cs="Arial"/>
          <w:color w:val="000000"/>
          <w:lang w:eastAsia="gl-ES"/>
        </w:rPr>
        <w:t xml:space="preserve"> así continuase </w:t>
      </w:r>
      <w:r w:rsidR="00503EC6" w:rsidRPr="009752D7">
        <w:rPr>
          <w:rFonts w:ascii="Arial" w:hAnsi="Arial" w:cs="Arial"/>
          <w:color w:val="000000"/>
          <w:lang w:eastAsia="gl-ES"/>
        </w:rPr>
        <w:t>o</w:t>
      </w:r>
      <w:r w:rsidRPr="009752D7">
        <w:rPr>
          <w:rFonts w:ascii="Arial" w:hAnsi="Arial" w:cs="Arial"/>
          <w:color w:val="000000"/>
          <w:lang w:eastAsia="gl-ES"/>
        </w:rPr>
        <w:t xml:space="preserve"> empate, a designación correspondería </w:t>
      </w:r>
      <w:r w:rsidR="00503EC6" w:rsidRPr="009752D7">
        <w:rPr>
          <w:rFonts w:ascii="Arial" w:hAnsi="Arial" w:cs="Arial"/>
          <w:color w:val="000000"/>
          <w:lang w:eastAsia="gl-ES"/>
        </w:rPr>
        <w:t xml:space="preserve">á </w:t>
      </w:r>
      <w:r w:rsidRPr="009752D7">
        <w:rPr>
          <w:rFonts w:ascii="Arial" w:hAnsi="Arial" w:cs="Arial"/>
          <w:color w:val="000000"/>
          <w:lang w:eastAsia="gl-ES"/>
        </w:rPr>
        <w:t xml:space="preserve"> que </w:t>
      </w:r>
      <w:r w:rsidR="00503EC6" w:rsidRPr="009752D7">
        <w:rPr>
          <w:rFonts w:ascii="Arial" w:hAnsi="Arial" w:cs="Arial"/>
          <w:color w:val="000000"/>
          <w:lang w:eastAsia="gl-ES"/>
        </w:rPr>
        <w:t>conseguise mais 9 e así suce</w:t>
      </w:r>
      <w:r w:rsidRPr="009752D7">
        <w:rPr>
          <w:rFonts w:ascii="Arial" w:hAnsi="Arial" w:cs="Arial"/>
          <w:color w:val="000000"/>
          <w:lang w:eastAsia="gl-ES"/>
        </w:rPr>
        <w:t>sivamente.</w:t>
      </w:r>
    </w:p>
    <w:p w14:paraId="28DDF712" w14:textId="77777777" w:rsidR="00C02931" w:rsidRPr="009752D7" w:rsidRDefault="00C02931" w:rsidP="009752D7">
      <w:pPr>
        <w:pStyle w:val="Prrafodelista"/>
        <w:spacing w:line="276" w:lineRule="auto"/>
        <w:rPr>
          <w:rFonts w:ascii="Arial" w:hAnsi="Arial" w:cs="Arial"/>
          <w:color w:val="000000"/>
          <w:lang w:eastAsia="gl-ES"/>
        </w:rPr>
      </w:pPr>
    </w:p>
    <w:p w14:paraId="2A1E221D" w14:textId="218216CA" w:rsidR="007B4D9F" w:rsidRPr="009752D7" w:rsidRDefault="007B4D9F" w:rsidP="009752D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t xml:space="preserve">O fallo será inapelable, </w:t>
      </w:r>
      <w:r w:rsidR="00503EC6" w:rsidRPr="009752D7">
        <w:rPr>
          <w:rFonts w:ascii="Arial" w:hAnsi="Arial" w:cs="Arial"/>
          <w:color w:val="000000"/>
          <w:lang w:eastAsia="gl-ES"/>
        </w:rPr>
        <w:t>podendo</w:t>
      </w:r>
      <w:r w:rsidRPr="009752D7">
        <w:rPr>
          <w:rFonts w:ascii="Arial" w:hAnsi="Arial" w:cs="Arial"/>
          <w:color w:val="000000"/>
          <w:lang w:eastAsia="gl-ES"/>
        </w:rPr>
        <w:t xml:space="preserve"> declarar deserto o concurso.</w:t>
      </w:r>
    </w:p>
    <w:p w14:paraId="610F8255" w14:textId="77777777" w:rsidR="007B4D9F" w:rsidRPr="009752D7" w:rsidRDefault="007B4D9F" w:rsidP="009752D7">
      <w:pPr>
        <w:pStyle w:val="Prrafodelista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2B07E1E1" w14:textId="61AA14FF" w:rsidR="007B4D9F" w:rsidRPr="009752D7" w:rsidRDefault="007B4D9F" w:rsidP="009752D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t xml:space="preserve">Formulado o fallo e emitida a acta, a competencia para o </w:t>
      </w:r>
      <w:r w:rsidR="00503EC6" w:rsidRPr="009752D7">
        <w:rPr>
          <w:rFonts w:ascii="Arial" w:hAnsi="Arial" w:cs="Arial"/>
          <w:color w:val="000000"/>
          <w:lang w:eastAsia="gl-ES"/>
        </w:rPr>
        <w:t>outorgamento</w:t>
      </w:r>
      <w:r w:rsidRPr="009752D7">
        <w:rPr>
          <w:rFonts w:ascii="Arial" w:hAnsi="Arial" w:cs="Arial"/>
          <w:color w:val="000000"/>
          <w:lang w:eastAsia="gl-ES"/>
        </w:rPr>
        <w:t xml:space="preserve"> do premio corresponde ao  Alcalde do Concello de Cerdedo-Cotobade (Pontevedra) ou órgano no que </w:t>
      </w:r>
      <w:r w:rsidR="00503EC6" w:rsidRPr="009752D7">
        <w:rPr>
          <w:rFonts w:ascii="Arial" w:hAnsi="Arial" w:cs="Arial"/>
          <w:color w:val="000000"/>
          <w:lang w:eastAsia="gl-ES"/>
        </w:rPr>
        <w:t>delegue</w:t>
      </w:r>
      <w:r w:rsidRPr="009752D7">
        <w:rPr>
          <w:rFonts w:ascii="Arial" w:hAnsi="Arial" w:cs="Arial"/>
          <w:color w:val="000000"/>
          <w:lang w:eastAsia="gl-ES"/>
        </w:rPr>
        <w:t>.</w:t>
      </w:r>
    </w:p>
    <w:p w14:paraId="687136E6" w14:textId="77777777" w:rsidR="007B4D9F" w:rsidRPr="009752D7" w:rsidRDefault="007B4D9F" w:rsidP="009752D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5A53FE4E" w14:textId="7B5F29CE" w:rsidR="007B4D9F" w:rsidRPr="009752D7" w:rsidRDefault="007B4D9F" w:rsidP="009752D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t>Os-as concursa</w:t>
      </w:r>
      <w:r w:rsidR="00E46E2E">
        <w:rPr>
          <w:rFonts w:ascii="Arial" w:hAnsi="Arial" w:cs="Arial"/>
          <w:color w:val="000000"/>
          <w:lang w:eastAsia="gl-ES"/>
        </w:rPr>
        <w:t>n</w:t>
      </w:r>
      <w:r w:rsidRPr="009752D7">
        <w:rPr>
          <w:rFonts w:ascii="Arial" w:hAnsi="Arial" w:cs="Arial"/>
          <w:color w:val="000000"/>
          <w:lang w:eastAsia="gl-ES"/>
        </w:rPr>
        <w:t>tes comprométense a aceptar a decisión do xurado.</w:t>
      </w:r>
    </w:p>
    <w:p w14:paraId="4402C3E4" w14:textId="77777777" w:rsidR="00C1756A" w:rsidRPr="009752D7" w:rsidRDefault="00C1756A" w:rsidP="009752D7">
      <w:pPr>
        <w:pStyle w:val="Prrafodelista"/>
        <w:spacing w:line="276" w:lineRule="auto"/>
        <w:jc w:val="both"/>
        <w:rPr>
          <w:rFonts w:ascii="Arial" w:hAnsi="Arial" w:cs="Arial"/>
          <w:color w:val="000000"/>
          <w:highlight w:val="yellow"/>
          <w:lang w:eastAsia="gl-ES"/>
        </w:rPr>
      </w:pPr>
    </w:p>
    <w:p w14:paraId="3921D7D9" w14:textId="77777777" w:rsidR="00C1756A" w:rsidRPr="00E46E2E" w:rsidRDefault="00C1756A" w:rsidP="009752D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E46E2E">
        <w:rPr>
          <w:rFonts w:ascii="Arial" w:hAnsi="Arial" w:cs="Arial"/>
          <w:color w:val="000000"/>
          <w:lang w:eastAsia="gl-ES"/>
        </w:rPr>
        <w:t>A selección dos gañadores-as será a discreción absoluta do xurado e o seu fallo será definitivo e inapelable.</w:t>
      </w:r>
    </w:p>
    <w:p w14:paraId="62626763" w14:textId="77777777" w:rsidR="00C1756A" w:rsidRPr="00E46E2E" w:rsidRDefault="00C1756A" w:rsidP="009752D7">
      <w:pPr>
        <w:pStyle w:val="Prrafodelista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74252CB5" w14:textId="77777777" w:rsidR="00C1756A" w:rsidRPr="00E46E2E" w:rsidRDefault="00C1756A" w:rsidP="009752D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E46E2E">
        <w:rPr>
          <w:rFonts w:ascii="Arial" w:hAnsi="Arial" w:cs="Arial"/>
          <w:color w:val="000000"/>
          <w:lang w:eastAsia="gl-ES"/>
        </w:rPr>
        <w:t>A organización queda facultada para resolver calquera continxencia non prevista nas bases.</w:t>
      </w:r>
    </w:p>
    <w:p w14:paraId="51312399" w14:textId="77777777" w:rsidR="007B4D9F" w:rsidRDefault="007B4D9F" w:rsidP="009752D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02C31829" w14:textId="77777777" w:rsidR="0059315D" w:rsidRPr="00E46E2E" w:rsidRDefault="0059315D" w:rsidP="009752D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652F8A8F" w14:textId="77777777" w:rsidR="005849A7" w:rsidRPr="00E46E2E" w:rsidRDefault="00C1756A" w:rsidP="00FD0A03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color w:val="000000"/>
          <w:u w:val="single"/>
          <w:lang w:eastAsia="gl-ES"/>
        </w:rPr>
      </w:pPr>
      <w:r w:rsidRPr="00E46E2E">
        <w:rPr>
          <w:rFonts w:ascii="Arial" w:hAnsi="Arial" w:cs="Arial"/>
          <w:b/>
          <w:color w:val="000000"/>
          <w:u w:val="single"/>
          <w:lang w:eastAsia="gl-ES"/>
        </w:rPr>
        <w:t>O XURADO</w:t>
      </w:r>
    </w:p>
    <w:p w14:paraId="6BE371F4" w14:textId="77777777" w:rsidR="00C1756A" w:rsidRPr="00E46E2E" w:rsidRDefault="00C1756A" w:rsidP="009752D7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b/>
          <w:color w:val="000000"/>
          <w:u w:val="single"/>
          <w:lang w:eastAsia="gl-ES"/>
        </w:rPr>
      </w:pPr>
    </w:p>
    <w:p w14:paraId="0F978DF6" w14:textId="2F7CAEC4" w:rsidR="00C1756A" w:rsidRDefault="00AA74F9" w:rsidP="009752D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E46E2E">
        <w:rPr>
          <w:rFonts w:ascii="Arial" w:hAnsi="Arial" w:cs="Arial"/>
          <w:color w:val="000000"/>
          <w:lang w:eastAsia="gl-ES"/>
        </w:rPr>
        <w:t>O xurado estará formado por</w:t>
      </w:r>
      <w:r w:rsidR="00E46E2E">
        <w:rPr>
          <w:rFonts w:ascii="Arial" w:hAnsi="Arial" w:cs="Arial"/>
          <w:color w:val="000000"/>
          <w:lang w:eastAsia="gl-ES"/>
        </w:rPr>
        <w:t>:</w:t>
      </w:r>
    </w:p>
    <w:p w14:paraId="5D495D95" w14:textId="77777777" w:rsidR="00E46E2E" w:rsidRPr="009752D7" w:rsidRDefault="00E46E2E" w:rsidP="009752D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421DD872" w14:textId="77777777" w:rsidR="00503EC6" w:rsidRPr="009752D7" w:rsidRDefault="00503EC6" w:rsidP="009752D7">
      <w:pPr>
        <w:autoSpaceDE w:val="0"/>
        <w:autoSpaceDN w:val="0"/>
        <w:adjustRightInd w:val="0"/>
        <w:spacing w:line="276" w:lineRule="auto"/>
        <w:jc w:val="both"/>
        <w:rPr>
          <w:rStyle w:val="markedcontent"/>
          <w:rFonts w:ascii="Arial" w:hAnsi="Arial" w:cs="Arial"/>
        </w:rPr>
      </w:pPr>
      <w:r w:rsidRPr="009752D7">
        <w:rPr>
          <w:rStyle w:val="markedcontent"/>
          <w:rFonts w:ascii="Arial" w:hAnsi="Arial" w:cs="Arial"/>
        </w:rPr>
        <w:t>Presidente: Don Jorge Cubela López. Presidente, ou persoa en quen delegue</w:t>
      </w:r>
    </w:p>
    <w:p w14:paraId="7D5D3C8E" w14:textId="77777777" w:rsidR="00503EC6" w:rsidRPr="009752D7" w:rsidRDefault="00503EC6" w:rsidP="009752D7">
      <w:pPr>
        <w:autoSpaceDE w:val="0"/>
        <w:autoSpaceDN w:val="0"/>
        <w:adjustRightInd w:val="0"/>
        <w:spacing w:line="276" w:lineRule="auto"/>
        <w:jc w:val="both"/>
        <w:rPr>
          <w:rStyle w:val="markedcontent"/>
          <w:rFonts w:ascii="Arial" w:hAnsi="Arial" w:cs="Arial"/>
        </w:rPr>
      </w:pPr>
    </w:p>
    <w:p w14:paraId="5B5C0BC5" w14:textId="472041A7" w:rsidR="00503EC6" w:rsidRPr="009752D7" w:rsidRDefault="00CE3A4D" w:rsidP="009752D7">
      <w:pPr>
        <w:autoSpaceDE w:val="0"/>
        <w:autoSpaceDN w:val="0"/>
        <w:adjustRightInd w:val="0"/>
        <w:spacing w:line="276" w:lineRule="auto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Vogais: Dª Galiza Aguete </w:t>
      </w:r>
      <w:proofErr w:type="spellStart"/>
      <w:r>
        <w:rPr>
          <w:rStyle w:val="markedcontent"/>
          <w:rFonts w:ascii="Arial" w:hAnsi="Arial" w:cs="Arial"/>
        </w:rPr>
        <w:t>Dorrio</w:t>
      </w:r>
      <w:proofErr w:type="spellEnd"/>
      <w:r>
        <w:rPr>
          <w:rStyle w:val="markedcontent"/>
          <w:rFonts w:ascii="Arial" w:hAnsi="Arial" w:cs="Arial"/>
        </w:rPr>
        <w:t xml:space="preserve"> </w:t>
      </w:r>
      <w:r w:rsidR="00503EC6" w:rsidRPr="009752D7">
        <w:rPr>
          <w:rStyle w:val="markedcontent"/>
          <w:rFonts w:ascii="Arial" w:hAnsi="Arial" w:cs="Arial"/>
        </w:rPr>
        <w:t xml:space="preserve">ou persoa en quen delegue, Don Ernesto Filgueira </w:t>
      </w:r>
      <w:r w:rsidR="000233AB">
        <w:rPr>
          <w:rStyle w:val="markedcontent"/>
          <w:rFonts w:ascii="Arial" w:hAnsi="Arial" w:cs="Arial"/>
        </w:rPr>
        <w:t>Touriño</w:t>
      </w:r>
      <w:r w:rsidR="00503EC6" w:rsidRPr="009752D7">
        <w:rPr>
          <w:rStyle w:val="markedcontent"/>
          <w:rFonts w:ascii="Arial" w:hAnsi="Arial" w:cs="Arial"/>
        </w:rPr>
        <w:t xml:space="preserve">, ou persoa en quen delegue, Dona </w:t>
      </w:r>
      <w:r w:rsidR="000233AB">
        <w:rPr>
          <w:rStyle w:val="markedcontent"/>
          <w:rFonts w:ascii="Arial" w:hAnsi="Arial" w:cs="Arial"/>
        </w:rPr>
        <w:t>Ana Couto Cerviño</w:t>
      </w:r>
      <w:r w:rsidR="00503EC6" w:rsidRPr="009752D7">
        <w:rPr>
          <w:rStyle w:val="markedcontent"/>
          <w:rFonts w:ascii="Arial" w:hAnsi="Arial" w:cs="Arial"/>
        </w:rPr>
        <w:t>, ou persoa en quen delegue, Don Bruno Portela Leiro, ou persoa en quen delegue.</w:t>
      </w:r>
    </w:p>
    <w:p w14:paraId="44D884D6" w14:textId="77777777" w:rsidR="00503EC6" w:rsidRPr="009752D7" w:rsidRDefault="00503EC6" w:rsidP="009752D7">
      <w:pPr>
        <w:autoSpaceDE w:val="0"/>
        <w:autoSpaceDN w:val="0"/>
        <w:adjustRightInd w:val="0"/>
        <w:spacing w:line="276" w:lineRule="auto"/>
        <w:jc w:val="both"/>
        <w:rPr>
          <w:rStyle w:val="markedcontent"/>
          <w:rFonts w:ascii="Arial" w:hAnsi="Arial" w:cs="Arial"/>
        </w:rPr>
      </w:pPr>
    </w:p>
    <w:p w14:paraId="3269BD53" w14:textId="11B93AF1" w:rsidR="00503EC6" w:rsidRPr="009752D7" w:rsidRDefault="0059315D" w:rsidP="009752D7">
      <w:pPr>
        <w:autoSpaceDE w:val="0"/>
        <w:autoSpaceDN w:val="0"/>
        <w:adjustRightInd w:val="0"/>
        <w:spacing w:line="276" w:lineRule="auto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Como </w:t>
      </w:r>
      <w:r w:rsidR="00503EC6" w:rsidRPr="009752D7">
        <w:rPr>
          <w:rStyle w:val="markedcontent"/>
          <w:rFonts w:ascii="Arial" w:hAnsi="Arial" w:cs="Arial"/>
        </w:rPr>
        <w:t>Secretaria actuará a responsable da Oficina de Información Xuvenil ou empregado público en quen delegue, con voz pero sen voto.</w:t>
      </w:r>
    </w:p>
    <w:p w14:paraId="0A1799CD" w14:textId="77777777" w:rsidR="00503EC6" w:rsidRPr="009752D7" w:rsidRDefault="00503EC6" w:rsidP="009752D7">
      <w:pPr>
        <w:autoSpaceDE w:val="0"/>
        <w:autoSpaceDN w:val="0"/>
        <w:adjustRightInd w:val="0"/>
        <w:spacing w:line="276" w:lineRule="auto"/>
        <w:jc w:val="both"/>
        <w:rPr>
          <w:rStyle w:val="markedcontent"/>
          <w:rFonts w:ascii="Arial" w:hAnsi="Arial" w:cs="Arial"/>
        </w:rPr>
      </w:pPr>
    </w:p>
    <w:p w14:paraId="3EBDE029" w14:textId="29F18F22" w:rsidR="00503EC6" w:rsidRPr="009752D7" w:rsidRDefault="00503EC6" w:rsidP="009752D7">
      <w:pPr>
        <w:autoSpaceDE w:val="0"/>
        <w:autoSpaceDN w:val="0"/>
        <w:adjustRightInd w:val="0"/>
        <w:spacing w:line="276" w:lineRule="auto"/>
        <w:jc w:val="both"/>
        <w:rPr>
          <w:rStyle w:val="markedcontent"/>
          <w:rFonts w:ascii="Arial" w:hAnsi="Arial" w:cs="Arial"/>
        </w:rPr>
      </w:pPr>
      <w:r w:rsidRPr="009752D7">
        <w:rPr>
          <w:rStyle w:val="markedcontent"/>
          <w:rFonts w:ascii="Arial" w:hAnsi="Arial" w:cs="Arial"/>
        </w:rPr>
        <w:t>Será preciso para que sexa válida a constitu</w:t>
      </w:r>
      <w:r w:rsidR="00CE3A4D">
        <w:rPr>
          <w:rStyle w:val="markedcontent"/>
          <w:rFonts w:ascii="Arial" w:hAnsi="Arial" w:cs="Arial"/>
        </w:rPr>
        <w:t>ción do tribunal a asistencia do</w:t>
      </w:r>
      <w:r w:rsidRPr="009752D7">
        <w:rPr>
          <w:rStyle w:val="markedcontent"/>
          <w:rFonts w:ascii="Arial" w:hAnsi="Arial" w:cs="Arial"/>
        </w:rPr>
        <w:t xml:space="preserve"> presidente e a secretaria e un mínimo de un terzo dos membros do tribunal. No caso de non poder constituírse será necesar</w:t>
      </w:r>
      <w:r w:rsidR="00CE3A4D">
        <w:rPr>
          <w:rStyle w:val="markedcontent"/>
          <w:rFonts w:ascii="Arial" w:hAnsi="Arial" w:cs="Arial"/>
        </w:rPr>
        <w:t>io unha nova convocatoria na data</w:t>
      </w:r>
      <w:r w:rsidRPr="009752D7">
        <w:rPr>
          <w:rStyle w:val="markedcontent"/>
          <w:rFonts w:ascii="Arial" w:hAnsi="Arial" w:cs="Arial"/>
        </w:rPr>
        <w:t xml:space="preserve"> e hora que se fixe. O xurado está capacitado para resolver as cuestións que xurdan da interpretación destas bases. </w:t>
      </w:r>
    </w:p>
    <w:p w14:paraId="6E5D5907" w14:textId="77777777" w:rsidR="00503EC6" w:rsidRPr="009752D7" w:rsidRDefault="00503EC6" w:rsidP="009752D7">
      <w:pPr>
        <w:autoSpaceDE w:val="0"/>
        <w:autoSpaceDN w:val="0"/>
        <w:adjustRightInd w:val="0"/>
        <w:spacing w:line="276" w:lineRule="auto"/>
        <w:jc w:val="both"/>
        <w:rPr>
          <w:rStyle w:val="markedcontent"/>
          <w:rFonts w:ascii="Arial" w:hAnsi="Arial" w:cs="Arial"/>
        </w:rPr>
      </w:pPr>
    </w:p>
    <w:p w14:paraId="7687973A" w14:textId="4674152E" w:rsidR="00503EC6" w:rsidRPr="009752D7" w:rsidRDefault="00503EC6" w:rsidP="009752D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Style w:val="markedcontent"/>
          <w:rFonts w:ascii="Arial" w:hAnsi="Arial" w:cs="Arial"/>
        </w:rPr>
        <w:t>A participación neste concurso supón a aceptación integra destas Bases, e das decisións do xurado.</w:t>
      </w:r>
    </w:p>
    <w:p w14:paraId="2D432285" w14:textId="77777777" w:rsidR="000B5DBC" w:rsidRPr="009752D7" w:rsidRDefault="000B5DBC" w:rsidP="009752D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48B80A04" w14:textId="77777777" w:rsidR="008D1E32" w:rsidRPr="009752D7" w:rsidRDefault="00AA74F9" w:rsidP="00FD0A03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color w:val="000000"/>
          <w:u w:val="single"/>
          <w:lang w:eastAsia="gl-ES"/>
        </w:rPr>
      </w:pPr>
      <w:r w:rsidRPr="009752D7">
        <w:rPr>
          <w:rFonts w:ascii="Arial" w:hAnsi="Arial" w:cs="Arial"/>
          <w:b/>
          <w:color w:val="000000"/>
          <w:u w:val="single"/>
          <w:lang w:eastAsia="gl-ES"/>
        </w:rPr>
        <w:t>PREMIOS.</w:t>
      </w:r>
    </w:p>
    <w:p w14:paraId="5765252D" w14:textId="77777777" w:rsidR="00AA74F9" w:rsidRPr="009752D7" w:rsidRDefault="00AA74F9" w:rsidP="009752D7">
      <w:pPr>
        <w:pStyle w:val="Prrafodelista"/>
        <w:spacing w:line="276" w:lineRule="auto"/>
        <w:ind w:left="0"/>
        <w:jc w:val="both"/>
        <w:rPr>
          <w:rFonts w:ascii="Arial" w:hAnsi="Arial" w:cs="Arial"/>
        </w:rPr>
      </w:pPr>
    </w:p>
    <w:p w14:paraId="24C82B0F" w14:textId="77777777" w:rsidR="00FD0A03" w:rsidRPr="003D78A4" w:rsidRDefault="00FD0A03" w:rsidP="00FD0A03">
      <w:p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>Establecerase os seguintes premios por categorías e poderá ser declarado deserto polo xurado.</w:t>
      </w:r>
    </w:p>
    <w:p w14:paraId="2E28AD33" w14:textId="7A300A2E" w:rsidR="00FD0A03" w:rsidRPr="003D78A4" w:rsidRDefault="00FD0A03" w:rsidP="00FD0A03">
      <w:p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>INFANTIL</w:t>
      </w:r>
      <w:r w:rsidR="005600C2">
        <w:rPr>
          <w:rFonts w:ascii="Arial" w:hAnsi="Arial" w:cs="Arial"/>
          <w:szCs w:val="24"/>
        </w:rPr>
        <w:t xml:space="preserve">, un único premio para  </w:t>
      </w:r>
      <w:r w:rsidR="005E031F">
        <w:rPr>
          <w:rFonts w:ascii="Arial" w:hAnsi="Arial" w:cs="Arial"/>
          <w:szCs w:val="24"/>
        </w:rPr>
        <w:t>categorías</w:t>
      </w:r>
      <w:r w:rsidR="005600C2">
        <w:rPr>
          <w:rFonts w:ascii="Arial" w:hAnsi="Arial" w:cs="Arial"/>
          <w:szCs w:val="24"/>
        </w:rPr>
        <w:t xml:space="preserve"> de </w:t>
      </w:r>
    </w:p>
    <w:p w14:paraId="698953B1" w14:textId="2B96259E" w:rsidR="00FD0A03" w:rsidRPr="003D78A4" w:rsidRDefault="005600C2" w:rsidP="00FD0A03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 xml:space="preserve">Individual </w:t>
      </w:r>
      <w:r w:rsidR="00FD0A03" w:rsidRPr="003D78A4">
        <w:rPr>
          <w:rFonts w:ascii="Arial" w:hAnsi="Arial" w:cs="Arial"/>
          <w:szCs w:val="24"/>
        </w:rPr>
        <w:t xml:space="preserve">50,00 € </w:t>
      </w:r>
    </w:p>
    <w:p w14:paraId="545CA928" w14:textId="6C9CA7B2" w:rsidR="00FD0A03" w:rsidRPr="003D78A4" w:rsidRDefault="005600C2" w:rsidP="00FD0A03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Parella </w:t>
      </w:r>
      <w:r w:rsidR="00FD0A03" w:rsidRPr="003D78A4">
        <w:rPr>
          <w:rFonts w:ascii="Arial" w:hAnsi="Arial" w:cs="Arial"/>
          <w:szCs w:val="24"/>
        </w:rPr>
        <w:t xml:space="preserve">75,00 € </w:t>
      </w:r>
    </w:p>
    <w:p w14:paraId="01D2470A" w14:textId="77777777" w:rsidR="00FD0A03" w:rsidRPr="003D78A4" w:rsidRDefault="00FD0A03" w:rsidP="00FD0A03">
      <w:pPr>
        <w:spacing w:line="360" w:lineRule="auto"/>
        <w:jc w:val="both"/>
        <w:rPr>
          <w:rFonts w:ascii="Arial" w:hAnsi="Arial" w:cs="Arial"/>
          <w:szCs w:val="24"/>
        </w:rPr>
      </w:pPr>
    </w:p>
    <w:p w14:paraId="1A06E57C" w14:textId="41199F3D" w:rsidR="005600C2" w:rsidRPr="003D78A4" w:rsidRDefault="00FD0A03" w:rsidP="005600C2">
      <w:p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>ADULTOS</w:t>
      </w:r>
      <w:r w:rsidR="005600C2" w:rsidRPr="005600C2">
        <w:rPr>
          <w:rFonts w:ascii="Arial" w:hAnsi="Arial" w:cs="Arial"/>
          <w:szCs w:val="24"/>
        </w:rPr>
        <w:t xml:space="preserve"> </w:t>
      </w:r>
      <w:r w:rsidR="005600C2">
        <w:rPr>
          <w:rFonts w:ascii="Arial" w:hAnsi="Arial" w:cs="Arial"/>
          <w:szCs w:val="24"/>
        </w:rPr>
        <w:t xml:space="preserve">un único premio para  </w:t>
      </w:r>
      <w:r w:rsidR="005E031F">
        <w:rPr>
          <w:rFonts w:ascii="Arial" w:hAnsi="Arial" w:cs="Arial"/>
          <w:szCs w:val="24"/>
        </w:rPr>
        <w:t>categorías</w:t>
      </w:r>
      <w:r w:rsidR="005600C2">
        <w:rPr>
          <w:rFonts w:ascii="Arial" w:hAnsi="Arial" w:cs="Arial"/>
          <w:szCs w:val="24"/>
        </w:rPr>
        <w:t xml:space="preserve"> de </w:t>
      </w:r>
    </w:p>
    <w:p w14:paraId="159E9600" w14:textId="14D5200F" w:rsidR="005600C2" w:rsidRPr="003D78A4" w:rsidRDefault="005600C2" w:rsidP="005600C2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Individual 75</w:t>
      </w:r>
      <w:r w:rsidRPr="003D78A4">
        <w:rPr>
          <w:rFonts w:ascii="Arial" w:hAnsi="Arial" w:cs="Arial"/>
          <w:szCs w:val="24"/>
        </w:rPr>
        <w:t xml:space="preserve">,00 € </w:t>
      </w:r>
    </w:p>
    <w:p w14:paraId="7FED2A34" w14:textId="3256058C" w:rsidR="005600C2" w:rsidRPr="003D78A4" w:rsidRDefault="005600C2" w:rsidP="005600C2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Parella 100</w:t>
      </w:r>
      <w:r w:rsidRPr="003D78A4">
        <w:rPr>
          <w:rFonts w:ascii="Arial" w:hAnsi="Arial" w:cs="Arial"/>
          <w:szCs w:val="24"/>
        </w:rPr>
        <w:t xml:space="preserve">,00 € </w:t>
      </w:r>
    </w:p>
    <w:p w14:paraId="51FC27B1" w14:textId="48791389" w:rsidR="00FD0A03" w:rsidRPr="003D78A4" w:rsidRDefault="00FD0A03" w:rsidP="005600C2">
      <w:pPr>
        <w:spacing w:line="360" w:lineRule="auto"/>
        <w:jc w:val="both"/>
        <w:rPr>
          <w:rFonts w:ascii="Arial" w:hAnsi="Arial" w:cs="Arial"/>
          <w:szCs w:val="24"/>
        </w:rPr>
      </w:pPr>
    </w:p>
    <w:p w14:paraId="518B8106" w14:textId="77777777" w:rsidR="00FD0A03" w:rsidRPr="003D78A4" w:rsidRDefault="00FD0A03" w:rsidP="00FD0A03">
      <w:pPr>
        <w:spacing w:line="360" w:lineRule="auto"/>
        <w:jc w:val="both"/>
        <w:rPr>
          <w:rFonts w:ascii="Arial" w:hAnsi="Arial" w:cs="Arial"/>
          <w:szCs w:val="20"/>
        </w:rPr>
      </w:pPr>
    </w:p>
    <w:p w14:paraId="6FE1A735" w14:textId="77777777" w:rsidR="00FD0A03" w:rsidRPr="003D78A4" w:rsidRDefault="00FD0A03" w:rsidP="00FD0A03">
      <w:pPr>
        <w:spacing w:line="360" w:lineRule="auto"/>
        <w:jc w:val="both"/>
        <w:rPr>
          <w:rFonts w:ascii="Arial" w:hAnsi="Arial" w:cs="Arial"/>
          <w:szCs w:val="20"/>
        </w:rPr>
      </w:pPr>
      <w:r w:rsidRPr="003D78A4">
        <w:rPr>
          <w:rFonts w:ascii="Arial" w:hAnsi="Arial" w:cs="Arial"/>
          <w:szCs w:val="20"/>
        </w:rPr>
        <w:t>FIXOS</w:t>
      </w:r>
    </w:p>
    <w:p w14:paraId="3ED888E6" w14:textId="77777777" w:rsidR="00FD0A03" w:rsidRPr="003D78A4" w:rsidRDefault="00FD0A03" w:rsidP="00FD0A03">
      <w:pPr>
        <w:spacing w:line="360" w:lineRule="auto"/>
        <w:jc w:val="both"/>
        <w:rPr>
          <w:rFonts w:ascii="Arial" w:hAnsi="Arial" w:cs="Arial"/>
          <w:szCs w:val="20"/>
        </w:rPr>
      </w:pPr>
    </w:p>
    <w:p w14:paraId="1408C815" w14:textId="77777777" w:rsidR="00FD0A03" w:rsidRPr="003D78A4" w:rsidRDefault="00FD0A03" w:rsidP="00FD0A03">
      <w:pPr>
        <w:spacing w:line="360" w:lineRule="auto"/>
        <w:jc w:val="both"/>
        <w:rPr>
          <w:rFonts w:ascii="Arial" w:hAnsi="Arial" w:cs="Arial"/>
          <w:szCs w:val="20"/>
        </w:rPr>
      </w:pPr>
      <w:r w:rsidRPr="003D78A4">
        <w:rPr>
          <w:rFonts w:ascii="Arial" w:hAnsi="Arial" w:cs="Arial"/>
          <w:szCs w:val="20"/>
        </w:rPr>
        <w:t>Grupos do Concello</w:t>
      </w:r>
      <w:r>
        <w:rPr>
          <w:rFonts w:ascii="Arial" w:hAnsi="Arial" w:cs="Arial"/>
          <w:szCs w:val="20"/>
        </w:rPr>
        <w:t xml:space="preserve">: Estarán formados maioritariamente por persoas empadroadas no concello. </w:t>
      </w:r>
    </w:p>
    <w:p w14:paraId="2FF09004" w14:textId="77777777" w:rsidR="00FD0A03" w:rsidRPr="003D78A4" w:rsidRDefault="00FD0A03" w:rsidP="00FD0A03">
      <w:pPr>
        <w:spacing w:line="360" w:lineRule="auto"/>
        <w:jc w:val="both"/>
        <w:rPr>
          <w:rFonts w:ascii="Arial" w:hAnsi="Arial" w:cs="Arial"/>
          <w:szCs w:val="20"/>
        </w:rPr>
      </w:pPr>
      <w:r w:rsidRPr="003D78A4">
        <w:rPr>
          <w:rFonts w:ascii="Arial" w:hAnsi="Arial" w:cs="Arial"/>
          <w:szCs w:val="20"/>
        </w:rPr>
        <w:t xml:space="preserve">De 10 ata 15  participantes 125 ,00 € por un desfile 150,00 polos dous desfiles </w:t>
      </w:r>
    </w:p>
    <w:p w14:paraId="3AD1C0BF" w14:textId="77777777" w:rsidR="00FD0A03" w:rsidRPr="003D78A4" w:rsidRDefault="00FD0A03" w:rsidP="00FD0A03">
      <w:pPr>
        <w:spacing w:line="360" w:lineRule="auto"/>
        <w:jc w:val="both"/>
        <w:rPr>
          <w:rFonts w:ascii="Arial" w:hAnsi="Arial" w:cs="Arial"/>
          <w:szCs w:val="20"/>
        </w:rPr>
      </w:pPr>
      <w:r w:rsidRPr="003D78A4">
        <w:rPr>
          <w:rFonts w:ascii="Arial" w:hAnsi="Arial" w:cs="Arial"/>
          <w:szCs w:val="20"/>
        </w:rPr>
        <w:t>De 16  ata  25 participantes 150,00 por un desfile e 175,00 polos dous desfiles</w:t>
      </w:r>
    </w:p>
    <w:p w14:paraId="1BDC2A51" w14:textId="77777777" w:rsidR="00FD0A03" w:rsidRPr="003D78A4" w:rsidRDefault="00FD0A03" w:rsidP="00FD0A03">
      <w:pPr>
        <w:spacing w:line="360" w:lineRule="auto"/>
        <w:jc w:val="both"/>
        <w:rPr>
          <w:rFonts w:ascii="Arial" w:hAnsi="Arial" w:cs="Arial"/>
          <w:szCs w:val="20"/>
        </w:rPr>
      </w:pPr>
      <w:r w:rsidRPr="003D78A4">
        <w:rPr>
          <w:rFonts w:ascii="Arial" w:hAnsi="Arial" w:cs="Arial"/>
          <w:szCs w:val="20"/>
        </w:rPr>
        <w:t xml:space="preserve">De mais de 26 participantes </w:t>
      </w:r>
      <w:r>
        <w:rPr>
          <w:rFonts w:ascii="Arial" w:hAnsi="Arial" w:cs="Arial"/>
          <w:szCs w:val="20"/>
        </w:rPr>
        <w:t>225</w:t>
      </w:r>
      <w:r w:rsidRPr="003D78A4">
        <w:rPr>
          <w:rFonts w:ascii="Arial" w:hAnsi="Arial" w:cs="Arial"/>
          <w:szCs w:val="20"/>
        </w:rPr>
        <w:t xml:space="preserve">,00 por un desfile e </w:t>
      </w:r>
      <w:r>
        <w:rPr>
          <w:rFonts w:ascii="Arial" w:hAnsi="Arial" w:cs="Arial"/>
          <w:szCs w:val="20"/>
        </w:rPr>
        <w:t>250</w:t>
      </w:r>
      <w:r w:rsidRPr="003D78A4">
        <w:rPr>
          <w:rFonts w:ascii="Arial" w:hAnsi="Arial" w:cs="Arial"/>
          <w:szCs w:val="20"/>
        </w:rPr>
        <w:t>,00 polos dous desfiles .</w:t>
      </w:r>
    </w:p>
    <w:p w14:paraId="6850317A" w14:textId="77777777" w:rsidR="00FD0A03" w:rsidRPr="003D78A4" w:rsidRDefault="00FD0A03" w:rsidP="00FD0A03">
      <w:pPr>
        <w:spacing w:line="360" w:lineRule="auto"/>
        <w:jc w:val="both"/>
        <w:rPr>
          <w:rFonts w:ascii="Arial" w:hAnsi="Arial" w:cs="Arial"/>
          <w:szCs w:val="24"/>
        </w:rPr>
      </w:pPr>
    </w:p>
    <w:p w14:paraId="6786FD2B" w14:textId="61A86C4B" w:rsidR="00FD0A03" w:rsidRPr="003D78A4" w:rsidRDefault="00FD0A03" w:rsidP="00FD0A03">
      <w:p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 xml:space="preserve">A participación está limitada a </w:t>
      </w:r>
      <w:r w:rsidR="00054CE6">
        <w:rPr>
          <w:rFonts w:ascii="Arial" w:hAnsi="Arial" w:cs="Arial"/>
          <w:szCs w:val="24"/>
        </w:rPr>
        <w:t>10</w:t>
      </w:r>
      <w:r w:rsidRPr="003D78A4">
        <w:rPr>
          <w:rFonts w:ascii="Arial" w:hAnsi="Arial" w:cs="Arial"/>
          <w:szCs w:val="24"/>
        </w:rPr>
        <w:t xml:space="preserve"> grupos por orde de inscrición, ou ata esgotar o crédit</w:t>
      </w:r>
      <w:r>
        <w:rPr>
          <w:rFonts w:ascii="Arial" w:hAnsi="Arial" w:cs="Arial"/>
          <w:szCs w:val="24"/>
        </w:rPr>
        <w:t>o</w:t>
      </w:r>
      <w:r w:rsidRPr="003D78A4">
        <w:rPr>
          <w:rFonts w:ascii="Arial" w:hAnsi="Arial" w:cs="Arial"/>
          <w:szCs w:val="24"/>
        </w:rPr>
        <w:t>.</w:t>
      </w:r>
    </w:p>
    <w:p w14:paraId="40AB5162" w14:textId="77777777" w:rsidR="00FD0A03" w:rsidRPr="003D78A4" w:rsidRDefault="00FD0A03" w:rsidP="00FD0A03">
      <w:pPr>
        <w:spacing w:line="360" w:lineRule="auto"/>
        <w:jc w:val="both"/>
        <w:rPr>
          <w:rFonts w:ascii="Arial" w:hAnsi="Arial" w:cs="Arial"/>
          <w:szCs w:val="24"/>
        </w:rPr>
      </w:pPr>
      <w:r w:rsidRPr="003D78A4">
        <w:rPr>
          <w:rFonts w:ascii="Arial" w:hAnsi="Arial" w:cs="Arial"/>
          <w:szCs w:val="24"/>
        </w:rPr>
        <w:t>No acto entregarase un diploma de consecución do premio e o pago efectuarase a través de transferencia bancaria.</w:t>
      </w:r>
    </w:p>
    <w:p w14:paraId="68DE2A05" w14:textId="77777777" w:rsidR="00AA74F9" w:rsidRDefault="00AA74F9" w:rsidP="009752D7">
      <w:pPr>
        <w:spacing w:line="276" w:lineRule="auto"/>
        <w:jc w:val="both"/>
        <w:rPr>
          <w:rFonts w:ascii="Arial" w:hAnsi="Arial" w:cs="Arial"/>
        </w:rPr>
      </w:pPr>
    </w:p>
    <w:p w14:paraId="33BA079E" w14:textId="77777777" w:rsidR="0059315D" w:rsidRPr="009752D7" w:rsidRDefault="0059315D" w:rsidP="009752D7">
      <w:pPr>
        <w:spacing w:line="276" w:lineRule="auto"/>
        <w:jc w:val="both"/>
        <w:rPr>
          <w:rFonts w:ascii="Arial" w:hAnsi="Arial" w:cs="Arial"/>
        </w:rPr>
      </w:pPr>
    </w:p>
    <w:p w14:paraId="2DFEE240" w14:textId="4C09223F" w:rsidR="00F71557" w:rsidRPr="009752D7" w:rsidRDefault="0059315D" w:rsidP="00FD0A03">
      <w:pPr>
        <w:pStyle w:val="Prrafodelista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ENTREGA DE</w:t>
      </w:r>
      <w:r w:rsidR="00F71557" w:rsidRPr="009752D7">
        <w:rPr>
          <w:rFonts w:ascii="Arial" w:hAnsi="Arial" w:cs="Arial"/>
          <w:b/>
          <w:u w:val="single"/>
        </w:rPr>
        <w:t xml:space="preserve"> PREMIOS.</w:t>
      </w:r>
    </w:p>
    <w:p w14:paraId="263A8253" w14:textId="77777777" w:rsidR="00F71557" w:rsidRPr="009752D7" w:rsidRDefault="00F71557" w:rsidP="009752D7">
      <w:pPr>
        <w:spacing w:line="276" w:lineRule="auto"/>
        <w:jc w:val="both"/>
        <w:rPr>
          <w:rFonts w:ascii="Arial" w:hAnsi="Arial" w:cs="Arial"/>
          <w:b/>
          <w:u w:val="single"/>
        </w:rPr>
      </w:pPr>
    </w:p>
    <w:p w14:paraId="657657B9" w14:textId="77777777" w:rsidR="00F71557" w:rsidRPr="009752D7" w:rsidRDefault="00F71557" w:rsidP="009752D7">
      <w:pPr>
        <w:spacing w:line="276" w:lineRule="auto"/>
        <w:jc w:val="both"/>
        <w:rPr>
          <w:rFonts w:ascii="Arial" w:hAnsi="Arial" w:cs="Arial"/>
        </w:rPr>
      </w:pPr>
    </w:p>
    <w:p w14:paraId="08104354" w14:textId="03C97A14" w:rsidR="00F71557" w:rsidRPr="009752D7" w:rsidRDefault="00F71557" w:rsidP="009752D7">
      <w:pPr>
        <w:spacing w:line="276" w:lineRule="auto"/>
        <w:jc w:val="both"/>
        <w:rPr>
          <w:rFonts w:ascii="Arial" w:hAnsi="Arial" w:cs="Arial"/>
        </w:rPr>
      </w:pPr>
      <w:r w:rsidRPr="009752D7">
        <w:rPr>
          <w:rFonts w:ascii="Arial" w:hAnsi="Arial" w:cs="Arial"/>
        </w:rPr>
        <w:t xml:space="preserve">Os premiados recibirán o día do acto un diploma do Concello de Cerdedo-Cotobade (Pontevedra) </w:t>
      </w:r>
      <w:r w:rsidR="00723CEF" w:rsidRPr="009752D7">
        <w:rPr>
          <w:rFonts w:ascii="Arial" w:hAnsi="Arial" w:cs="Arial"/>
        </w:rPr>
        <w:t>acreditativo do premio</w:t>
      </w:r>
    </w:p>
    <w:p w14:paraId="72F3AF4D" w14:textId="77777777" w:rsidR="00F71557" w:rsidRPr="009752D7" w:rsidRDefault="00F71557" w:rsidP="009752D7">
      <w:pPr>
        <w:spacing w:line="276" w:lineRule="auto"/>
        <w:jc w:val="both"/>
        <w:rPr>
          <w:rFonts w:ascii="Arial" w:hAnsi="Arial" w:cs="Arial"/>
        </w:rPr>
      </w:pPr>
    </w:p>
    <w:p w14:paraId="0999093F" w14:textId="77777777" w:rsidR="00F71557" w:rsidRPr="009752D7" w:rsidRDefault="00F71557" w:rsidP="009752D7">
      <w:pPr>
        <w:spacing w:line="276" w:lineRule="auto"/>
        <w:jc w:val="both"/>
        <w:rPr>
          <w:rFonts w:ascii="Arial" w:hAnsi="Arial" w:cs="Arial"/>
        </w:rPr>
      </w:pPr>
      <w:r w:rsidRPr="009752D7">
        <w:rPr>
          <w:rFonts w:ascii="Arial" w:hAnsi="Arial" w:cs="Arial"/>
        </w:rPr>
        <w:t>Os premios liberaranse a través de transferencia bancaria.</w:t>
      </w:r>
    </w:p>
    <w:p w14:paraId="4F047B7F" w14:textId="77777777" w:rsidR="00F71557" w:rsidRPr="009752D7" w:rsidRDefault="00F71557" w:rsidP="009752D7">
      <w:pPr>
        <w:spacing w:line="276" w:lineRule="auto"/>
        <w:jc w:val="both"/>
        <w:rPr>
          <w:rFonts w:ascii="Arial" w:hAnsi="Arial" w:cs="Arial"/>
        </w:rPr>
      </w:pPr>
    </w:p>
    <w:p w14:paraId="4E08096F" w14:textId="77777777" w:rsidR="000B5DBC" w:rsidRPr="009752D7" w:rsidRDefault="000B5DBC" w:rsidP="009752D7">
      <w:pPr>
        <w:spacing w:line="276" w:lineRule="auto"/>
        <w:jc w:val="both"/>
        <w:rPr>
          <w:rFonts w:ascii="Arial" w:hAnsi="Arial" w:cs="Arial"/>
        </w:rPr>
      </w:pPr>
    </w:p>
    <w:p w14:paraId="255EC390" w14:textId="6DEB67A6" w:rsidR="000B5DBC" w:rsidRPr="009752D7" w:rsidRDefault="000B5DBC" w:rsidP="009752D7">
      <w:pPr>
        <w:spacing w:line="276" w:lineRule="auto"/>
        <w:jc w:val="both"/>
        <w:rPr>
          <w:rFonts w:ascii="Arial" w:hAnsi="Arial" w:cs="Arial"/>
          <w:b/>
          <w:u w:val="single"/>
        </w:rPr>
      </w:pPr>
      <w:r w:rsidRPr="009752D7">
        <w:rPr>
          <w:rFonts w:ascii="Arial" w:hAnsi="Arial" w:cs="Arial"/>
          <w:b/>
          <w:u w:val="single"/>
        </w:rPr>
        <w:t>DISPOSICIONS FINA</w:t>
      </w:r>
      <w:r w:rsidR="00FD0A03">
        <w:rPr>
          <w:rFonts w:ascii="Arial" w:hAnsi="Arial" w:cs="Arial"/>
          <w:b/>
          <w:u w:val="single"/>
        </w:rPr>
        <w:t>I</w:t>
      </w:r>
      <w:r w:rsidRPr="009752D7">
        <w:rPr>
          <w:rFonts w:ascii="Arial" w:hAnsi="Arial" w:cs="Arial"/>
          <w:b/>
          <w:u w:val="single"/>
        </w:rPr>
        <w:t>S</w:t>
      </w:r>
    </w:p>
    <w:p w14:paraId="3F8135CB" w14:textId="77777777" w:rsidR="000B5DBC" w:rsidRPr="009752D7" w:rsidRDefault="000B5DBC" w:rsidP="009752D7">
      <w:pPr>
        <w:spacing w:line="276" w:lineRule="auto"/>
        <w:jc w:val="both"/>
        <w:rPr>
          <w:rFonts w:ascii="Arial" w:hAnsi="Arial" w:cs="Arial"/>
        </w:rPr>
      </w:pPr>
    </w:p>
    <w:p w14:paraId="5AF9755A" w14:textId="77777777" w:rsidR="000B5DBC" w:rsidRPr="009752D7" w:rsidRDefault="000B5DBC" w:rsidP="009752D7">
      <w:pPr>
        <w:spacing w:line="276" w:lineRule="auto"/>
        <w:jc w:val="both"/>
        <w:rPr>
          <w:rFonts w:ascii="Arial" w:hAnsi="Arial" w:cs="Arial"/>
        </w:rPr>
      </w:pPr>
      <w:r w:rsidRPr="009752D7">
        <w:rPr>
          <w:rFonts w:ascii="Arial" w:hAnsi="Arial" w:cs="Arial"/>
        </w:rPr>
        <w:t>A participación implica a aceptación desta convocatoria e calquera circunstancia non prevista será resolta pola organización.</w:t>
      </w:r>
    </w:p>
    <w:p w14:paraId="2F17D7E9" w14:textId="77777777" w:rsidR="000B5DBC" w:rsidRPr="009752D7" w:rsidRDefault="000B5DBC" w:rsidP="009752D7">
      <w:pPr>
        <w:spacing w:line="276" w:lineRule="auto"/>
        <w:jc w:val="both"/>
        <w:rPr>
          <w:rFonts w:ascii="Arial" w:hAnsi="Arial" w:cs="Arial"/>
        </w:rPr>
      </w:pPr>
    </w:p>
    <w:p w14:paraId="092CAA1D" w14:textId="012CC361" w:rsidR="00FD0A03" w:rsidRDefault="000B5DBC" w:rsidP="009752D7">
      <w:pPr>
        <w:spacing w:line="276" w:lineRule="auto"/>
        <w:jc w:val="both"/>
        <w:rPr>
          <w:rFonts w:ascii="Arial" w:hAnsi="Arial" w:cs="Arial"/>
        </w:rPr>
      </w:pPr>
      <w:r w:rsidRPr="009752D7">
        <w:rPr>
          <w:rFonts w:ascii="Arial" w:hAnsi="Arial" w:cs="Arial"/>
        </w:rPr>
        <w:lastRenderedPageBreak/>
        <w:t xml:space="preserve">O Concello de Cerdedo-Cotobade (Pontevedra), </w:t>
      </w:r>
      <w:r w:rsidR="00C26AC4">
        <w:rPr>
          <w:rFonts w:ascii="Arial" w:hAnsi="Arial" w:cs="Arial"/>
        </w:rPr>
        <w:t>infórmalle</w:t>
      </w:r>
      <w:r w:rsidRPr="009752D7">
        <w:rPr>
          <w:rFonts w:ascii="Arial" w:hAnsi="Arial" w:cs="Arial"/>
        </w:rPr>
        <w:t xml:space="preserve"> que os datos de carácter persoal que sexan facilitados serán obxecto de tratamento nos nosos ficheiros, coa finalidade de xestionar a participación no concurso, comunicar a condición de gañadores e entregar os premios correspondentes. </w:t>
      </w:r>
    </w:p>
    <w:p w14:paraId="2D501045" w14:textId="77777777" w:rsidR="00C26AC4" w:rsidRDefault="00C26AC4" w:rsidP="009752D7">
      <w:pPr>
        <w:spacing w:line="276" w:lineRule="auto"/>
        <w:jc w:val="both"/>
        <w:rPr>
          <w:rFonts w:ascii="Arial" w:hAnsi="Arial" w:cs="Arial"/>
        </w:rPr>
      </w:pPr>
    </w:p>
    <w:p w14:paraId="40C2D3CC" w14:textId="67431B66" w:rsidR="000B5DBC" w:rsidRPr="009752D7" w:rsidRDefault="000B5DBC" w:rsidP="009752D7">
      <w:pPr>
        <w:spacing w:line="276" w:lineRule="auto"/>
        <w:jc w:val="both"/>
        <w:rPr>
          <w:rFonts w:ascii="Arial" w:hAnsi="Arial" w:cs="Arial"/>
        </w:rPr>
      </w:pPr>
      <w:r w:rsidRPr="009752D7">
        <w:rPr>
          <w:rFonts w:ascii="Arial" w:hAnsi="Arial" w:cs="Arial"/>
        </w:rPr>
        <w:t xml:space="preserve">Os datos do nome, apelidos poderán ser publicados tanto nas páxinas </w:t>
      </w:r>
      <w:proofErr w:type="spellStart"/>
      <w:r w:rsidRPr="009752D7">
        <w:rPr>
          <w:rFonts w:ascii="Arial" w:hAnsi="Arial" w:cs="Arial"/>
        </w:rPr>
        <w:t>web</w:t>
      </w:r>
      <w:proofErr w:type="spellEnd"/>
      <w:r w:rsidRPr="009752D7">
        <w:rPr>
          <w:rFonts w:ascii="Arial" w:hAnsi="Arial" w:cs="Arial"/>
        </w:rPr>
        <w:t xml:space="preserve"> do organizador como en calquera outro medio de comunicación electrónico ou convencional. A participación no concurso supón a plena aceptación do tratamento e cesión dos datos persoais e do uso da</w:t>
      </w:r>
      <w:r w:rsidR="00FD0A03">
        <w:rPr>
          <w:rFonts w:ascii="Arial" w:hAnsi="Arial" w:cs="Arial"/>
        </w:rPr>
        <w:t xml:space="preserve"> imaxe </w:t>
      </w:r>
      <w:r w:rsidRPr="009752D7">
        <w:rPr>
          <w:rFonts w:ascii="Arial" w:hAnsi="Arial" w:cs="Arial"/>
        </w:rPr>
        <w:t>proporcionada</w:t>
      </w:r>
      <w:r w:rsidR="00FD0A03">
        <w:rPr>
          <w:rFonts w:ascii="Arial" w:hAnsi="Arial" w:cs="Arial"/>
        </w:rPr>
        <w:t xml:space="preserve"> durante o desfile</w:t>
      </w:r>
      <w:r w:rsidRPr="009752D7">
        <w:rPr>
          <w:rFonts w:ascii="Arial" w:hAnsi="Arial" w:cs="Arial"/>
        </w:rPr>
        <w:t>, nos termos expostos nesta convocatoria.</w:t>
      </w:r>
    </w:p>
    <w:p w14:paraId="0D43FDE6" w14:textId="77777777" w:rsidR="00EE2CE8" w:rsidRPr="009752D7" w:rsidRDefault="00EE2CE8" w:rsidP="009752D7">
      <w:pPr>
        <w:spacing w:line="276" w:lineRule="auto"/>
        <w:jc w:val="both"/>
        <w:rPr>
          <w:rFonts w:ascii="Arial" w:hAnsi="Arial" w:cs="Arial"/>
        </w:rPr>
      </w:pPr>
    </w:p>
    <w:p w14:paraId="04700A4B" w14:textId="388F3F15" w:rsidR="00EE2CE8" w:rsidRPr="009752D7" w:rsidRDefault="00EE2CE8" w:rsidP="009752D7">
      <w:pPr>
        <w:spacing w:line="276" w:lineRule="auto"/>
        <w:jc w:val="both"/>
        <w:rPr>
          <w:rFonts w:ascii="Arial" w:hAnsi="Arial" w:cs="Arial"/>
        </w:rPr>
      </w:pPr>
      <w:r w:rsidRPr="009752D7">
        <w:rPr>
          <w:rFonts w:ascii="Arial" w:hAnsi="Arial" w:cs="Arial"/>
        </w:rPr>
        <w:t xml:space="preserve">Coa participación no neste concurso </w:t>
      </w:r>
      <w:r w:rsidR="00E46E2E">
        <w:rPr>
          <w:rFonts w:ascii="Arial" w:hAnsi="Arial" w:cs="Arial"/>
        </w:rPr>
        <w:t>autorizase</w:t>
      </w:r>
      <w:r w:rsidRPr="009752D7">
        <w:rPr>
          <w:rFonts w:ascii="Arial" w:hAnsi="Arial" w:cs="Arial"/>
        </w:rPr>
        <w:t xml:space="preserve"> ao Concello de Cerdedo-Cotobade (Pontevedra) ao uso de forma gratuíta da imaxe por tempo ilimitado.</w:t>
      </w:r>
    </w:p>
    <w:p w14:paraId="59479964" w14:textId="77777777" w:rsidR="000B5DBC" w:rsidRPr="009752D7" w:rsidRDefault="000B5DBC" w:rsidP="009752D7">
      <w:pPr>
        <w:spacing w:line="276" w:lineRule="auto"/>
        <w:jc w:val="both"/>
        <w:rPr>
          <w:rFonts w:ascii="Arial" w:hAnsi="Arial" w:cs="Arial"/>
        </w:rPr>
      </w:pPr>
    </w:p>
    <w:p w14:paraId="2AD4695F" w14:textId="544DB2B0" w:rsidR="000B5DBC" w:rsidRPr="009752D7" w:rsidRDefault="000B5DBC" w:rsidP="009752D7">
      <w:pPr>
        <w:spacing w:line="276" w:lineRule="auto"/>
        <w:jc w:val="both"/>
        <w:rPr>
          <w:rFonts w:ascii="Arial" w:hAnsi="Arial" w:cs="Arial"/>
        </w:rPr>
      </w:pPr>
      <w:r w:rsidRPr="009752D7">
        <w:rPr>
          <w:rFonts w:ascii="Arial" w:hAnsi="Arial" w:cs="Arial"/>
        </w:rPr>
        <w:t xml:space="preserve">A presente convocatoria publicarase na páxina </w:t>
      </w:r>
      <w:proofErr w:type="spellStart"/>
      <w:r w:rsidRPr="009752D7">
        <w:rPr>
          <w:rFonts w:ascii="Arial" w:hAnsi="Arial" w:cs="Arial"/>
        </w:rPr>
        <w:t>web</w:t>
      </w:r>
      <w:proofErr w:type="spellEnd"/>
      <w:r w:rsidRPr="009752D7">
        <w:rPr>
          <w:rFonts w:ascii="Arial" w:hAnsi="Arial" w:cs="Arial"/>
        </w:rPr>
        <w:t xml:space="preserve"> do Concello de Cerdedo-C</w:t>
      </w:r>
      <w:r w:rsidR="00CE3A4D">
        <w:rPr>
          <w:rFonts w:ascii="Arial" w:hAnsi="Arial" w:cs="Arial"/>
        </w:rPr>
        <w:t>otobade (Pontevedra) e no taboleiro</w:t>
      </w:r>
      <w:r w:rsidRPr="009752D7">
        <w:rPr>
          <w:rFonts w:ascii="Arial" w:hAnsi="Arial" w:cs="Arial"/>
        </w:rPr>
        <w:t xml:space="preserve"> de anuncios</w:t>
      </w:r>
      <w:r w:rsidR="0074187F" w:rsidRPr="009752D7">
        <w:rPr>
          <w:rFonts w:ascii="Arial" w:hAnsi="Arial" w:cs="Arial"/>
        </w:rPr>
        <w:t xml:space="preserve">. </w:t>
      </w:r>
    </w:p>
    <w:p w14:paraId="31DB2566" w14:textId="77777777" w:rsidR="000B5DBC" w:rsidRPr="009752D7" w:rsidRDefault="000B5DBC" w:rsidP="009752D7">
      <w:pPr>
        <w:spacing w:line="276" w:lineRule="auto"/>
        <w:jc w:val="both"/>
        <w:rPr>
          <w:rFonts w:ascii="Arial" w:hAnsi="Arial" w:cs="Arial"/>
        </w:rPr>
      </w:pPr>
    </w:p>
    <w:p w14:paraId="3F368343" w14:textId="77777777" w:rsidR="000B5DBC" w:rsidRPr="009752D7" w:rsidRDefault="000B5DBC" w:rsidP="009752D7">
      <w:pPr>
        <w:spacing w:line="276" w:lineRule="auto"/>
        <w:jc w:val="both"/>
        <w:rPr>
          <w:rFonts w:ascii="Arial" w:hAnsi="Arial" w:cs="Arial"/>
        </w:rPr>
      </w:pPr>
    </w:p>
    <w:p w14:paraId="29566693" w14:textId="77777777" w:rsidR="000B5DBC" w:rsidRPr="009752D7" w:rsidRDefault="000B5DBC" w:rsidP="0059315D">
      <w:pPr>
        <w:spacing w:line="276" w:lineRule="auto"/>
        <w:jc w:val="center"/>
        <w:rPr>
          <w:rFonts w:ascii="Arial" w:hAnsi="Arial" w:cs="Arial"/>
        </w:rPr>
      </w:pPr>
      <w:r w:rsidRPr="009752D7">
        <w:rPr>
          <w:rFonts w:ascii="Arial" w:hAnsi="Arial" w:cs="Arial"/>
        </w:rPr>
        <w:t>En Cerdedo-Cotobade (Pontevedra), na data da sinatura electrónica.</w:t>
      </w:r>
    </w:p>
    <w:p w14:paraId="72A9E8F2" w14:textId="77777777" w:rsidR="000B5DBC" w:rsidRPr="009752D7" w:rsidRDefault="000B5DBC" w:rsidP="0059315D">
      <w:pPr>
        <w:spacing w:line="276" w:lineRule="auto"/>
        <w:jc w:val="center"/>
        <w:rPr>
          <w:rFonts w:ascii="Arial" w:hAnsi="Arial" w:cs="Arial"/>
        </w:rPr>
      </w:pPr>
    </w:p>
    <w:p w14:paraId="7B5A7A0E" w14:textId="442F28EA" w:rsidR="000B5DBC" w:rsidRDefault="000B5DBC" w:rsidP="0059315D">
      <w:pPr>
        <w:spacing w:line="276" w:lineRule="auto"/>
        <w:jc w:val="center"/>
        <w:rPr>
          <w:rFonts w:ascii="Arial" w:hAnsi="Arial" w:cs="Arial"/>
        </w:rPr>
      </w:pPr>
      <w:r w:rsidRPr="009752D7">
        <w:rPr>
          <w:rFonts w:ascii="Arial" w:hAnsi="Arial" w:cs="Arial"/>
        </w:rPr>
        <w:t>O Alcalde</w:t>
      </w:r>
    </w:p>
    <w:p w14:paraId="604175D8" w14:textId="77777777" w:rsidR="0059315D" w:rsidRDefault="0059315D" w:rsidP="0059315D">
      <w:pPr>
        <w:spacing w:line="276" w:lineRule="auto"/>
        <w:jc w:val="center"/>
        <w:rPr>
          <w:rFonts w:ascii="Arial" w:hAnsi="Arial" w:cs="Arial"/>
        </w:rPr>
      </w:pPr>
    </w:p>
    <w:p w14:paraId="4A52BB55" w14:textId="77777777" w:rsidR="0059315D" w:rsidRPr="009752D7" w:rsidRDefault="0059315D" w:rsidP="0059315D">
      <w:pPr>
        <w:spacing w:line="276" w:lineRule="auto"/>
        <w:jc w:val="center"/>
        <w:rPr>
          <w:rFonts w:ascii="Arial" w:hAnsi="Arial" w:cs="Arial"/>
        </w:rPr>
      </w:pPr>
    </w:p>
    <w:p w14:paraId="59096BE3" w14:textId="790B5E57" w:rsidR="000B5DBC" w:rsidRPr="009752D7" w:rsidRDefault="0059315D" w:rsidP="0059315D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Jorge Cubela López</w:t>
      </w:r>
    </w:p>
    <w:p w14:paraId="597CC698" w14:textId="77777777" w:rsidR="000B5DBC" w:rsidRPr="009752D7" w:rsidRDefault="000B5DBC" w:rsidP="009752D7">
      <w:pPr>
        <w:spacing w:line="276" w:lineRule="auto"/>
        <w:jc w:val="both"/>
        <w:rPr>
          <w:rFonts w:ascii="Arial" w:hAnsi="Arial" w:cs="Arial"/>
        </w:rPr>
      </w:pPr>
    </w:p>
    <w:p w14:paraId="22DB9AF9" w14:textId="77777777" w:rsidR="00F90557" w:rsidRPr="009752D7" w:rsidRDefault="00F90557" w:rsidP="0059315D">
      <w:pPr>
        <w:spacing w:line="276" w:lineRule="auto"/>
        <w:jc w:val="center"/>
        <w:rPr>
          <w:rFonts w:ascii="Arial" w:hAnsi="Arial" w:cs="Arial"/>
          <w:b/>
        </w:rPr>
      </w:pPr>
      <w:r w:rsidRPr="009752D7">
        <w:rPr>
          <w:rFonts w:ascii="Arial" w:hAnsi="Arial" w:cs="Arial"/>
          <w:b/>
        </w:rPr>
        <w:t>DOCUMENTO ASINADO DIXITALMENTE.</w:t>
      </w:r>
    </w:p>
    <w:p w14:paraId="5DD50F8F" w14:textId="77777777" w:rsidR="00F90557" w:rsidRPr="009752D7" w:rsidRDefault="00F90557" w:rsidP="009752D7">
      <w:pPr>
        <w:spacing w:line="276" w:lineRule="auto"/>
        <w:rPr>
          <w:rFonts w:ascii="Arial" w:hAnsi="Arial" w:cs="Arial"/>
          <w:b/>
        </w:rPr>
      </w:pPr>
      <w:r w:rsidRPr="009752D7">
        <w:rPr>
          <w:rFonts w:ascii="Arial" w:hAnsi="Arial" w:cs="Arial"/>
          <w:b/>
        </w:rPr>
        <w:br w:type="page"/>
      </w:r>
    </w:p>
    <w:p w14:paraId="51C2B744" w14:textId="6DCCAFCC" w:rsidR="00EE13D0" w:rsidRPr="009752D7" w:rsidRDefault="004D0088" w:rsidP="009752D7">
      <w:pPr>
        <w:spacing w:line="276" w:lineRule="auto"/>
        <w:jc w:val="center"/>
        <w:rPr>
          <w:rFonts w:ascii="Arial" w:hAnsi="Arial" w:cs="Arial"/>
          <w:b/>
        </w:rPr>
      </w:pPr>
      <w:bookmarkStart w:id="0" w:name="_Hlk190155761"/>
      <w:r w:rsidRPr="009752D7">
        <w:rPr>
          <w:rFonts w:ascii="Arial" w:hAnsi="Arial" w:cs="Arial"/>
          <w:b/>
        </w:rPr>
        <w:lastRenderedPageBreak/>
        <w:t xml:space="preserve">ANEXO I – FICHA DE </w:t>
      </w:r>
      <w:r w:rsidR="00EE13D0" w:rsidRPr="009752D7">
        <w:rPr>
          <w:rFonts w:ascii="Arial" w:hAnsi="Arial" w:cs="Arial"/>
          <w:b/>
        </w:rPr>
        <w:t xml:space="preserve">INSCRIPCIÓN E DECLARACIÓN RESPONSABLE DO </w:t>
      </w:r>
      <w:r w:rsidR="00EE13D0" w:rsidRPr="009752D7">
        <w:rPr>
          <w:rFonts w:ascii="Arial" w:hAnsi="Arial" w:cs="Arial"/>
          <w:b/>
          <w:u w:val="single"/>
        </w:rPr>
        <w:t xml:space="preserve"> </w:t>
      </w:r>
      <w:r w:rsidR="00EE13D0" w:rsidRPr="009752D7">
        <w:rPr>
          <w:rFonts w:ascii="Arial" w:hAnsi="Arial" w:cs="Arial"/>
          <w:b/>
        </w:rPr>
        <w:t xml:space="preserve">CONCURSO DE </w:t>
      </w:r>
      <w:r w:rsidR="005600C2">
        <w:rPr>
          <w:rFonts w:ascii="Arial" w:hAnsi="Arial" w:cs="Arial"/>
          <w:b/>
        </w:rPr>
        <w:t>DISFRACES</w:t>
      </w:r>
      <w:r w:rsidR="00EE13D0" w:rsidRPr="009752D7">
        <w:rPr>
          <w:rFonts w:ascii="Arial" w:hAnsi="Arial" w:cs="Arial"/>
          <w:b/>
        </w:rPr>
        <w:t xml:space="preserve">. </w:t>
      </w:r>
      <w:r w:rsidR="005600C2">
        <w:rPr>
          <w:rFonts w:ascii="Arial" w:hAnsi="Arial" w:cs="Arial"/>
          <w:b/>
        </w:rPr>
        <w:t xml:space="preserve">“ENTROIDO </w:t>
      </w:r>
      <w:r w:rsidR="00A532BE">
        <w:rPr>
          <w:rFonts w:ascii="Arial" w:hAnsi="Arial" w:cs="Arial"/>
          <w:b/>
        </w:rPr>
        <w:t>2026</w:t>
      </w:r>
      <w:r w:rsidR="00EE13D0" w:rsidRPr="009752D7">
        <w:rPr>
          <w:rFonts w:ascii="Arial" w:hAnsi="Arial" w:cs="Arial"/>
          <w:b/>
        </w:rPr>
        <w:t>”</w:t>
      </w:r>
    </w:p>
    <w:p w14:paraId="35FD8F22" w14:textId="77777777" w:rsidR="000B5DBC" w:rsidRPr="009752D7" w:rsidRDefault="000B5DBC" w:rsidP="009752D7">
      <w:pPr>
        <w:spacing w:line="276" w:lineRule="auto"/>
        <w:jc w:val="center"/>
        <w:rPr>
          <w:rFonts w:ascii="Arial" w:hAnsi="Arial" w:cs="Arial"/>
          <w:b/>
        </w:rPr>
      </w:pPr>
    </w:p>
    <w:p w14:paraId="5B68E69D" w14:textId="17DBB1B7" w:rsidR="00EE13D0" w:rsidRPr="009752D7" w:rsidRDefault="00EE13D0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t>D/</w:t>
      </w:r>
      <w:proofErr w:type="spellStart"/>
      <w:r w:rsidRPr="009752D7">
        <w:rPr>
          <w:rFonts w:ascii="Arial" w:hAnsi="Arial" w:cs="Arial"/>
          <w:color w:val="000000"/>
          <w:lang w:eastAsia="gl-ES"/>
        </w:rPr>
        <w:t>Dna</w:t>
      </w:r>
      <w:proofErr w:type="spellEnd"/>
      <w:r w:rsidRPr="009752D7">
        <w:rPr>
          <w:rFonts w:ascii="Arial" w:hAnsi="Arial" w:cs="Arial"/>
          <w:color w:val="000000"/>
          <w:lang w:eastAsia="gl-ES"/>
        </w:rPr>
        <w:t>.…………………………………………………………..……………………………………...., con DNI …………………………………, nº</w:t>
      </w:r>
      <w:r w:rsidR="00CC269E">
        <w:rPr>
          <w:rFonts w:ascii="Arial" w:hAnsi="Arial" w:cs="Arial"/>
          <w:color w:val="000000"/>
          <w:lang w:eastAsia="gl-ES"/>
        </w:rPr>
        <w:t xml:space="preserve"> de teléfono ………………………………............. e  co</w:t>
      </w:r>
      <w:r w:rsidRPr="009752D7">
        <w:rPr>
          <w:rFonts w:ascii="Arial" w:hAnsi="Arial" w:cs="Arial"/>
          <w:color w:val="000000"/>
          <w:lang w:eastAsia="gl-ES"/>
        </w:rPr>
        <w:t xml:space="preserve"> enderezo en C/ ………………………….…………..……………………………….., nº………, piso …..…...…, da localidade de</w:t>
      </w:r>
      <w:r w:rsidR="00455223" w:rsidRPr="009752D7">
        <w:rPr>
          <w:rFonts w:ascii="Arial" w:hAnsi="Arial" w:cs="Arial"/>
          <w:color w:val="000000"/>
          <w:lang w:eastAsia="gl-ES"/>
        </w:rPr>
        <w:t xml:space="preserve"> </w:t>
      </w:r>
      <w:r w:rsidRPr="009752D7">
        <w:rPr>
          <w:rFonts w:ascii="Arial" w:hAnsi="Arial" w:cs="Arial"/>
          <w:color w:val="000000"/>
          <w:lang w:eastAsia="gl-ES"/>
        </w:rPr>
        <w:t>……………………………………</w:t>
      </w:r>
      <w:r w:rsidR="00455223" w:rsidRPr="009752D7">
        <w:rPr>
          <w:rFonts w:ascii="Arial" w:hAnsi="Arial" w:cs="Arial"/>
          <w:color w:val="000000"/>
          <w:lang w:eastAsia="gl-ES"/>
        </w:rPr>
        <w:t>..……, C.P…….….</w:t>
      </w:r>
      <w:r w:rsidRPr="009752D7">
        <w:rPr>
          <w:rFonts w:ascii="Arial" w:hAnsi="Arial" w:cs="Arial"/>
          <w:color w:val="000000"/>
          <w:lang w:eastAsia="gl-ES"/>
        </w:rPr>
        <w:t>…..........,</w:t>
      </w:r>
    </w:p>
    <w:p w14:paraId="6263F803" w14:textId="77777777" w:rsidR="00EE13D0" w:rsidRPr="009752D7" w:rsidRDefault="00EE13D0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t xml:space="preserve">Correo electrónico…………………………………………………………………………. </w:t>
      </w:r>
    </w:p>
    <w:p w14:paraId="1DAD1698" w14:textId="77777777" w:rsidR="00455223" w:rsidRPr="009752D7" w:rsidRDefault="00455223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14487CF8" w14:textId="45EE1A89" w:rsidR="00455223" w:rsidRPr="009752D7" w:rsidRDefault="00EE13D0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b/>
          <w:bCs/>
          <w:color w:val="000000"/>
          <w:lang w:eastAsia="gl-ES"/>
        </w:rPr>
        <w:t xml:space="preserve">SOLICITA </w:t>
      </w:r>
      <w:r w:rsidRPr="009752D7">
        <w:rPr>
          <w:rFonts w:ascii="Arial" w:hAnsi="Arial" w:cs="Arial"/>
          <w:color w:val="000000"/>
          <w:lang w:eastAsia="gl-ES"/>
        </w:rPr>
        <w:t xml:space="preserve">participar </w:t>
      </w:r>
      <w:r w:rsidR="00455223" w:rsidRPr="009752D7">
        <w:rPr>
          <w:rFonts w:ascii="Arial" w:hAnsi="Arial" w:cs="Arial"/>
          <w:color w:val="000000"/>
          <w:lang w:eastAsia="gl-ES"/>
        </w:rPr>
        <w:t xml:space="preserve">no </w:t>
      </w:r>
      <w:r w:rsidRPr="009752D7">
        <w:rPr>
          <w:rFonts w:ascii="Arial" w:hAnsi="Arial" w:cs="Arial"/>
          <w:color w:val="000000"/>
          <w:lang w:eastAsia="gl-ES"/>
        </w:rPr>
        <w:t xml:space="preserve"> </w:t>
      </w:r>
      <w:r w:rsidR="00455223" w:rsidRPr="009752D7">
        <w:rPr>
          <w:rFonts w:ascii="Arial" w:hAnsi="Arial" w:cs="Arial"/>
          <w:b/>
        </w:rPr>
        <w:t>CONCURSO</w:t>
      </w:r>
      <w:r w:rsidR="005600C2">
        <w:rPr>
          <w:rFonts w:ascii="Arial" w:hAnsi="Arial" w:cs="Arial"/>
          <w:b/>
        </w:rPr>
        <w:t xml:space="preserve"> DE DISFRACES</w:t>
      </w:r>
      <w:r w:rsidR="00455223" w:rsidRPr="009752D7">
        <w:rPr>
          <w:rFonts w:ascii="Arial" w:hAnsi="Arial" w:cs="Arial"/>
          <w:b/>
        </w:rPr>
        <w:t>. “</w:t>
      </w:r>
      <w:r w:rsidR="005600C2">
        <w:rPr>
          <w:rFonts w:ascii="Arial" w:hAnsi="Arial" w:cs="Arial"/>
          <w:b/>
        </w:rPr>
        <w:t xml:space="preserve">ENTROIDO </w:t>
      </w:r>
      <w:r w:rsidR="00A532BE">
        <w:rPr>
          <w:rFonts w:ascii="Arial" w:hAnsi="Arial" w:cs="Arial"/>
          <w:b/>
        </w:rPr>
        <w:t>2026</w:t>
      </w:r>
      <w:r w:rsidR="00455223" w:rsidRPr="009752D7">
        <w:rPr>
          <w:rFonts w:ascii="Arial" w:hAnsi="Arial" w:cs="Arial"/>
          <w:b/>
        </w:rPr>
        <w:t>”</w:t>
      </w:r>
      <w:r w:rsidR="00455223" w:rsidRPr="009752D7">
        <w:rPr>
          <w:rFonts w:ascii="Arial" w:hAnsi="Arial" w:cs="Arial"/>
          <w:color w:val="000000"/>
          <w:lang w:eastAsia="gl-ES"/>
        </w:rPr>
        <w:t>, na</w:t>
      </w:r>
      <w:r w:rsidRPr="009752D7">
        <w:rPr>
          <w:rFonts w:ascii="Arial" w:hAnsi="Arial" w:cs="Arial"/>
          <w:color w:val="000000"/>
          <w:lang w:eastAsia="gl-ES"/>
        </w:rPr>
        <w:t xml:space="preserve"> categoría</w:t>
      </w:r>
      <w:r w:rsidR="00EE2CE8" w:rsidRPr="009752D7">
        <w:rPr>
          <w:rFonts w:ascii="Arial" w:hAnsi="Arial" w:cs="Arial"/>
          <w:color w:val="000000"/>
          <w:lang w:eastAsia="gl-ES"/>
        </w:rPr>
        <w:t xml:space="preserve"> (marca cunha X)</w:t>
      </w:r>
      <w:r w:rsidRPr="009752D7">
        <w:rPr>
          <w:rFonts w:ascii="Arial" w:hAnsi="Arial" w:cs="Arial"/>
          <w:color w:val="000000"/>
          <w:lang w:eastAsia="gl-ES"/>
        </w:rPr>
        <w:t>:</w:t>
      </w:r>
    </w:p>
    <w:p w14:paraId="3BEEEEF7" w14:textId="77777777" w:rsidR="00EE2CE8" w:rsidRPr="009752D7" w:rsidRDefault="00EE2CE8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58524E66" w14:textId="1E5CD605" w:rsidR="00EE13D0" w:rsidRDefault="00EE13D0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t xml:space="preserve"> □ </w:t>
      </w:r>
      <w:r w:rsidR="00455223" w:rsidRPr="009752D7">
        <w:rPr>
          <w:rFonts w:ascii="Arial" w:hAnsi="Arial" w:cs="Arial"/>
          <w:color w:val="000000"/>
          <w:lang w:eastAsia="gl-ES"/>
        </w:rPr>
        <w:t>Individual</w:t>
      </w:r>
      <w:r w:rsidR="005600C2">
        <w:rPr>
          <w:rFonts w:ascii="Arial" w:hAnsi="Arial" w:cs="Arial"/>
          <w:color w:val="000000"/>
          <w:lang w:eastAsia="gl-ES"/>
        </w:rPr>
        <w:t xml:space="preserve"> Infantil</w:t>
      </w:r>
    </w:p>
    <w:p w14:paraId="026B7BD4" w14:textId="092800B9" w:rsidR="005600C2" w:rsidRDefault="00455223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t xml:space="preserve"> </w:t>
      </w:r>
      <w:r w:rsidR="00EE13D0" w:rsidRPr="009752D7">
        <w:rPr>
          <w:rFonts w:ascii="Arial" w:hAnsi="Arial" w:cs="Arial"/>
          <w:color w:val="000000"/>
          <w:lang w:eastAsia="gl-ES"/>
        </w:rPr>
        <w:t xml:space="preserve">□ </w:t>
      </w:r>
      <w:r w:rsidR="005600C2">
        <w:rPr>
          <w:rFonts w:ascii="Arial" w:hAnsi="Arial" w:cs="Arial"/>
          <w:color w:val="000000"/>
          <w:lang w:eastAsia="gl-ES"/>
        </w:rPr>
        <w:t>Individual Adulto</w:t>
      </w:r>
    </w:p>
    <w:p w14:paraId="29DDD80C" w14:textId="08068D77" w:rsidR="005600C2" w:rsidRDefault="005600C2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t xml:space="preserve">□ </w:t>
      </w:r>
      <w:r>
        <w:rPr>
          <w:rFonts w:ascii="Arial" w:hAnsi="Arial" w:cs="Arial"/>
          <w:color w:val="000000"/>
          <w:lang w:eastAsia="gl-ES"/>
        </w:rPr>
        <w:t xml:space="preserve"> Parella Infantil</w:t>
      </w:r>
    </w:p>
    <w:p w14:paraId="27FC84B6" w14:textId="28838C43" w:rsidR="005600C2" w:rsidRDefault="005600C2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t xml:space="preserve">□ </w:t>
      </w:r>
      <w:r>
        <w:rPr>
          <w:rFonts w:ascii="Arial" w:hAnsi="Arial" w:cs="Arial"/>
          <w:color w:val="000000"/>
          <w:lang w:eastAsia="gl-ES"/>
        </w:rPr>
        <w:t>Parella Adulto</w:t>
      </w:r>
    </w:p>
    <w:p w14:paraId="711E6A0C" w14:textId="168C5FCF" w:rsidR="00455223" w:rsidRPr="009752D7" w:rsidRDefault="005600C2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t xml:space="preserve">□ </w:t>
      </w:r>
      <w:r>
        <w:rPr>
          <w:rFonts w:ascii="Arial" w:hAnsi="Arial" w:cs="Arial"/>
          <w:color w:val="000000"/>
          <w:lang w:eastAsia="gl-ES"/>
        </w:rPr>
        <w:t>Grupo do Concello</w:t>
      </w:r>
    </w:p>
    <w:p w14:paraId="73938AB4" w14:textId="22444E69" w:rsidR="00EE13D0" w:rsidRPr="009752D7" w:rsidRDefault="00EE13D0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7E3D1E36" w14:textId="77777777" w:rsidR="00455223" w:rsidRPr="009752D7" w:rsidRDefault="00455223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09BD0385" w14:textId="26509FFA" w:rsidR="005600C2" w:rsidRDefault="005600C2" w:rsidP="005600C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>
        <w:rPr>
          <w:rFonts w:ascii="Arial" w:hAnsi="Arial" w:cs="Arial"/>
          <w:color w:val="000000"/>
          <w:lang w:eastAsia="gl-ES"/>
        </w:rPr>
        <w:t>NOME DO DISFRAZ/ GRUPO :</w:t>
      </w:r>
    </w:p>
    <w:p w14:paraId="3453C807" w14:textId="77777777" w:rsidR="005600C2" w:rsidRPr="009752D7" w:rsidRDefault="005600C2" w:rsidP="005600C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333CA935" w14:textId="64CC4342" w:rsidR="00455223" w:rsidRPr="009752D7" w:rsidRDefault="005600C2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>
        <w:rPr>
          <w:rFonts w:ascii="Arial" w:hAnsi="Arial" w:cs="Arial"/>
          <w:color w:val="000000"/>
          <w:lang w:eastAsia="gl-ES"/>
        </w:rPr>
        <w:t>__________________________________________________________________________</w:t>
      </w:r>
    </w:p>
    <w:p w14:paraId="39343052" w14:textId="77777777" w:rsidR="00455223" w:rsidRPr="009752D7" w:rsidRDefault="00455223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6E8ADE58" w14:textId="77777777" w:rsidR="00896BB1" w:rsidRPr="006311B3" w:rsidRDefault="00896BB1" w:rsidP="006311B3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6311B3">
        <w:rPr>
          <w:rFonts w:ascii="Arial" w:hAnsi="Arial" w:cs="Arial"/>
          <w:color w:val="000000"/>
          <w:lang w:eastAsia="gl-ES"/>
        </w:rPr>
        <w:t>Autorizo ao Concello de Cerdedo-Cotobade (Pontevedra) ao uso das fotografías realizadas pola participación neste concurso co obxecto de publicidade corporativa, para a súa difusión en:</w:t>
      </w:r>
    </w:p>
    <w:p w14:paraId="6080CC47" w14:textId="77777777" w:rsidR="00896BB1" w:rsidRPr="00E46E2E" w:rsidRDefault="00896BB1" w:rsidP="00CC269E">
      <w:pPr>
        <w:pStyle w:val="Prrafodelista"/>
        <w:autoSpaceDE w:val="0"/>
        <w:autoSpaceDN w:val="0"/>
        <w:adjustRightInd w:val="0"/>
        <w:spacing w:line="276" w:lineRule="auto"/>
        <w:ind w:left="1427"/>
        <w:jc w:val="both"/>
        <w:rPr>
          <w:rFonts w:ascii="Arial" w:hAnsi="Arial" w:cs="Arial"/>
          <w:color w:val="000000"/>
          <w:lang w:eastAsia="gl-ES"/>
        </w:rPr>
      </w:pPr>
    </w:p>
    <w:p w14:paraId="4829B8CD" w14:textId="77777777" w:rsidR="00896BB1" w:rsidRPr="00E46E2E" w:rsidRDefault="00896BB1" w:rsidP="00CC269E">
      <w:pPr>
        <w:autoSpaceDE w:val="0"/>
        <w:autoSpaceDN w:val="0"/>
        <w:adjustRightInd w:val="0"/>
        <w:spacing w:line="276" w:lineRule="auto"/>
        <w:ind w:firstLine="2127"/>
        <w:jc w:val="both"/>
        <w:rPr>
          <w:rFonts w:ascii="Arial" w:hAnsi="Arial" w:cs="Arial"/>
          <w:color w:val="000000"/>
          <w:lang w:eastAsia="gl-ES"/>
        </w:rPr>
      </w:pPr>
      <w:r w:rsidRPr="00E46E2E">
        <w:rPr>
          <w:rFonts w:ascii="Arial" w:hAnsi="Arial" w:cs="Arial"/>
          <w:color w:val="000000"/>
          <w:lang w:eastAsia="gl-ES"/>
        </w:rPr>
        <w:t>-Álbums de recordo.</w:t>
      </w:r>
    </w:p>
    <w:p w14:paraId="03A377BA" w14:textId="77777777" w:rsidR="00896BB1" w:rsidRPr="00E46E2E" w:rsidRDefault="00896BB1" w:rsidP="00CC269E">
      <w:pPr>
        <w:autoSpaceDE w:val="0"/>
        <w:autoSpaceDN w:val="0"/>
        <w:adjustRightInd w:val="0"/>
        <w:spacing w:line="276" w:lineRule="auto"/>
        <w:ind w:firstLine="2127"/>
        <w:jc w:val="both"/>
        <w:rPr>
          <w:rFonts w:ascii="Arial" w:hAnsi="Arial" w:cs="Arial"/>
          <w:color w:val="000000"/>
          <w:lang w:eastAsia="gl-ES"/>
        </w:rPr>
      </w:pPr>
      <w:r w:rsidRPr="00E46E2E">
        <w:rPr>
          <w:rFonts w:ascii="Arial" w:hAnsi="Arial" w:cs="Arial"/>
          <w:color w:val="000000"/>
          <w:lang w:eastAsia="gl-ES"/>
        </w:rPr>
        <w:t>-</w:t>
      </w:r>
      <w:proofErr w:type="spellStart"/>
      <w:r w:rsidRPr="00E46E2E">
        <w:rPr>
          <w:rFonts w:ascii="Arial" w:hAnsi="Arial" w:cs="Arial"/>
          <w:color w:val="000000"/>
          <w:lang w:eastAsia="gl-ES"/>
        </w:rPr>
        <w:t>Facebooks</w:t>
      </w:r>
      <w:proofErr w:type="spellEnd"/>
      <w:r w:rsidRPr="00E46E2E">
        <w:rPr>
          <w:rFonts w:ascii="Arial" w:hAnsi="Arial" w:cs="Arial"/>
          <w:color w:val="000000"/>
          <w:lang w:eastAsia="gl-ES"/>
        </w:rPr>
        <w:t xml:space="preserve"> do Concello de Cerdedo-Cotobade (Pontevedra)</w:t>
      </w:r>
    </w:p>
    <w:p w14:paraId="3134D996" w14:textId="77777777" w:rsidR="00896BB1" w:rsidRPr="009752D7" w:rsidRDefault="00896BB1" w:rsidP="00CC269E">
      <w:pPr>
        <w:autoSpaceDE w:val="0"/>
        <w:autoSpaceDN w:val="0"/>
        <w:adjustRightInd w:val="0"/>
        <w:spacing w:line="276" w:lineRule="auto"/>
        <w:ind w:firstLine="2127"/>
        <w:jc w:val="both"/>
        <w:rPr>
          <w:rFonts w:ascii="Arial" w:hAnsi="Arial" w:cs="Arial"/>
          <w:color w:val="000000"/>
          <w:lang w:eastAsia="gl-ES"/>
        </w:rPr>
      </w:pPr>
      <w:r w:rsidRPr="00E46E2E">
        <w:rPr>
          <w:rFonts w:ascii="Arial" w:hAnsi="Arial" w:cs="Arial"/>
          <w:color w:val="000000"/>
          <w:lang w:eastAsia="gl-ES"/>
        </w:rPr>
        <w:t xml:space="preserve">-Páxina </w:t>
      </w:r>
      <w:proofErr w:type="spellStart"/>
      <w:r w:rsidRPr="00E46E2E">
        <w:rPr>
          <w:rFonts w:ascii="Arial" w:hAnsi="Arial" w:cs="Arial"/>
          <w:color w:val="000000"/>
          <w:lang w:eastAsia="gl-ES"/>
        </w:rPr>
        <w:t>web</w:t>
      </w:r>
      <w:proofErr w:type="spellEnd"/>
      <w:r w:rsidRPr="00E46E2E">
        <w:rPr>
          <w:rFonts w:ascii="Arial" w:hAnsi="Arial" w:cs="Arial"/>
          <w:color w:val="000000"/>
          <w:lang w:eastAsia="gl-ES"/>
        </w:rPr>
        <w:t xml:space="preserve"> do  Concello</w:t>
      </w:r>
      <w:r w:rsidRPr="009752D7">
        <w:rPr>
          <w:rFonts w:ascii="Arial" w:hAnsi="Arial" w:cs="Arial"/>
          <w:color w:val="000000"/>
          <w:lang w:eastAsia="gl-ES"/>
        </w:rPr>
        <w:t xml:space="preserve"> de Cerdedo- Cotobade (Pontevedra)</w:t>
      </w:r>
    </w:p>
    <w:p w14:paraId="538C201D" w14:textId="77777777" w:rsidR="00896BB1" w:rsidRPr="009752D7" w:rsidRDefault="00896BB1" w:rsidP="00CC269E">
      <w:pPr>
        <w:autoSpaceDE w:val="0"/>
        <w:autoSpaceDN w:val="0"/>
        <w:adjustRightInd w:val="0"/>
        <w:spacing w:line="276" w:lineRule="auto"/>
        <w:ind w:firstLine="2127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t>- Folletos ou calquera outro soporte físico ou audiovisual.</w:t>
      </w:r>
    </w:p>
    <w:p w14:paraId="41B8E375" w14:textId="77777777" w:rsidR="00896BB1" w:rsidRPr="009752D7" w:rsidRDefault="00896BB1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6CFAE10F" w14:textId="0D2D8817" w:rsidR="00EE13D0" w:rsidRPr="009752D7" w:rsidRDefault="00EE13D0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b/>
          <w:bCs/>
          <w:color w:val="000000"/>
          <w:lang w:eastAsia="gl-ES"/>
        </w:rPr>
        <w:t>DECLARA RESPONSABLEMENTE</w:t>
      </w:r>
      <w:r w:rsidRPr="009752D7">
        <w:rPr>
          <w:rFonts w:ascii="Arial" w:hAnsi="Arial" w:cs="Arial"/>
          <w:color w:val="000000"/>
          <w:lang w:eastAsia="gl-ES"/>
        </w:rPr>
        <w:t xml:space="preserve">: </w:t>
      </w:r>
    </w:p>
    <w:p w14:paraId="6F98E951" w14:textId="77777777" w:rsidR="00896BB1" w:rsidRPr="009752D7" w:rsidRDefault="00896BB1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583BC5C8" w14:textId="77777777" w:rsidR="00EE13D0" w:rsidRPr="009752D7" w:rsidRDefault="00896BB1" w:rsidP="00CC269E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t xml:space="preserve">Que </w:t>
      </w:r>
      <w:r w:rsidR="00EE13D0" w:rsidRPr="009752D7">
        <w:rPr>
          <w:rFonts w:ascii="Arial" w:hAnsi="Arial" w:cs="Arial"/>
          <w:color w:val="000000"/>
          <w:lang w:eastAsia="gl-ES"/>
        </w:rPr>
        <w:t>os da</w:t>
      </w:r>
      <w:r w:rsidRPr="009752D7">
        <w:rPr>
          <w:rFonts w:ascii="Arial" w:hAnsi="Arial" w:cs="Arial"/>
          <w:color w:val="000000"/>
          <w:lang w:eastAsia="gl-ES"/>
        </w:rPr>
        <w:t>tos facilitados no presente Anexo son c</w:t>
      </w:r>
      <w:r w:rsidR="00EE13D0" w:rsidRPr="009752D7">
        <w:rPr>
          <w:rFonts w:ascii="Arial" w:hAnsi="Arial" w:cs="Arial"/>
          <w:color w:val="000000"/>
          <w:lang w:eastAsia="gl-ES"/>
        </w:rPr>
        <w:t xml:space="preserve">ertos. </w:t>
      </w:r>
    </w:p>
    <w:p w14:paraId="081F5F27" w14:textId="77777777" w:rsidR="00896BB1" w:rsidRPr="009752D7" w:rsidRDefault="00896BB1" w:rsidP="00CC269E">
      <w:pPr>
        <w:pStyle w:val="Prrafodelista"/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3692184F" w14:textId="77777777" w:rsidR="00EE13D0" w:rsidRPr="009752D7" w:rsidRDefault="00EE13D0" w:rsidP="00CC269E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t>No</w:t>
      </w:r>
      <w:r w:rsidR="00896BB1" w:rsidRPr="009752D7">
        <w:rPr>
          <w:rFonts w:ascii="Arial" w:hAnsi="Arial" w:cs="Arial"/>
          <w:color w:val="000000"/>
          <w:lang w:eastAsia="gl-ES"/>
        </w:rPr>
        <w:t xml:space="preserve">n encontrarme </w:t>
      </w:r>
      <w:proofErr w:type="spellStart"/>
      <w:r w:rsidR="00896BB1" w:rsidRPr="009752D7">
        <w:rPr>
          <w:rFonts w:ascii="Arial" w:hAnsi="Arial" w:cs="Arial"/>
          <w:color w:val="000000"/>
          <w:lang w:eastAsia="gl-ES"/>
        </w:rPr>
        <w:t>incurso</w:t>
      </w:r>
      <w:proofErr w:type="spellEnd"/>
      <w:r w:rsidR="00896BB1" w:rsidRPr="009752D7">
        <w:rPr>
          <w:rFonts w:ascii="Arial" w:hAnsi="Arial" w:cs="Arial"/>
          <w:color w:val="000000"/>
          <w:lang w:eastAsia="gl-ES"/>
        </w:rPr>
        <w:t>/a en ningú</w:t>
      </w:r>
      <w:r w:rsidRPr="009752D7">
        <w:rPr>
          <w:rFonts w:ascii="Arial" w:hAnsi="Arial" w:cs="Arial"/>
          <w:color w:val="000000"/>
          <w:lang w:eastAsia="gl-ES"/>
        </w:rPr>
        <w:t>n</w:t>
      </w:r>
      <w:r w:rsidR="00896BB1" w:rsidRPr="009752D7">
        <w:rPr>
          <w:rFonts w:ascii="Arial" w:hAnsi="Arial" w:cs="Arial"/>
          <w:color w:val="000000"/>
          <w:lang w:eastAsia="gl-ES"/>
        </w:rPr>
        <w:t xml:space="preserve"> dos supo</w:t>
      </w:r>
      <w:r w:rsidRPr="009752D7">
        <w:rPr>
          <w:rFonts w:ascii="Arial" w:hAnsi="Arial" w:cs="Arial"/>
          <w:color w:val="000000"/>
          <w:lang w:eastAsia="gl-ES"/>
        </w:rPr>
        <w:t>stos de incapacidad</w:t>
      </w:r>
      <w:r w:rsidR="00896BB1" w:rsidRPr="009752D7">
        <w:rPr>
          <w:rFonts w:ascii="Arial" w:hAnsi="Arial" w:cs="Arial"/>
          <w:color w:val="000000"/>
          <w:lang w:eastAsia="gl-ES"/>
        </w:rPr>
        <w:t>e</w:t>
      </w:r>
      <w:r w:rsidRPr="009752D7">
        <w:rPr>
          <w:rFonts w:ascii="Arial" w:hAnsi="Arial" w:cs="Arial"/>
          <w:color w:val="000000"/>
          <w:lang w:eastAsia="gl-ES"/>
        </w:rPr>
        <w:t>, incompatibilidad</w:t>
      </w:r>
      <w:r w:rsidR="00896BB1" w:rsidRPr="009752D7">
        <w:rPr>
          <w:rFonts w:ascii="Arial" w:hAnsi="Arial" w:cs="Arial"/>
          <w:color w:val="000000"/>
          <w:lang w:eastAsia="gl-ES"/>
        </w:rPr>
        <w:t>e</w:t>
      </w:r>
      <w:r w:rsidRPr="009752D7">
        <w:rPr>
          <w:rFonts w:ascii="Arial" w:hAnsi="Arial" w:cs="Arial"/>
          <w:color w:val="000000"/>
          <w:lang w:eastAsia="gl-ES"/>
        </w:rPr>
        <w:t xml:space="preserve"> o</w:t>
      </w:r>
      <w:r w:rsidR="00896BB1" w:rsidRPr="009752D7">
        <w:rPr>
          <w:rFonts w:ascii="Arial" w:hAnsi="Arial" w:cs="Arial"/>
          <w:color w:val="000000"/>
          <w:lang w:eastAsia="gl-ES"/>
        </w:rPr>
        <w:t xml:space="preserve">u prohibición para </w:t>
      </w:r>
      <w:r w:rsidRPr="009752D7">
        <w:rPr>
          <w:rFonts w:ascii="Arial" w:hAnsi="Arial" w:cs="Arial"/>
          <w:color w:val="000000"/>
          <w:lang w:eastAsia="gl-ES"/>
        </w:rPr>
        <w:t xml:space="preserve">a </w:t>
      </w:r>
      <w:r w:rsidR="00896BB1" w:rsidRPr="009752D7">
        <w:rPr>
          <w:rFonts w:ascii="Arial" w:hAnsi="Arial" w:cs="Arial"/>
          <w:color w:val="000000"/>
          <w:lang w:eastAsia="gl-ES"/>
        </w:rPr>
        <w:t>percepción de ax</w:t>
      </w:r>
      <w:r w:rsidRPr="009752D7">
        <w:rPr>
          <w:rFonts w:ascii="Arial" w:hAnsi="Arial" w:cs="Arial"/>
          <w:color w:val="000000"/>
          <w:lang w:eastAsia="gl-ES"/>
        </w:rPr>
        <w:t>udas o</w:t>
      </w:r>
      <w:r w:rsidR="00896BB1" w:rsidRPr="009752D7">
        <w:rPr>
          <w:rFonts w:ascii="Arial" w:hAnsi="Arial" w:cs="Arial"/>
          <w:color w:val="000000"/>
          <w:lang w:eastAsia="gl-ES"/>
        </w:rPr>
        <w:t>u</w:t>
      </w:r>
      <w:r w:rsidRPr="009752D7">
        <w:rPr>
          <w:rFonts w:ascii="Arial" w:hAnsi="Arial" w:cs="Arial"/>
          <w:color w:val="000000"/>
          <w:lang w:eastAsia="gl-ES"/>
        </w:rPr>
        <w:t xml:space="preserve"> subvenciones públicas. </w:t>
      </w:r>
    </w:p>
    <w:p w14:paraId="1DBB70EF" w14:textId="77777777" w:rsidR="00896BB1" w:rsidRPr="009752D7" w:rsidRDefault="00896BB1" w:rsidP="00CC269E">
      <w:pPr>
        <w:pStyle w:val="Prrafodelista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3AE83952" w14:textId="77777777" w:rsidR="00EE13D0" w:rsidRPr="009752D7" w:rsidRDefault="00896BB1" w:rsidP="00CC269E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lastRenderedPageBreak/>
        <w:t>Que me encontro ao corrente coas obr</w:t>
      </w:r>
      <w:r w:rsidR="00EE13D0" w:rsidRPr="009752D7">
        <w:rPr>
          <w:rFonts w:ascii="Arial" w:hAnsi="Arial" w:cs="Arial"/>
          <w:color w:val="000000"/>
          <w:lang w:eastAsia="gl-ES"/>
        </w:rPr>
        <w:t>iga</w:t>
      </w:r>
      <w:r w:rsidRPr="009752D7">
        <w:rPr>
          <w:rFonts w:ascii="Arial" w:hAnsi="Arial" w:cs="Arial"/>
          <w:color w:val="000000"/>
          <w:lang w:eastAsia="gl-ES"/>
        </w:rPr>
        <w:t xml:space="preserve">cións tributarias co Estado, </w:t>
      </w:r>
      <w:r w:rsidR="00EE13D0" w:rsidRPr="009752D7">
        <w:rPr>
          <w:rFonts w:ascii="Arial" w:hAnsi="Arial" w:cs="Arial"/>
          <w:color w:val="000000"/>
          <w:lang w:eastAsia="gl-ES"/>
        </w:rPr>
        <w:t>a Seguridad</w:t>
      </w:r>
      <w:r w:rsidRPr="009752D7">
        <w:rPr>
          <w:rFonts w:ascii="Arial" w:hAnsi="Arial" w:cs="Arial"/>
          <w:color w:val="000000"/>
          <w:lang w:eastAsia="gl-ES"/>
        </w:rPr>
        <w:t>e</w:t>
      </w:r>
      <w:r w:rsidR="00EE13D0" w:rsidRPr="009752D7">
        <w:rPr>
          <w:rFonts w:ascii="Arial" w:hAnsi="Arial" w:cs="Arial"/>
          <w:color w:val="000000"/>
          <w:lang w:eastAsia="gl-ES"/>
        </w:rPr>
        <w:t xml:space="preserve"> Social </w:t>
      </w:r>
      <w:r w:rsidRPr="009752D7">
        <w:rPr>
          <w:rFonts w:ascii="Arial" w:hAnsi="Arial" w:cs="Arial"/>
          <w:color w:val="000000"/>
          <w:lang w:eastAsia="gl-ES"/>
        </w:rPr>
        <w:t>e o</w:t>
      </w:r>
      <w:r w:rsidR="00EE13D0" w:rsidRPr="009752D7">
        <w:rPr>
          <w:rFonts w:ascii="Arial" w:hAnsi="Arial" w:cs="Arial"/>
          <w:color w:val="000000"/>
          <w:lang w:eastAsia="gl-ES"/>
        </w:rPr>
        <w:t xml:space="preserve"> </w:t>
      </w:r>
      <w:r w:rsidRPr="009752D7">
        <w:rPr>
          <w:rFonts w:ascii="Arial" w:hAnsi="Arial" w:cs="Arial"/>
          <w:color w:val="000000"/>
          <w:lang w:eastAsia="gl-ES"/>
        </w:rPr>
        <w:t>Concello de Cerdedo-Cotobade (Pontevedra), comprometéndome a presentar os certificados correspondentes c</w:t>
      </w:r>
      <w:r w:rsidR="00EE13D0" w:rsidRPr="009752D7">
        <w:rPr>
          <w:rFonts w:ascii="Arial" w:hAnsi="Arial" w:cs="Arial"/>
          <w:color w:val="000000"/>
          <w:lang w:eastAsia="gl-ES"/>
        </w:rPr>
        <w:t>ando me se</w:t>
      </w:r>
      <w:r w:rsidRPr="009752D7">
        <w:rPr>
          <w:rFonts w:ascii="Arial" w:hAnsi="Arial" w:cs="Arial"/>
          <w:color w:val="000000"/>
          <w:lang w:eastAsia="gl-ES"/>
        </w:rPr>
        <w:t>x</w:t>
      </w:r>
      <w:r w:rsidR="00EE13D0" w:rsidRPr="009752D7">
        <w:rPr>
          <w:rFonts w:ascii="Arial" w:hAnsi="Arial" w:cs="Arial"/>
          <w:color w:val="000000"/>
          <w:lang w:eastAsia="gl-ES"/>
        </w:rPr>
        <w:t xml:space="preserve">an </w:t>
      </w:r>
      <w:r w:rsidRPr="009752D7">
        <w:rPr>
          <w:rFonts w:ascii="Arial" w:hAnsi="Arial" w:cs="Arial"/>
          <w:color w:val="000000"/>
          <w:lang w:eastAsia="gl-ES"/>
        </w:rPr>
        <w:t>requiridos, no caso de que resulte gañador-a de algún dos premios, así como o</w:t>
      </w:r>
      <w:r w:rsidR="00EE13D0" w:rsidRPr="009752D7">
        <w:rPr>
          <w:rFonts w:ascii="Arial" w:hAnsi="Arial" w:cs="Arial"/>
          <w:color w:val="000000"/>
          <w:lang w:eastAsia="gl-ES"/>
        </w:rPr>
        <w:t xml:space="preserve"> correspo</w:t>
      </w:r>
      <w:r w:rsidRPr="009752D7">
        <w:rPr>
          <w:rFonts w:ascii="Arial" w:hAnsi="Arial" w:cs="Arial"/>
          <w:color w:val="000000"/>
          <w:lang w:eastAsia="gl-ES"/>
        </w:rPr>
        <w:t>ndente número de co</w:t>
      </w:r>
      <w:r w:rsidR="00EE13D0" w:rsidRPr="009752D7">
        <w:rPr>
          <w:rFonts w:ascii="Arial" w:hAnsi="Arial" w:cs="Arial"/>
          <w:color w:val="000000"/>
          <w:lang w:eastAsia="gl-ES"/>
        </w:rPr>
        <w:t xml:space="preserve">nta </w:t>
      </w:r>
      <w:r w:rsidRPr="009752D7">
        <w:rPr>
          <w:rFonts w:ascii="Arial" w:hAnsi="Arial" w:cs="Arial"/>
          <w:color w:val="000000"/>
          <w:lang w:eastAsia="gl-ES"/>
        </w:rPr>
        <w:t>e</w:t>
      </w:r>
      <w:r w:rsidR="00EE13D0" w:rsidRPr="009752D7">
        <w:rPr>
          <w:rFonts w:ascii="Arial" w:hAnsi="Arial" w:cs="Arial"/>
          <w:color w:val="000000"/>
          <w:lang w:eastAsia="gl-ES"/>
        </w:rPr>
        <w:t xml:space="preserve"> certificado de titularidad</w:t>
      </w:r>
      <w:r w:rsidRPr="009752D7">
        <w:rPr>
          <w:rFonts w:ascii="Arial" w:hAnsi="Arial" w:cs="Arial"/>
          <w:color w:val="000000"/>
          <w:lang w:eastAsia="gl-ES"/>
        </w:rPr>
        <w:t>e da mesma, para o ingreso do</w:t>
      </w:r>
      <w:r w:rsidR="00EE13D0" w:rsidRPr="009752D7">
        <w:rPr>
          <w:rFonts w:ascii="Arial" w:hAnsi="Arial" w:cs="Arial"/>
          <w:color w:val="000000"/>
          <w:lang w:eastAsia="gl-ES"/>
        </w:rPr>
        <w:t xml:space="preserve"> premio. </w:t>
      </w:r>
    </w:p>
    <w:p w14:paraId="79EBD6FA" w14:textId="77777777" w:rsidR="00EE13D0" w:rsidRPr="009752D7" w:rsidRDefault="00EE13D0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67A32D01" w14:textId="77777777" w:rsidR="000551C7" w:rsidRPr="009752D7" w:rsidRDefault="000551C7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7A0266B0" w14:textId="0FB1262A" w:rsidR="000551C7" w:rsidRPr="009752D7" w:rsidRDefault="000551C7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  <w:r w:rsidRPr="009752D7">
        <w:rPr>
          <w:rFonts w:ascii="Arial" w:hAnsi="Arial" w:cs="Arial"/>
          <w:color w:val="000000"/>
          <w:lang w:eastAsia="gl-ES"/>
        </w:rPr>
        <w:t xml:space="preserve">A presente declaración se outorga exclusivamente aos efectos da participación e concesión, se corresponde, dos premios regulados na convocatoria do </w:t>
      </w:r>
      <w:r w:rsidRPr="009752D7">
        <w:rPr>
          <w:rFonts w:ascii="Arial" w:hAnsi="Arial" w:cs="Arial"/>
          <w:b/>
        </w:rPr>
        <w:t xml:space="preserve">CONCURSO DE </w:t>
      </w:r>
      <w:r w:rsidR="005600C2">
        <w:rPr>
          <w:rFonts w:ascii="Arial" w:hAnsi="Arial" w:cs="Arial"/>
          <w:b/>
        </w:rPr>
        <w:t>DISFRACES</w:t>
      </w:r>
      <w:r w:rsidRPr="009752D7">
        <w:rPr>
          <w:rFonts w:ascii="Arial" w:hAnsi="Arial" w:cs="Arial"/>
          <w:b/>
        </w:rPr>
        <w:t>. “</w:t>
      </w:r>
      <w:r w:rsidR="005600C2">
        <w:rPr>
          <w:rFonts w:ascii="Arial" w:hAnsi="Arial" w:cs="Arial"/>
          <w:b/>
        </w:rPr>
        <w:t xml:space="preserve">ENTROIDO </w:t>
      </w:r>
      <w:r w:rsidR="00A532BE">
        <w:rPr>
          <w:rFonts w:ascii="Arial" w:hAnsi="Arial" w:cs="Arial"/>
          <w:b/>
        </w:rPr>
        <w:t>2026</w:t>
      </w:r>
      <w:r w:rsidRPr="009752D7">
        <w:rPr>
          <w:rFonts w:ascii="Arial" w:hAnsi="Arial" w:cs="Arial"/>
          <w:b/>
        </w:rPr>
        <w:t>”</w:t>
      </w:r>
    </w:p>
    <w:p w14:paraId="492A5A49" w14:textId="77777777" w:rsidR="000551C7" w:rsidRPr="009752D7" w:rsidRDefault="000551C7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</w:p>
    <w:p w14:paraId="78D66F2B" w14:textId="31B50CF4" w:rsidR="000551C7" w:rsidRPr="009752D7" w:rsidRDefault="000551C7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</w:rPr>
        <w:t xml:space="preserve">E para que conste, asino en Cerdedo-Cotobade (Pontevedra), a ........ de.................. de </w:t>
      </w:r>
      <w:r w:rsidR="00A532BE">
        <w:rPr>
          <w:rFonts w:ascii="Arial" w:hAnsi="Arial" w:cs="Arial"/>
        </w:rPr>
        <w:t>2026</w:t>
      </w:r>
    </w:p>
    <w:p w14:paraId="5573BDDB" w14:textId="77777777" w:rsidR="000551C7" w:rsidRPr="009752D7" w:rsidRDefault="000551C7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color w:val="000000"/>
          <w:lang w:eastAsia="gl-ES"/>
        </w:rPr>
        <w:t xml:space="preserve">Sinatura </w:t>
      </w:r>
    </w:p>
    <w:p w14:paraId="54475080" w14:textId="77777777" w:rsidR="000551C7" w:rsidRPr="009752D7" w:rsidRDefault="000551C7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4EE82573" w14:textId="77777777" w:rsidR="000551C7" w:rsidRPr="009752D7" w:rsidRDefault="000551C7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  <w:r w:rsidRPr="009752D7">
        <w:rPr>
          <w:rFonts w:ascii="Arial" w:hAnsi="Arial" w:cs="Arial"/>
          <w:noProof/>
          <w:color w:val="000000"/>
          <w:lang w:eastAsia="gl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BE449B" wp14:editId="755ABC3B">
                <wp:simplePos x="0" y="0"/>
                <wp:positionH relativeFrom="column">
                  <wp:posOffset>1521037</wp:posOffset>
                </wp:positionH>
                <wp:positionV relativeFrom="paragraph">
                  <wp:posOffset>13335</wp:posOffset>
                </wp:positionV>
                <wp:extent cx="3086100" cy="918633"/>
                <wp:effectExtent l="0" t="0" r="19050" b="15240"/>
                <wp:wrapNone/>
                <wp:docPr id="6" name="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91863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024E37" id="6 Rectángulo" o:spid="_x0000_s1026" style="position:absolute;margin-left:119.75pt;margin-top:1.05pt;width:243pt;height:72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" fillcolor="#ddd [3204]" strokecolor="#6e6e6e [1604]" strokeweight="2pt"/>
            </w:pict>
          </mc:Fallback>
        </mc:AlternateContent>
      </w:r>
    </w:p>
    <w:p w14:paraId="3AF19CA5" w14:textId="77777777" w:rsidR="000551C7" w:rsidRPr="009752D7" w:rsidRDefault="000551C7" w:rsidP="00CC269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lang w:eastAsia="gl-ES"/>
        </w:rPr>
      </w:pPr>
    </w:p>
    <w:p w14:paraId="6213470C" w14:textId="77777777" w:rsidR="000B5DBC" w:rsidRPr="009752D7" w:rsidRDefault="000B5DBC" w:rsidP="00CC269E">
      <w:pPr>
        <w:spacing w:line="276" w:lineRule="auto"/>
        <w:jc w:val="both"/>
        <w:rPr>
          <w:rFonts w:ascii="Arial" w:hAnsi="Arial" w:cs="Arial"/>
        </w:rPr>
      </w:pPr>
    </w:p>
    <w:p w14:paraId="189980C9" w14:textId="77777777" w:rsidR="000551C7" w:rsidRPr="009752D7" w:rsidRDefault="000551C7" w:rsidP="00CC269E">
      <w:pPr>
        <w:spacing w:line="276" w:lineRule="auto"/>
        <w:jc w:val="both"/>
        <w:rPr>
          <w:rFonts w:ascii="Arial" w:hAnsi="Arial" w:cs="Arial"/>
        </w:rPr>
      </w:pPr>
    </w:p>
    <w:p w14:paraId="53EE684C" w14:textId="77777777" w:rsidR="000551C7" w:rsidRPr="009752D7" w:rsidRDefault="000551C7" w:rsidP="00CC269E">
      <w:pPr>
        <w:spacing w:line="276" w:lineRule="auto"/>
        <w:jc w:val="both"/>
        <w:rPr>
          <w:rFonts w:ascii="Arial" w:hAnsi="Arial" w:cs="Arial"/>
        </w:rPr>
      </w:pPr>
    </w:p>
    <w:p w14:paraId="7C241E2C" w14:textId="77777777" w:rsidR="000551C7" w:rsidRPr="009752D7" w:rsidRDefault="000551C7" w:rsidP="00CC269E">
      <w:pPr>
        <w:spacing w:line="276" w:lineRule="auto"/>
        <w:jc w:val="both"/>
        <w:rPr>
          <w:rFonts w:ascii="Arial" w:hAnsi="Arial" w:cs="Arial"/>
        </w:rPr>
      </w:pPr>
    </w:p>
    <w:p w14:paraId="10A673C6" w14:textId="77777777" w:rsidR="000551C7" w:rsidRPr="009752D7" w:rsidRDefault="000551C7" w:rsidP="00CC269E">
      <w:pPr>
        <w:spacing w:line="276" w:lineRule="auto"/>
        <w:jc w:val="both"/>
        <w:rPr>
          <w:rFonts w:ascii="Arial" w:hAnsi="Arial" w:cs="Arial"/>
        </w:rPr>
      </w:pPr>
    </w:p>
    <w:p w14:paraId="5CB43B16" w14:textId="77777777" w:rsidR="000551C7" w:rsidRPr="009752D7" w:rsidRDefault="000551C7" w:rsidP="00CC269E">
      <w:pPr>
        <w:spacing w:line="276" w:lineRule="auto"/>
        <w:jc w:val="both"/>
        <w:rPr>
          <w:rFonts w:ascii="Arial" w:hAnsi="Arial" w:cs="Arial"/>
        </w:rPr>
      </w:pPr>
    </w:p>
    <w:p w14:paraId="094B91C3" w14:textId="77777777" w:rsidR="000551C7" w:rsidRPr="009752D7" w:rsidRDefault="000551C7" w:rsidP="00CC269E">
      <w:pPr>
        <w:spacing w:line="276" w:lineRule="auto"/>
        <w:jc w:val="both"/>
        <w:rPr>
          <w:rFonts w:ascii="Arial" w:hAnsi="Arial" w:cs="Arial"/>
        </w:rPr>
      </w:pPr>
    </w:p>
    <w:p w14:paraId="3323A65B" w14:textId="77777777" w:rsidR="000551C7" w:rsidRPr="009752D7" w:rsidRDefault="000551C7" w:rsidP="00CC269E">
      <w:pPr>
        <w:spacing w:line="276" w:lineRule="auto"/>
        <w:jc w:val="both"/>
        <w:rPr>
          <w:rFonts w:ascii="Arial" w:hAnsi="Arial" w:cs="Arial"/>
        </w:rPr>
      </w:pPr>
    </w:p>
    <w:p w14:paraId="79B1B397" w14:textId="77777777" w:rsidR="000551C7" w:rsidRPr="00C07F0D" w:rsidRDefault="000551C7" w:rsidP="00CC269E">
      <w:pPr>
        <w:spacing w:line="276" w:lineRule="auto"/>
        <w:jc w:val="both"/>
        <w:rPr>
          <w:rFonts w:ascii="Arial" w:hAnsi="Arial" w:cs="Arial"/>
        </w:rPr>
      </w:pPr>
      <w:r w:rsidRPr="009752D7">
        <w:rPr>
          <w:rFonts w:ascii="Arial" w:hAnsi="Arial" w:cs="Arial"/>
        </w:rPr>
        <w:t>NOTA DE LEI DE PROTECCIÓN DE DATOS Segundo a lei orgánica 3/2018 de 5 de decembro de protección de datos persoais e garantía dos dereitos dixitais, informamos de que os datos anteriores serán incluídos no ficheiro do Concello de Cerdedo-Cotobade (Pontevedra) con fins informativos, así coma da posibilidade de exercitar os seus dereitos de acceso, rectificación, cancelación e oposición en calquera momento poñéndoo en coñecemento deste departamento</w:t>
      </w:r>
    </w:p>
    <w:p w14:paraId="3143B373" w14:textId="7E16123B" w:rsidR="000551C7" w:rsidRDefault="000551C7" w:rsidP="00CC269E">
      <w:pPr>
        <w:spacing w:line="276" w:lineRule="auto"/>
        <w:jc w:val="both"/>
        <w:rPr>
          <w:rFonts w:ascii="Arial" w:hAnsi="Arial" w:cs="Arial"/>
        </w:rPr>
      </w:pPr>
    </w:p>
    <w:p w14:paraId="2FC66E86" w14:textId="6A8AE5B7" w:rsidR="005600C2" w:rsidRDefault="005600C2" w:rsidP="00CC269E">
      <w:pPr>
        <w:spacing w:line="276" w:lineRule="auto"/>
        <w:jc w:val="both"/>
        <w:rPr>
          <w:rFonts w:ascii="Arial" w:hAnsi="Arial" w:cs="Arial"/>
        </w:rPr>
      </w:pPr>
    </w:p>
    <w:p w14:paraId="6D9B91EB" w14:textId="0439C88E" w:rsidR="005600C2" w:rsidRDefault="005600C2" w:rsidP="00CC269E">
      <w:pPr>
        <w:spacing w:line="276" w:lineRule="auto"/>
        <w:jc w:val="both"/>
        <w:rPr>
          <w:rFonts w:ascii="Arial" w:hAnsi="Arial" w:cs="Arial"/>
        </w:rPr>
      </w:pPr>
    </w:p>
    <w:p w14:paraId="37CF9D85" w14:textId="32DAB80E" w:rsidR="005600C2" w:rsidRDefault="005600C2" w:rsidP="00CC269E">
      <w:pPr>
        <w:spacing w:line="276" w:lineRule="auto"/>
        <w:jc w:val="both"/>
        <w:rPr>
          <w:rFonts w:ascii="Arial" w:hAnsi="Arial" w:cs="Arial"/>
        </w:rPr>
      </w:pPr>
    </w:p>
    <w:p w14:paraId="0BD3C888" w14:textId="56C0BBE8" w:rsidR="005600C2" w:rsidRDefault="005600C2" w:rsidP="00CC269E">
      <w:pPr>
        <w:spacing w:line="276" w:lineRule="auto"/>
        <w:jc w:val="both"/>
        <w:rPr>
          <w:rFonts w:ascii="Arial" w:hAnsi="Arial" w:cs="Arial"/>
        </w:rPr>
      </w:pPr>
    </w:p>
    <w:p w14:paraId="3AF59D75" w14:textId="7BA653BD" w:rsidR="005600C2" w:rsidRDefault="005600C2" w:rsidP="00CC269E">
      <w:pPr>
        <w:spacing w:line="276" w:lineRule="auto"/>
        <w:jc w:val="both"/>
        <w:rPr>
          <w:rFonts w:ascii="Arial" w:hAnsi="Arial" w:cs="Arial"/>
        </w:rPr>
      </w:pPr>
    </w:p>
    <w:p w14:paraId="36E76961" w14:textId="66C2817B" w:rsidR="005600C2" w:rsidRDefault="005600C2" w:rsidP="00CC269E">
      <w:pPr>
        <w:spacing w:line="276" w:lineRule="auto"/>
        <w:jc w:val="both"/>
        <w:rPr>
          <w:rFonts w:ascii="Arial" w:hAnsi="Arial" w:cs="Arial"/>
        </w:rPr>
      </w:pPr>
    </w:p>
    <w:p w14:paraId="4EEE4451" w14:textId="25BFC233" w:rsidR="005600C2" w:rsidRDefault="005600C2" w:rsidP="00CC269E">
      <w:pPr>
        <w:spacing w:line="276" w:lineRule="auto"/>
        <w:jc w:val="both"/>
        <w:rPr>
          <w:rFonts w:ascii="Arial" w:hAnsi="Arial" w:cs="Arial"/>
        </w:rPr>
      </w:pPr>
    </w:p>
    <w:p w14:paraId="4889F226" w14:textId="6F1B6A8D" w:rsidR="005600C2" w:rsidRDefault="005600C2" w:rsidP="00CC269E">
      <w:pPr>
        <w:spacing w:line="276" w:lineRule="auto"/>
        <w:jc w:val="both"/>
        <w:rPr>
          <w:rFonts w:ascii="Arial" w:hAnsi="Arial" w:cs="Arial"/>
        </w:rPr>
      </w:pPr>
    </w:p>
    <w:p w14:paraId="09D39FC2" w14:textId="16A484C2" w:rsidR="005600C2" w:rsidRDefault="005600C2" w:rsidP="00CC269E">
      <w:pPr>
        <w:spacing w:line="276" w:lineRule="auto"/>
        <w:jc w:val="both"/>
        <w:rPr>
          <w:rFonts w:ascii="Arial" w:hAnsi="Arial" w:cs="Arial"/>
        </w:rPr>
      </w:pPr>
    </w:p>
    <w:p w14:paraId="4085D18E" w14:textId="68C50E93" w:rsidR="005600C2" w:rsidRDefault="005600C2" w:rsidP="00CC269E">
      <w:pPr>
        <w:spacing w:line="276" w:lineRule="auto"/>
        <w:jc w:val="both"/>
        <w:rPr>
          <w:rFonts w:ascii="Arial" w:hAnsi="Arial" w:cs="Arial"/>
        </w:rPr>
      </w:pPr>
    </w:p>
    <w:p w14:paraId="56E2503B" w14:textId="577AF33C" w:rsidR="005600C2" w:rsidRDefault="005600C2" w:rsidP="00CC269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Anexo II </w:t>
      </w:r>
    </w:p>
    <w:p w14:paraId="28415D9E" w14:textId="77777777" w:rsidR="005600C2" w:rsidRDefault="005600C2" w:rsidP="00CC269E">
      <w:pPr>
        <w:spacing w:line="276" w:lineRule="auto"/>
        <w:jc w:val="both"/>
        <w:rPr>
          <w:rFonts w:ascii="Arial" w:hAnsi="Arial" w:cs="Arial"/>
        </w:rPr>
      </w:pPr>
    </w:p>
    <w:p w14:paraId="6ACCFD02" w14:textId="53C987F1" w:rsidR="005600C2" w:rsidRDefault="005600C2" w:rsidP="00CC269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NOME DO GRUPO:__________________________________________________________</w:t>
      </w:r>
    </w:p>
    <w:p w14:paraId="7570FBF1" w14:textId="0A7E5320" w:rsidR="005600C2" w:rsidRDefault="005600C2" w:rsidP="00CC269E">
      <w:pPr>
        <w:spacing w:line="276" w:lineRule="auto"/>
        <w:jc w:val="both"/>
        <w:rPr>
          <w:rFonts w:ascii="Arial" w:hAnsi="Arial" w:cs="Arial"/>
        </w:rPr>
      </w:pPr>
    </w:p>
    <w:p w14:paraId="2B47AECB" w14:textId="17A89B2F" w:rsidR="005600C2" w:rsidRDefault="005600C2" w:rsidP="00CC269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Listado de participantes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20"/>
        <w:gridCol w:w="1653"/>
        <w:gridCol w:w="4387"/>
      </w:tblGrid>
      <w:tr w:rsidR="005600C2" w14:paraId="05066EE1" w14:textId="77777777" w:rsidTr="005600C2">
        <w:tc>
          <w:tcPr>
            <w:tcW w:w="3020" w:type="dxa"/>
          </w:tcPr>
          <w:p w14:paraId="5938BE03" w14:textId="40FDAB6B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 e apelidos</w:t>
            </w:r>
          </w:p>
        </w:tc>
        <w:tc>
          <w:tcPr>
            <w:tcW w:w="1653" w:type="dxa"/>
          </w:tcPr>
          <w:p w14:paraId="70DE6822" w14:textId="201DF855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DNI</w:t>
            </w:r>
          </w:p>
        </w:tc>
        <w:tc>
          <w:tcPr>
            <w:tcW w:w="4387" w:type="dxa"/>
          </w:tcPr>
          <w:p w14:paraId="1F4DC189" w14:textId="638D8398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Enderezo</w:t>
            </w:r>
          </w:p>
        </w:tc>
      </w:tr>
      <w:tr w:rsidR="005600C2" w14:paraId="2921C492" w14:textId="77777777" w:rsidTr="005600C2">
        <w:tc>
          <w:tcPr>
            <w:tcW w:w="3020" w:type="dxa"/>
          </w:tcPr>
          <w:p w14:paraId="62D85380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20084452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7831CA10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6B02A8CA" w14:textId="77777777" w:rsidTr="005600C2">
        <w:tc>
          <w:tcPr>
            <w:tcW w:w="3020" w:type="dxa"/>
          </w:tcPr>
          <w:p w14:paraId="263B64A5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4F90DE44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03ABA5C2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305FDC16" w14:textId="77777777" w:rsidTr="005600C2">
        <w:tc>
          <w:tcPr>
            <w:tcW w:w="3020" w:type="dxa"/>
          </w:tcPr>
          <w:p w14:paraId="5CCC59E2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26A115DC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0CD05BD6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3BCEB96F" w14:textId="77777777" w:rsidTr="005600C2">
        <w:tc>
          <w:tcPr>
            <w:tcW w:w="3020" w:type="dxa"/>
          </w:tcPr>
          <w:p w14:paraId="2BC14217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3011321D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1EBC607F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47FA9FB3" w14:textId="77777777" w:rsidTr="005600C2">
        <w:tc>
          <w:tcPr>
            <w:tcW w:w="3020" w:type="dxa"/>
          </w:tcPr>
          <w:p w14:paraId="1C55EC41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27554D76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0E896529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26884455" w14:textId="77777777" w:rsidTr="005600C2">
        <w:tc>
          <w:tcPr>
            <w:tcW w:w="3020" w:type="dxa"/>
          </w:tcPr>
          <w:p w14:paraId="6F7C7FAF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163B3CEF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799D6713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4955B6F3" w14:textId="77777777" w:rsidTr="005600C2">
        <w:tc>
          <w:tcPr>
            <w:tcW w:w="3020" w:type="dxa"/>
          </w:tcPr>
          <w:p w14:paraId="00F3A422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1DEC56D7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0ECC2936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3D1BFF3D" w14:textId="77777777" w:rsidTr="005600C2">
        <w:tc>
          <w:tcPr>
            <w:tcW w:w="3020" w:type="dxa"/>
          </w:tcPr>
          <w:p w14:paraId="1EA7EE99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2B792B37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627BA955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4E65882C" w14:textId="77777777" w:rsidTr="005600C2">
        <w:tc>
          <w:tcPr>
            <w:tcW w:w="3020" w:type="dxa"/>
          </w:tcPr>
          <w:p w14:paraId="34D61C33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15049E61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6D3CBE83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70400C5E" w14:textId="77777777" w:rsidTr="005600C2">
        <w:tc>
          <w:tcPr>
            <w:tcW w:w="3020" w:type="dxa"/>
          </w:tcPr>
          <w:p w14:paraId="220817C6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2B84D48F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21DB2C52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774CA41F" w14:textId="77777777" w:rsidTr="005600C2">
        <w:tc>
          <w:tcPr>
            <w:tcW w:w="3020" w:type="dxa"/>
          </w:tcPr>
          <w:p w14:paraId="30EA60ED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2A953F70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3AAF6F46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0AAF1A55" w14:textId="77777777" w:rsidTr="005600C2">
        <w:tc>
          <w:tcPr>
            <w:tcW w:w="3020" w:type="dxa"/>
          </w:tcPr>
          <w:p w14:paraId="5F8561E1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1B08D493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3CCFCB18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58067153" w14:textId="77777777" w:rsidTr="005600C2">
        <w:tc>
          <w:tcPr>
            <w:tcW w:w="3020" w:type="dxa"/>
          </w:tcPr>
          <w:p w14:paraId="33BD7505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063F1A49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3DE0115A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0B91723E" w14:textId="77777777" w:rsidTr="005600C2">
        <w:tc>
          <w:tcPr>
            <w:tcW w:w="3020" w:type="dxa"/>
          </w:tcPr>
          <w:p w14:paraId="5ADA98FB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0F2BA9C8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191D13E8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7D63B10D" w14:textId="77777777" w:rsidTr="005600C2">
        <w:tc>
          <w:tcPr>
            <w:tcW w:w="3020" w:type="dxa"/>
          </w:tcPr>
          <w:p w14:paraId="41733056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7B123DC9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05D95377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510567E6" w14:textId="77777777" w:rsidTr="005600C2">
        <w:tc>
          <w:tcPr>
            <w:tcW w:w="3020" w:type="dxa"/>
          </w:tcPr>
          <w:p w14:paraId="1B20E3F4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57D5BC2A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3DA07DC3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4E20F594" w14:textId="77777777" w:rsidTr="005600C2">
        <w:tc>
          <w:tcPr>
            <w:tcW w:w="3020" w:type="dxa"/>
          </w:tcPr>
          <w:p w14:paraId="112C926C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75F9E60A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0EFAFF4D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6BB4EDEB" w14:textId="77777777" w:rsidTr="005600C2">
        <w:tc>
          <w:tcPr>
            <w:tcW w:w="3020" w:type="dxa"/>
          </w:tcPr>
          <w:p w14:paraId="0C79E118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3ABD17BB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03443BC0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53EE9DBD" w14:textId="77777777" w:rsidTr="005600C2">
        <w:tc>
          <w:tcPr>
            <w:tcW w:w="3020" w:type="dxa"/>
          </w:tcPr>
          <w:p w14:paraId="6CCA4538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26CE6523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570AC9DA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76155D41" w14:textId="77777777" w:rsidTr="005600C2">
        <w:tc>
          <w:tcPr>
            <w:tcW w:w="3020" w:type="dxa"/>
          </w:tcPr>
          <w:p w14:paraId="0741FEB2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09D4A4CC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3DC2D294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3DFCA299" w14:textId="77777777" w:rsidTr="005600C2">
        <w:tc>
          <w:tcPr>
            <w:tcW w:w="3020" w:type="dxa"/>
          </w:tcPr>
          <w:p w14:paraId="70C3A592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1CB3B8C5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35C4123E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0D500061" w14:textId="77777777" w:rsidTr="005600C2">
        <w:tc>
          <w:tcPr>
            <w:tcW w:w="3020" w:type="dxa"/>
          </w:tcPr>
          <w:p w14:paraId="0CD68FB3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1E5390A9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06E15394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1D765326" w14:textId="77777777" w:rsidTr="005600C2">
        <w:tc>
          <w:tcPr>
            <w:tcW w:w="3020" w:type="dxa"/>
          </w:tcPr>
          <w:p w14:paraId="306BA9C2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2D5C3572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457B1235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569676B7" w14:textId="77777777" w:rsidTr="005600C2">
        <w:tc>
          <w:tcPr>
            <w:tcW w:w="3020" w:type="dxa"/>
          </w:tcPr>
          <w:p w14:paraId="34F11F98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2155CAA9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734C70F6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227D716A" w14:textId="77777777" w:rsidTr="005600C2">
        <w:tc>
          <w:tcPr>
            <w:tcW w:w="3020" w:type="dxa"/>
          </w:tcPr>
          <w:p w14:paraId="5A1DEF22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496BC7E3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46E035D1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5697C2CA" w14:textId="77777777" w:rsidTr="005600C2">
        <w:tc>
          <w:tcPr>
            <w:tcW w:w="3020" w:type="dxa"/>
          </w:tcPr>
          <w:p w14:paraId="233BEDCD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4D1EA1A5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2B2C1E6B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0B170ADC" w14:textId="77777777" w:rsidTr="005600C2">
        <w:tc>
          <w:tcPr>
            <w:tcW w:w="3020" w:type="dxa"/>
          </w:tcPr>
          <w:p w14:paraId="3D0D83A4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4A8007DD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2CBA8898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542E00D3" w14:textId="77777777" w:rsidTr="005600C2">
        <w:tc>
          <w:tcPr>
            <w:tcW w:w="3020" w:type="dxa"/>
          </w:tcPr>
          <w:p w14:paraId="0D8443EB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262E5555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5A8C51E1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44CAB898" w14:textId="77777777" w:rsidTr="005600C2">
        <w:tc>
          <w:tcPr>
            <w:tcW w:w="3020" w:type="dxa"/>
          </w:tcPr>
          <w:p w14:paraId="2BA57D10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06BB9300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650325B7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30297F6D" w14:textId="77777777" w:rsidTr="005600C2">
        <w:tc>
          <w:tcPr>
            <w:tcW w:w="3020" w:type="dxa"/>
          </w:tcPr>
          <w:p w14:paraId="12A1C1C3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6293074A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3D8B9D97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637213DC" w14:textId="77777777" w:rsidTr="005600C2">
        <w:tc>
          <w:tcPr>
            <w:tcW w:w="3020" w:type="dxa"/>
          </w:tcPr>
          <w:p w14:paraId="572F410D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4ADF6FC8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78D0203F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08202585" w14:textId="77777777" w:rsidTr="005600C2">
        <w:tc>
          <w:tcPr>
            <w:tcW w:w="3020" w:type="dxa"/>
          </w:tcPr>
          <w:p w14:paraId="0BD2D7A5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32A79502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620C2CD0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600C2" w14:paraId="41B7CAED" w14:textId="77777777" w:rsidTr="005600C2">
        <w:tc>
          <w:tcPr>
            <w:tcW w:w="3020" w:type="dxa"/>
          </w:tcPr>
          <w:p w14:paraId="47EB6E29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53" w:type="dxa"/>
          </w:tcPr>
          <w:p w14:paraId="2DEDFE07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87" w:type="dxa"/>
          </w:tcPr>
          <w:p w14:paraId="1E3711EF" w14:textId="77777777" w:rsidR="005600C2" w:rsidRDefault="005600C2" w:rsidP="00CC269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bookmarkEnd w:id="0"/>
    </w:tbl>
    <w:p w14:paraId="42A1CFA3" w14:textId="77777777" w:rsidR="005600C2" w:rsidRPr="009752D7" w:rsidRDefault="005600C2" w:rsidP="003C2F9A">
      <w:pPr>
        <w:spacing w:line="276" w:lineRule="auto"/>
        <w:jc w:val="both"/>
        <w:rPr>
          <w:rFonts w:ascii="Arial" w:hAnsi="Arial" w:cs="Arial"/>
        </w:rPr>
      </w:pPr>
    </w:p>
    <w:sectPr w:rsidR="005600C2" w:rsidRPr="009752D7" w:rsidSect="00887513">
      <w:headerReference w:type="default" r:id="rId9"/>
      <w:footerReference w:type="default" r:id="rId10"/>
      <w:pgSz w:w="11906" w:h="16838" w:code="9"/>
      <w:pgMar w:top="340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0B4AC" w14:textId="77777777" w:rsidR="00021BCD" w:rsidRDefault="00021BCD">
      <w:r>
        <w:separator/>
      </w:r>
    </w:p>
  </w:endnote>
  <w:endnote w:type="continuationSeparator" w:id="0">
    <w:p w14:paraId="2A7679A6" w14:textId="77777777" w:rsidR="00021BCD" w:rsidRDefault="00021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altName w:val="Carlito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-1798674825"/>
      <w:docPartObj>
        <w:docPartGallery w:val="Page Numbers (Bottom of Page)"/>
        <w:docPartUnique/>
      </w:docPartObj>
    </w:sdtPr>
    <w:sdtContent>
      <w:p w14:paraId="12492586" w14:textId="64A8AA6B" w:rsidR="00CC269E" w:rsidRPr="003D119C" w:rsidRDefault="00CC269E">
        <w:pPr>
          <w:pStyle w:val="Piedepgina"/>
          <w:jc w:val="right"/>
          <w:rPr>
            <w:rFonts w:ascii="Arial" w:hAnsi="Arial" w:cs="Arial"/>
            <w:sz w:val="16"/>
            <w:szCs w:val="16"/>
          </w:rPr>
        </w:pPr>
        <w:r w:rsidRPr="003D119C">
          <w:rPr>
            <w:rFonts w:ascii="Arial" w:hAnsi="Arial" w:cs="Arial"/>
            <w:sz w:val="16"/>
            <w:szCs w:val="16"/>
          </w:rPr>
          <w:t xml:space="preserve">Bases </w:t>
        </w:r>
        <w:r>
          <w:rPr>
            <w:rFonts w:ascii="Arial" w:hAnsi="Arial" w:cs="Arial"/>
            <w:sz w:val="16"/>
            <w:szCs w:val="16"/>
          </w:rPr>
          <w:t>C</w:t>
        </w:r>
        <w:r w:rsidRPr="003D119C">
          <w:rPr>
            <w:rFonts w:ascii="Arial" w:hAnsi="Arial" w:cs="Arial"/>
            <w:sz w:val="16"/>
            <w:szCs w:val="16"/>
          </w:rPr>
          <w:t xml:space="preserve">oncurso </w:t>
        </w:r>
        <w:r w:rsidR="00212DA3">
          <w:rPr>
            <w:rFonts w:ascii="Arial" w:hAnsi="Arial" w:cs="Arial"/>
            <w:sz w:val="16"/>
            <w:szCs w:val="16"/>
          </w:rPr>
          <w:t>Disfraces</w:t>
        </w:r>
        <w:r>
          <w:rPr>
            <w:rFonts w:ascii="Arial" w:hAnsi="Arial" w:cs="Arial"/>
            <w:sz w:val="16"/>
            <w:szCs w:val="16"/>
          </w:rPr>
          <w:t xml:space="preserve">                                                                                                                                                             </w:t>
        </w:r>
        <w:r w:rsidRPr="003D119C">
          <w:rPr>
            <w:rFonts w:ascii="Arial" w:hAnsi="Arial" w:cs="Arial"/>
            <w:sz w:val="16"/>
            <w:szCs w:val="16"/>
          </w:rPr>
          <w:fldChar w:fldCharType="begin"/>
        </w:r>
        <w:r w:rsidRPr="003D119C">
          <w:rPr>
            <w:rFonts w:ascii="Arial" w:hAnsi="Arial" w:cs="Arial"/>
            <w:sz w:val="16"/>
            <w:szCs w:val="16"/>
          </w:rPr>
          <w:instrText>PAGE   \* MERGEFORMAT</w:instrText>
        </w:r>
        <w:r w:rsidRPr="003D119C">
          <w:rPr>
            <w:rFonts w:ascii="Arial" w:hAnsi="Arial" w:cs="Arial"/>
            <w:sz w:val="16"/>
            <w:szCs w:val="16"/>
          </w:rPr>
          <w:fldChar w:fldCharType="separate"/>
        </w:r>
        <w:r w:rsidR="00C65741" w:rsidRPr="00C65741">
          <w:rPr>
            <w:rFonts w:ascii="Arial" w:hAnsi="Arial" w:cs="Arial"/>
            <w:noProof/>
            <w:sz w:val="16"/>
            <w:szCs w:val="16"/>
            <w:lang w:val="es-ES"/>
          </w:rPr>
          <w:t>10</w:t>
        </w:r>
        <w:r w:rsidRPr="003D119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1B31302B" w14:textId="77777777" w:rsidR="00CC269E" w:rsidRDefault="00CC26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A7943" w14:textId="77777777" w:rsidR="00021BCD" w:rsidRDefault="00021BCD">
      <w:r>
        <w:separator/>
      </w:r>
    </w:p>
  </w:footnote>
  <w:footnote w:type="continuationSeparator" w:id="0">
    <w:p w14:paraId="73EB8423" w14:textId="77777777" w:rsidR="00021BCD" w:rsidRDefault="00021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64C91" w14:textId="77777777" w:rsidR="00CC269E" w:rsidRDefault="00CC269E" w:rsidP="00915761">
    <w:pPr>
      <w:pStyle w:val="Encabezado"/>
      <w:ind w:left="993"/>
      <w:rPr>
        <w:rFonts w:ascii="Times New Roman" w:hAnsi="Times New Roman"/>
        <w:b/>
        <w:spacing w:val="80"/>
        <w:sz w:val="24"/>
        <w:szCs w:val="24"/>
      </w:rPr>
    </w:pPr>
    <w:r>
      <w:rPr>
        <w:rFonts w:ascii="Arial" w:hAnsi="Arial" w:cs="Arial"/>
        <w:noProof/>
        <w:spacing w:val="20"/>
        <w:sz w:val="11"/>
        <w:szCs w:val="11"/>
        <w:lang w:eastAsia="gl-ES"/>
      </w:rPr>
      <w:drawing>
        <wp:anchor distT="0" distB="0" distL="114300" distR="114300" simplePos="0" relativeHeight="251659776" behindDoc="0" locked="0" layoutInCell="1" allowOverlap="1" wp14:anchorId="42FD010D" wp14:editId="7F1E1C12">
          <wp:simplePos x="0" y="0"/>
          <wp:positionH relativeFrom="column">
            <wp:posOffset>5296535</wp:posOffset>
          </wp:positionH>
          <wp:positionV relativeFrom="paragraph">
            <wp:posOffset>-65405</wp:posOffset>
          </wp:positionV>
          <wp:extent cx="1134745" cy="1527810"/>
          <wp:effectExtent l="0" t="0" r="825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1527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gl-ES"/>
      </w:rPr>
      <w:drawing>
        <wp:anchor distT="0" distB="0" distL="114300" distR="114300" simplePos="0" relativeHeight="251657728" behindDoc="0" locked="0" layoutInCell="1" allowOverlap="1" wp14:anchorId="4127E243" wp14:editId="32200AC5">
          <wp:simplePos x="0" y="0"/>
          <wp:positionH relativeFrom="column">
            <wp:posOffset>-383540</wp:posOffset>
          </wp:positionH>
          <wp:positionV relativeFrom="paragraph">
            <wp:posOffset>-101600</wp:posOffset>
          </wp:positionV>
          <wp:extent cx="920750" cy="1500505"/>
          <wp:effectExtent l="0" t="0" r="0" b="4445"/>
          <wp:wrapSquare wrapText="bothSides"/>
          <wp:docPr id="9" name="Imagen 9" descr="escudo cerde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escudo cerde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750" cy="1500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E4123E" w14:textId="77777777" w:rsidR="00CC269E" w:rsidRDefault="00CC269E" w:rsidP="00060270">
    <w:pPr>
      <w:pStyle w:val="Encabezado"/>
      <w:ind w:left="1276"/>
      <w:rPr>
        <w:rFonts w:ascii="Times New Roman" w:hAnsi="Times New Roman"/>
        <w:b/>
        <w:spacing w:val="80"/>
        <w:sz w:val="24"/>
        <w:szCs w:val="24"/>
      </w:rPr>
    </w:pPr>
  </w:p>
  <w:p w14:paraId="4A9CBDDF" w14:textId="77777777" w:rsidR="00CC269E" w:rsidRPr="00060270" w:rsidRDefault="00CC269E" w:rsidP="00915761">
    <w:pPr>
      <w:pStyle w:val="Encabezado"/>
      <w:ind w:left="993" w:right="706"/>
      <w:rPr>
        <w:rFonts w:ascii="Times New Roman" w:hAnsi="Times New Roman"/>
        <w:b/>
        <w:spacing w:val="80"/>
        <w:sz w:val="24"/>
        <w:szCs w:val="24"/>
      </w:rPr>
    </w:pPr>
    <w:r w:rsidRPr="00060270">
      <w:rPr>
        <w:rFonts w:ascii="Times New Roman" w:hAnsi="Times New Roman"/>
        <w:b/>
        <w:spacing w:val="80"/>
        <w:sz w:val="24"/>
        <w:szCs w:val="24"/>
      </w:rPr>
      <w:t>CONCELLO DE CERDEDO - COTOBADE</w:t>
    </w:r>
  </w:p>
  <w:p w14:paraId="7A2CFCD5" w14:textId="77777777" w:rsidR="00CC269E" w:rsidRDefault="00CC269E" w:rsidP="00915761">
    <w:pPr>
      <w:pStyle w:val="Encabezado"/>
      <w:ind w:left="993" w:right="706"/>
      <w:rPr>
        <w:rFonts w:ascii="Arial" w:hAnsi="Arial" w:cs="Arial"/>
        <w:spacing w:val="20"/>
        <w:sz w:val="9"/>
        <w:szCs w:val="9"/>
      </w:rPr>
    </w:pPr>
  </w:p>
  <w:p w14:paraId="2AEC7C01" w14:textId="77777777" w:rsidR="00CC269E" w:rsidRDefault="00CC269E" w:rsidP="00915761">
    <w:pPr>
      <w:pStyle w:val="Encabezado"/>
      <w:ind w:left="993" w:right="706"/>
      <w:rPr>
        <w:rFonts w:ascii="Arial" w:hAnsi="Arial" w:cs="Arial"/>
        <w:spacing w:val="20"/>
        <w:sz w:val="11"/>
        <w:szCs w:val="11"/>
      </w:rPr>
    </w:pPr>
    <w:r w:rsidRPr="009B0F18">
      <w:rPr>
        <w:rFonts w:ascii="Arial" w:hAnsi="Arial" w:cs="Arial"/>
        <w:spacing w:val="20"/>
        <w:sz w:val="11"/>
        <w:szCs w:val="11"/>
      </w:rPr>
      <w:t xml:space="preserve">Chan, 11 – Carballedo </w:t>
    </w:r>
    <w:r>
      <w:rPr>
        <w:rFonts w:ascii="Arial" w:hAnsi="Arial" w:cs="Arial"/>
        <w:spacing w:val="20"/>
        <w:sz w:val="11"/>
        <w:szCs w:val="11"/>
      </w:rPr>
      <w:t xml:space="preserve"> </w:t>
    </w:r>
    <w:r w:rsidRPr="009B0F18">
      <w:rPr>
        <w:rFonts w:ascii="Arial" w:hAnsi="Arial" w:cs="Arial"/>
        <w:spacing w:val="20"/>
        <w:sz w:val="11"/>
        <w:szCs w:val="11"/>
      </w:rPr>
      <w:t xml:space="preserve">36856   Cerdedo-Cotobade </w:t>
    </w:r>
    <w:r>
      <w:rPr>
        <w:rFonts w:ascii="Arial" w:hAnsi="Arial" w:cs="Arial"/>
        <w:spacing w:val="20"/>
        <w:sz w:val="11"/>
        <w:szCs w:val="11"/>
      </w:rPr>
      <w:t xml:space="preserve"> </w:t>
    </w:r>
    <w:r w:rsidRPr="009B0F18">
      <w:rPr>
        <w:rFonts w:ascii="Arial" w:hAnsi="Arial" w:cs="Arial"/>
        <w:spacing w:val="20"/>
        <w:sz w:val="11"/>
        <w:szCs w:val="11"/>
      </w:rPr>
      <w:t xml:space="preserve">(Pontevedra)  </w:t>
    </w:r>
    <w:proofErr w:type="spellStart"/>
    <w:r w:rsidRPr="009B0F18">
      <w:rPr>
        <w:rFonts w:ascii="Arial" w:hAnsi="Arial" w:cs="Arial"/>
        <w:spacing w:val="20"/>
        <w:sz w:val="11"/>
        <w:szCs w:val="11"/>
      </w:rPr>
      <w:t>Telf</w:t>
    </w:r>
    <w:proofErr w:type="spellEnd"/>
    <w:r w:rsidRPr="009B0F18">
      <w:rPr>
        <w:rFonts w:ascii="Arial" w:hAnsi="Arial" w:cs="Arial"/>
        <w:spacing w:val="20"/>
        <w:sz w:val="11"/>
        <w:szCs w:val="11"/>
      </w:rPr>
      <w:t>. 986 760001 – Fax.986760130</w:t>
    </w:r>
  </w:p>
  <w:p w14:paraId="4D5DF952" w14:textId="77777777" w:rsidR="00CC269E" w:rsidRDefault="00CC269E" w:rsidP="00915761">
    <w:pPr>
      <w:pStyle w:val="Encabezado"/>
      <w:ind w:left="993" w:right="706"/>
      <w:rPr>
        <w:rFonts w:ascii="Arial" w:hAnsi="Arial" w:cs="Arial"/>
        <w:spacing w:val="20"/>
        <w:sz w:val="11"/>
        <w:szCs w:val="11"/>
      </w:rPr>
    </w:pPr>
  </w:p>
  <w:p w14:paraId="29329928" w14:textId="77777777" w:rsidR="00CC269E" w:rsidRPr="00915761" w:rsidRDefault="00CC269E" w:rsidP="00915761">
    <w:pPr>
      <w:pStyle w:val="Encabezado"/>
      <w:pBdr>
        <w:bottom w:val="single" w:sz="4" w:space="1" w:color="auto"/>
      </w:pBdr>
      <w:tabs>
        <w:tab w:val="clear" w:pos="8504"/>
      </w:tabs>
      <w:ind w:left="992" w:right="1134"/>
      <w:rPr>
        <w:rFonts w:ascii="Arial" w:hAnsi="Arial" w:cs="Arial"/>
        <w:spacing w:val="20"/>
        <w:sz w:val="11"/>
        <w:szCs w:val="11"/>
      </w:rPr>
    </w:pPr>
    <w:r>
      <w:rPr>
        <w:noProof/>
        <w:sz w:val="11"/>
        <w:szCs w:val="11"/>
        <w:lang w:eastAsia="gl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249E6A9" wp14:editId="382292A0">
              <wp:simplePos x="0" y="0"/>
              <wp:positionH relativeFrom="column">
                <wp:posOffset>-549910</wp:posOffset>
              </wp:positionH>
              <wp:positionV relativeFrom="paragraph">
                <wp:posOffset>2896870</wp:posOffset>
              </wp:positionV>
              <wp:extent cx="298450" cy="1191895"/>
              <wp:effectExtent l="2540" t="1270" r="381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8450" cy="11918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FC491" w14:textId="77777777" w:rsidR="00CC269E" w:rsidRPr="009B0F18" w:rsidRDefault="00CC269E">
                          <w:pP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P3600048G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49E6A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43.3pt;margin-top:228.1pt;width:23.5pt;height:93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" stroked="f">
              <v:textbox style="layout-flow:vertical;mso-layout-flow-alt:bottom-to-top">
                <w:txbxContent>
                  <w:p w14:paraId="215FC491" w14:textId="77777777" w:rsidR="00CC269E" w:rsidRPr="009B0F18" w:rsidRDefault="00CC269E">
                    <w:pPr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>P3600048G</w:t>
                    </w:r>
                  </w:p>
                </w:txbxContent>
              </v:textbox>
            </v:shape>
          </w:pict>
        </mc:Fallback>
      </mc:AlternateContent>
    </w:r>
    <w:proofErr w:type="spellStart"/>
    <w:r>
      <w:rPr>
        <w:rFonts w:ascii="Arial" w:hAnsi="Arial" w:cs="Arial"/>
        <w:spacing w:val="20"/>
        <w:sz w:val="11"/>
        <w:szCs w:val="11"/>
      </w:rPr>
      <w:t>Pza</w:t>
    </w:r>
    <w:proofErr w:type="spellEnd"/>
    <w:r>
      <w:rPr>
        <w:rFonts w:ascii="Arial" w:hAnsi="Arial" w:cs="Arial"/>
        <w:spacing w:val="20"/>
        <w:sz w:val="11"/>
        <w:szCs w:val="11"/>
      </w:rPr>
      <w:t xml:space="preserve"> do Concello 1 -</w:t>
    </w:r>
    <w:r w:rsidRPr="00915761">
      <w:rPr>
        <w:rFonts w:ascii="Arial" w:hAnsi="Arial" w:cs="Arial"/>
        <w:spacing w:val="20"/>
        <w:sz w:val="11"/>
        <w:szCs w:val="11"/>
      </w:rPr>
      <w:t xml:space="preserve">Cerdedo 36130 Cerdedo-Cotobade (Pontevedra) </w:t>
    </w:r>
    <w:proofErr w:type="spellStart"/>
    <w:r w:rsidRPr="00915761">
      <w:rPr>
        <w:rFonts w:ascii="Arial" w:hAnsi="Arial" w:cs="Arial"/>
        <w:spacing w:val="20"/>
        <w:sz w:val="11"/>
        <w:szCs w:val="11"/>
      </w:rPr>
      <w:t>Telf</w:t>
    </w:r>
    <w:proofErr w:type="spellEnd"/>
    <w:r w:rsidRPr="00915761">
      <w:rPr>
        <w:rFonts w:ascii="Arial" w:hAnsi="Arial" w:cs="Arial"/>
        <w:spacing w:val="20"/>
        <w:sz w:val="11"/>
        <w:szCs w:val="11"/>
      </w:rPr>
      <w:t>. 986753006– Fax 986753201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427C2"/>
    <w:multiLevelType w:val="hybridMultilevel"/>
    <w:tmpl w:val="00A86BE6"/>
    <w:lvl w:ilvl="0" w:tplc="3A0A05C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065AB"/>
    <w:multiLevelType w:val="hybridMultilevel"/>
    <w:tmpl w:val="FF4C9B8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05C26"/>
    <w:multiLevelType w:val="hybridMultilevel"/>
    <w:tmpl w:val="1138DDC6"/>
    <w:lvl w:ilvl="0" w:tplc="045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66BAE"/>
    <w:multiLevelType w:val="hybridMultilevel"/>
    <w:tmpl w:val="7E4A4C6E"/>
    <w:lvl w:ilvl="0" w:tplc="D84C9E2A">
      <w:start w:val="1"/>
      <w:numFmt w:val="bullet"/>
      <w:lvlText w:val=""/>
      <w:lvlJc w:val="left"/>
      <w:pPr>
        <w:ind w:left="1427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6E624E"/>
    <w:multiLevelType w:val="hybridMultilevel"/>
    <w:tmpl w:val="4AF62FD6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5" w15:restartNumberingAfterBreak="0">
    <w:nsid w:val="1F6A505D"/>
    <w:multiLevelType w:val="hybridMultilevel"/>
    <w:tmpl w:val="86329F18"/>
    <w:lvl w:ilvl="0" w:tplc="045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D7B98"/>
    <w:multiLevelType w:val="hybridMultilevel"/>
    <w:tmpl w:val="E250987A"/>
    <w:lvl w:ilvl="0" w:tplc="479CB53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5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6A40CA2"/>
    <w:multiLevelType w:val="hybridMultilevel"/>
    <w:tmpl w:val="3FFE80F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484A41"/>
    <w:multiLevelType w:val="hybridMultilevel"/>
    <w:tmpl w:val="265E5766"/>
    <w:lvl w:ilvl="0" w:tplc="045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9B38B0"/>
    <w:multiLevelType w:val="hybridMultilevel"/>
    <w:tmpl w:val="3FFE80F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726370"/>
    <w:multiLevelType w:val="hybridMultilevel"/>
    <w:tmpl w:val="4AF62FD6"/>
    <w:lvl w:ilvl="0" w:tplc="806057E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789" w:hanging="360"/>
      </w:pPr>
    </w:lvl>
    <w:lvl w:ilvl="2" w:tplc="0456001B" w:tentative="1">
      <w:start w:val="1"/>
      <w:numFmt w:val="lowerRoman"/>
      <w:lvlText w:val="%3."/>
      <w:lvlJc w:val="right"/>
      <w:pPr>
        <w:ind w:left="2509" w:hanging="180"/>
      </w:pPr>
    </w:lvl>
    <w:lvl w:ilvl="3" w:tplc="0456000F" w:tentative="1">
      <w:start w:val="1"/>
      <w:numFmt w:val="decimal"/>
      <w:lvlText w:val="%4."/>
      <w:lvlJc w:val="left"/>
      <w:pPr>
        <w:ind w:left="3229" w:hanging="360"/>
      </w:pPr>
    </w:lvl>
    <w:lvl w:ilvl="4" w:tplc="04560019" w:tentative="1">
      <w:start w:val="1"/>
      <w:numFmt w:val="lowerLetter"/>
      <w:lvlText w:val="%5."/>
      <w:lvlJc w:val="left"/>
      <w:pPr>
        <w:ind w:left="3949" w:hanging="360"/>
      </w:pPr>
    </w:lvl>
    <w:lvl w:ilvl="5" w:tplc="0456001B" w:tentative="1">
      <w:start w:val="1"/>
      <w:numFmt w:val="lowerRoman"/>
      <w:lvlText w:val="%6."/>
      <w:lvlJc w:val="right"/>
      <w:pPr>
        <w:ind w:left="4669" w:hanging="180"/>
      </w:pPr>
    </w:lvl>
    <w:lvl w:ilvl="6" w:tplc="0456000F" w:tentative="1">
      <w:start w:val="1"/>
      <w:numFmt w:val="decimal"/>
      <w:lvlText w:val="%7."/>
      <w:lvlJc w:val="left"/>
      <w:pPr>
        <w:ind w:left="5389" w:hanging="360"/>
      </w:pPr>
    </w:lvl>
    <w:lvl w:ilvl="7" w:tplc="04560019" w:tentative="1">
      <w:start w:val="1"/>
      <w:numFmt w:val="lowerLetter"/>
      <w:lvlText w:val="%8."/>
      <w:lvlJc w:val="left"/>
      <w:pPr>
        <w:ind w:left="6109" w:hanging="360"/>
      </w:pPr>
    </w:lvl>
    <w:lvl w:ilvl="8" w:tplc="045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65474726">
    <w:abstractNumId w:val="8"/>
  </w:num>
  <w:num w:numId="2" w16cid:durableId="1651400615">
    <w:abstractNumId w:val="0"/>
  </w:num>
  <w:num w:numId="3" w16cid:durableId="854272203">
    <w:abstractNumId w:val="6"/>
  </w:num>
  <w:num w:numId="4" w16cid:durableId="1076904235">
    <w:abstractNumId w:val="2"/>
  </w:num>
  <w:num w:numId="5" w16cid:durableId="74667798">
    <w:abstractNumId w:val="10"/>
  </w:num>
  <w:num w:numId="6" w16cid:durableId="1736736497">
    <w:abstractNumId w:val="3"/>
  </w:num>
  <w:num w:numId="7" w16cid:durableId="1761754988">
    <w:abstractNumId w:val="5"/>
  </w:num>
  <w:num w:numId="8" w16cid:durableId="498540032">
    <w:abstractNumId w:val="4"/>
  </w:num>
  <w:num w:numId="9" w16cid:durableId="1757629086">
    <w:abstractNumId w:val="7"/>
  </w:num>
  <w:num w:numId="10" w16cid:durableId="658195126">
    <w:abstractNumId w:val="1"/>
  </w:num>
  <w:num w:numId="11" w16cid:durableId="19896998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6FD"/>
    <w:rsid w:val="00011D84"/>
    <w:rsid w:val="00013EF9"/>
    <w:rsid w:val="0002168C"/>
    <w:rsid w:val="00021BCD"/>
    <w:rsid w:val="000233AB"/>
    <w:rsid w:val="00034489"/>
    <w:rsid w:val="00034EDF"/>
    <w:rsid w:val="000446C9"/>
    <w:rsid w:val="00054CE6"/>
    <w:rsid w:val="000551C7"/>
    <w:rsid w:val="000565F8"/>
    <w:rsid w:val="00060270"/>
    <w:rsid w:val="0008643E"/>
    <w:rsid w:val="000A23A5"/>
    <w:rsid w:val="000B1DF1"/>
    <w:rsid w:val="000B2DF9"/>
    <w:rsid w:val="000B5DBC"/>
    <w:rsid w:val="000B7D86"/>
    <w:rsid w:val="000D20E5"/>
    <w:rsid w:val="000E3AC6"/>
    <w:rsid w:val="00110184"/>
    <w:rsid w:val="00171FFF"/>
    <w:rsid w:val="001B67F5"/>
    <w:rsid w:val="001C7025"/>
    <w:rsid w:val="001D3A06"/>
    <w:rsid w:val="00212DA3"/>
    <w:rsid w:val="002236DE"/>
    <w:rsid w:val="002314DF"/>
    <w:rsid w:val="00275D3B"/>
    <w:rsid w:val="00295FF8"/>
    <w:rsid w:val="002F0DAA"/>
    <w:rsid w:val="002F5AFD"/>
    <w:rsid w:val="002F5DE9"/>
    <w:rsid w:val="0031384A"/>
    <w:rsid w:val="00342185"/>
    <w:rsid w:val="00360B18"/>
    <w:rsid w:val="00372F4C"/>
    <w:rsid w:val="00390DAF"/>
    <w:rsid w:val="003A708C"/>
    <w:rsid w:val="003C2F9A"/>
    <w:rsid w:val="003C51D5"/>
    <w:rsid w:val="003D119C"/>
    <w:rsid w:val="003D44D0"/>
    <w:rsid w:val="003F77C8"/>
    <w:rsid w:val="004224AC"/>
    <w:rsid w:val="00452967"/>
    <w:rsid w:val="00455223"/>
    <w:rsid w:val="00460DBA"/>
    <w:rsid w:val="00493B74"/>
    <w:rsid w:val="004B01F9"/>
    <w:rsid w:val="004C1E8A"/>
    <w:rsid w:val="004D0088"/>
    <w:rsid w:val="00503EC6"/>
    <w:rsid w:val="0052552E"/>
    <w:rsid w:val="00526B0B"/>
    <w:rsid w:val="005600C2"/>
    <w:rsid w:val="00565CC7"/>
    <w:rsid w:val="005849A7"/>
    <w:rsid w:val="0059315D"/>
    <w:rsid w:val="005950A2"/>
    <w:rsid w:val="005B0F4C"/>
    <w:rsid w:val="005B6167"/>
    <w:rsid w:val="005C072A"/>
    <w:rsid w:val="005E031F"/>
    <w:rsid w:val="005E40AD"/>
    <w:rsid w:val="005F73C2"/>
    <w:rsid w:val="00602B07"/>
    <w:rsid w:val="006104CF"/>
    <w:rsid w:val="006113B9"/>
    <w:rsid w:val="00611733"/>
    <w:rsid w:val="006311B3"/>
    <w:rsid w:val="00637AA0"/>
    <w:rsid w:val="00645B34"/>
    <w:rsid w:val="00662D33"/>
    <w:rsid w:val="00665792"/>
    <w:rsid w:val="00671707"/>
    <w:rsid w:val="00675EAE"/>
    <w:rsid w:val="00681453"/>
    <w:rsid w:val="006A5BDB"/>
    <w:rsid w:val="006A62B9"/>
    <w:rsid w:val="006B5A78"/>
    <w:rsid w:val="006C22EE"/>
    <w:rsid w:val="006E27A7"/>
    <w:rsid w:val="006E667C"/>
    <w:rsid w:val="00723CEF"/>
    <w:rsid w:val="007277E0"/>
    <w:rsid w:val="0074187F"/>
    <w:rsid w:val="00761037"/>
    <w:rsid w:val="007976BE"/>
    <w:rsid w:val="007B4D9F"/>
    <w:rsid w:val="007C78A5"/>
    <w:rsid w:val="007D0068"/>
    <w:rsid w:val="007D46FD"/>
    <w:rsid w:val="008017EE"/>
    <w:rsid w:val="008315CD"/>
    <w:rsid w:val="00887513"/>
    <w:rsid w:val="00896BB1"/>
    <w:rsid w:val="008B751A"/>
    <w:rsid w:val="008C6B07"/>
    <w:rsid w:val="008D1E32"/>
    <w:rsid w:val="008D68E1"/>
    <w:rsid w:val="008E031D"/>
    <w:rsid w:val="008F1900"/>
    <w:rsid w:val="00901FA1"/>
    <w:rsid w:val="00911B74"/>
    <w:rsid w:val="0091402C"/>
    <w:rsid w:val="00915761"/>
    <w:rsid w:val="00931495"/>
    <w:rsid w:val="00942BC2"/>
    <w:rsid w:val="009460EB"/>
    <w:rsid w:val="00954461"/>
    <w:rsid w:val="009562F9"/>
    <w:rsid w:val="00973515"/>
    <w:rsid w:val="009752D7"/>
    <w:rsid w:val="0099554F"/>
    <w:rsid w:val="009B03BA"/>
    <w:rsid w:val="009B0F18"/>
    <w:rsid w:val="009E63A2"/>
    <w:rsid w:val="009E750B"/>
    <w:rsid w:val="009F75AE"/>
    <w:rsid w:val="00A11620"/>
    <w:rsid w:val="00A14E35"/>
    <w:rsid w:val="00A21FB2"/>
    <w:rsid w:val="00A23A75"/>
    <w:rsid w:val="00A2453F"/>
    <w:rsid w:val="00A24F63"/>
    <w:rsid w:val="00A271B4"/>
    <w:rsid w:val="00A50889"/>
    <w:rsid w:val="00A51363"/>
    <w:rsid w:val="00A532BE"/>
    <w:rsid w:val="00AA74F9"/>
    <w:rsid w:val="00AC17F0"/>
    <w:rsid w:val="00AF35CC"/>
    <w:rsid w:val="00B13C24"/>
    <w:rsid w:val="00B206F3"/>
    <w:rsid w:val="00B252EE"/>
    <w:rsid w:val="00BB6D61"/>
    <w:rsid w:val="00BC639E"/>
    <w:rsid w:val="00BE1A9B"/>
    <w:rsid w:val="00BF24D5"/>
    <w:rsid w:val="00BF6B05"/>
    <w:rsid w:val="00BF7AC6"/>
    <w:rsid w:val="00C02931"/>
    <w:rsid w:val="00C07F0D"/>
    <w:rsid w:val="00C12AA4"/>
    <w:rsid w:val="00C1756A"/>
    <w:rsid w:val="00C26AC4"/>
    <w:rsid w:val="00C31810"/>
    <w:rsid w:val="00C5193A"/>
    <w:rsid w:val="00C65741"/>
    <w:rsid w:val="00C76E3B"/>
    <w:rsid w:val="00C865EC"/>
    <w:rsid w:val="00CC1B79"/>
    <w:rsid w:val="00CC269E"/>
    <w:rsid w:val="00CE3A4D"/>
    <w:rsid w:val="00D003CA"/>
    <w:rsid w:val="00D2089F"/>
    <w:rsid w:val="00D21471"/>
    <w:rsid w:val="00D369B7"/>
    <w:rsid w:val="00D41F2C"/>
    <w:rsid w:val="00D6209D"/>
    <w:rsid w:val="00D637ED"/>
    <w:rsid w:val="00D653D9"/>
    <w:rsid w:val="00DA0D1B"/>
    <w:rsid w:val="00DA33F8"/>
    <w:rsid w:val="00DA54CE"/>
    <w:rsid w:val="00DB7CFE"/>
    <w:rsid w:val="00DE09AC"/>
    <w:rsid w:val="00DF142D"/>
    <w:rsid w:val="00E2764F"/>
    <w:rsid w:val="00E37A31"/>
    <w:rsid w:val="00E4053C"/>
    <w:rsid w:val="00E46E2E"/>
    <w:rsid w:val="00E73E08"/>
    <w:rsid w:val="00EA3E83"/>
    <w:rsid w:val="00EC6F77"/>
    <w:rsid w:val="00EE13D0"/>
    <w:rsid w:val="00EE2CE8"/>
    <w:rsid w:val="00EF452C"/>
    <w:rsid w:val="00F036DF"/>
    <w:rsid w:val="00F406E1"/>
    <w:rsid w:val="00F71557"/>
    <w:rsid w:val="00F81AB5"/>
    <w:rsid w:val="00F90557"/>
    <w:rsid w:val="00F96440"/>
    <w:rsid w:val="00FB20CD"/>
    <w:rsid w:val="00FB617C"/>
    <w:rsid w:val="00FC6F6F"/>
    <w:rsid w:val="00FD0A03"/>
    <w:rsid w:val="00FD15F5"/>
    <w:rsid w:val="00FF5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4F7401"/>
  <w15:docId w15:val="{ACB4EB0F-E9B0-4838-965C-710098B8E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gl-ES" w:eastAsia="gl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11733"/>
    <w:rPr>
      <w:rFonts w:ascii="Comic Sans MS" w:hAnsi="Comic Sans MS"/>
      <w:sz w:val="22"/>
      <w:szCs w:val="2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0A23A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0A23A5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61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9B0F1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9B0F18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7D46FD"/>
    <w:pPr>
      <w:ind w:left="720"/>
      <w:contextualSpacing/>
    </w:pPr>
  </w:style>
  <w:style w:type="paragraph" w:customStyle="1" w:styleId="Default">
    <w:name w:val="Default"/>
    <w:rsid w:val="00C865EC"/>
    <w:pPr>
      <w:autoSpaceDE w:val="0"/>
      <w:autoSpaceDN w:val="0"/>
      <w:adjustRightInd w:val="0"/>
    </w:pPr>
    <w:rPr>
      <w:rFonts w:ascii="Carlito" w:hAnsi="Carlito" w:cs="Carlito"/>
      <w:color w:val="000000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D119C"/>
    <w:rPr>
      <w:rFonts w:ascii="Comic Sans MS" w:hAnsi="Comic Sans MS"/>
      <w:sz w:val="22"/>
      <w:szCs w:val="22"/>
      <w:lang w:eastAsia="es-ES"/>
    </w:rPr>
  </w:style>
  <w:style w:type="character" w:styleId="Hipervnculo">
    <w:name w:val="Hyperlink"/>
    <w:basedOn w:val="Fuentedeprrafopredeter"/>
    <w:rsid w:val="00D637ED"/>
    <w:rPr>
      <w:color w:val="5F5F5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unhideWhenUsed/>
    <w:rsid w:val="00896BB1"/>
    <w:pPr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896BB1"/>
    <w:rPr>
      <w:rFonts w:ascii="Calibri" w:eastAsia="Calibri" w:hAnsi="Calibri"/>
      <w:lang w:eastAsia="en-US"/>
    </w:rPr>
  </w:style>
  <w:style w:type="character" w:styleId="Refdenotaalfinal">
    <w:name w:val="endnote reference"/>
    <w:basedOn w:val="Fuentedeprrafopredeter"/>
    <w:uiPriority w:val="99"/>
    <w:unhideWhenUsed/>
    <w:rsid w:val="00896BB1"/>
    <w:rPr>
      <w:vertAlign w:val="superscript"/>
    </w:rPr>
  </w:style>
  <w:style w:type="character" w:styleId="nfasis">
    <w:name w:val="Emphasis"/>
    <w:basedOn w:val="Fuentedeprrafopredeter"/>
    <w:qFormat/>
    <w:rsid w:val="000551C7"/>
    <w:rPr>
      <w:i/>
      <w:iCs/>
    </w:rPr>
  </w:style>
  <w:style w:type="character" w:customStyle="1" w:styleId="markedcontent">
    <w:name w:val="markedcontent"/>
    <w:basedOn w:val="Fuentedeprrafopredeter"/>
    <w:rsid w:val="00503E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1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mix@cerdedo-cotobade.g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RA\Desktop\Plantilla%20correcta.dotx" TargetMode="External"/></Relationships>
</file>

<file path=word/theme/theme1.xml><?xml version="1.0" encoding="utf-8"?>
<a:theme xmlns:a="http://schemas.openxmlformats.org/drawingml/2006/main" name="Tema de Office">
  <a:themeElements>
    <a:clrScheme name="Escala de grises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474DE-C4BF-4476-8819-B60B41B63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correcta</Template>
  <TotalTime>2</TotalTime>
  <Pages>10</Pages>
  <Words>1782</Words>
  <Characters>9804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 de inscricion</vt:lpstr>
    </vt:vector>
  </TitlesOfParts>
  <Company>CONCELLO COTOBADE</Company>
  <LinksUpToDate>false</LinksUpToDate>
  <CharactersWithSpaces>11563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de inscricion</dc:title>
  <dc:creator>Monica Gonzalez Garcia</dc:creator>
  <cp:lastModifiedBy>Usuario User</cp:lastModifiedBy>
  <cp:revision>2</cp:revision>
  <cp:lastPrinted>2022-10-24T08:56:00Z</cp:lastPrinted>
  <dcterms:created xsi:type="dcterms:W3CDTF">2026-01-15T12:04:00Z</dcterms:created>
  <dcterms:modified xsi:type="dcterms:W3CDTF">2026-01-15T12:04:00Z</dcterms:modified>
</cp:coreProperties>
</file>