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73"/>
        <w:gridCol w:w="271"/>
        <w:gridCol w:w="4098"/>
      </w:tblGrid>
      <w:tr w:rsidR="00430FC5" w:rsidRPr="00184AD2" w:rsidTr="00CF4FF3">
        <w:tc>
          <w:tcPr>
            <w:tcW w:w="9333" w:type="dxa"/>
            <w:gridSpan w:val="4"/>
            <w:tcBorders>
              <w:top w:val="single" w:sz="18" w:space="0" w:color="808080"/>
              <w:left w:val="nil"/>
              <w:bottom w:val="dotted" w:sz="4" w:space="0" w:color="auto"/>
              <w:right w:val="nil"/>
            </w:tcBorders>
            <w:vAlign w:val="center"/>
          </w:tcPr>
          <w:p w:rsidR="00430FC5" w:rsidRPr="000164E3" w:rsidRDefault="000164E3" w:rsidP="0050711A">
            <w:pPr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0164E3">
              <w:rPr>
                <w:b/>
                <w:sz w:val="20"/>
                <w:szCs w:val="20"/>
              </w:rPr>
              <w:t>S</w:t>
            </w:r>
            <w:r w:rsidR="00B27999" w:rsidRPr="000164E3">
              <w:rPr>
                <w:b/>
                <w:sz w:val="20"/>
                <w:szCs w:val="20"/>
              </w:rPr>
              <w:t xml:space="preserve">ol·licitant </w:t>
            </w:r>
          </w:p>
        </w:tc>
      </w:tr>
      <w:tr w:rsidR="0050711A" w:rsidRPr="00D62154" w:rsidTr="00CF4FF3">
        <w:trPr>
          <w:cantSplit/>
        </w:trPr>
        <w:tc>
          <w:tcPr>
            <w:tcW w:w="489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0711A" w:rsidRPr="000164E3" w:rsidRDefault="00AC18DF" w:rsidP="006A783A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Associació</w:t>
            </w:r>
            <w:r w:rsidR="0050711A" w:rsidRPr="000164E3">
              <w:rPr>
                <w:sz w:val="20"/>
                <w:szCs w:val="20"/>
              </w:rPr>
              <w:t xml:space="preserve">: 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0711A" w:rsidRPr="000164E3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470B6F" w:rsidRPr="000164E3">
              <w:rPr>
                <w:b/>
                <w:bCs/>
                <w:sz w:val="20"/>
                <w:szCs w:val="20"/>
              </w:rPr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separate"/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44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0711A" w:rsidRPr="000164E3" w:rsidRDefault="0050711A" w:rsidP="006A783A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0164E3">
              <w:rPr>
                <w:sz w:val="20"/>
                <w:szCs w:val="20"/>
              </w:rPr>
              <w:t xml:space="preserve">NIF: 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164E3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470B6F" w:rsidRPr="000164E3">
              <w:rPr>
                <w:b/>
                <w:bCs/>
                <w:sz w:val="20"/>
                <w:szCs w:val="20"/>
              </w:rPr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separate"/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0711A" w:rsidRPr="00D62154" w:rsidTr="00CF4FF3">
        <w:trPr>
          <w:cantSplit/>
        </w:trPr>
        <w:tc>
          <w:tcPr>
            <w:tcW w:w="933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0711A" w:rsidRPr="000164E3" w:rsidRDefault="0050711A" w:rsidP="006A783A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0164E3">
              <w:rPr>
                <w:sz w:val="20"/>
                <w:szCs w:val="20"/>
              </w:rPr>
              <w:t xml:space="preserve">Domicili social: 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164E3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470B6F" w:rsidRPr="000164E3">
              <w:rPr>
                <w:b/>
                <w:bCs/>
                <w:sz w:val="20"/>
                <w:szCs w:val="20"/>
              </w:rPr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separate"/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DA36C1" w:rsidRPr="00D62154" w:rsidTr="00CF4FF3">
        <w:trPr>
          <w:cantSplit/>
        </w:trPr>
        <w:tc>
          <w:tcPr>
            <w:tcW w:w="4891" w:type="dxa"/>
            <w:tcBorders>
              <w:top w:val="dotted" w:sz="4" w:space="0" w:color="auto"/>
              <w:left w:val="nil"/>
              <w:bottom w:val="single" w:sz="18" w:space="0" w:color="808080"/>
              <w:right w:val="nil"/>
            </w:tcBorders>
            <w:vAlign w:val="bottom"/>
          </w:tcPr>
          <w:p w:rsidR="00430FC5" w:rsidRPr="000164E3" w:rsidRDefault="003708A7" w:rsidP="006A783A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0164E3">
              <w:rPr>
                <w:sz w:val="20"/>
                <w:szCs w:val="20"/>
              </w:rPr>
              <w:t>Correu electrònic: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47EAF" w:rsidRPr="000164E3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470B6F" w:rsidRPr="000164E3">
              <w:rPr>
                <w:b/>
                <w:bCs/>
                <w:sz w:val="20"/>
                <w:szCs w:val="20"/>
              </w:rPr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separate"/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442" w:type="dxa"/>
            <w:gridSpan w:val="3"/>
            <w:tcBorders>
              <w:top w:val="dotted" w:sz="4" w:space="0" w:color="auto"/>
              <w:left w:val="nil"/>
              <w:bottom w:val="single" w:sz="18" w:space="0" w:color="808080"/>
              <w:right w:val="nil"/>
            </w:tcBorders>
            <w:vAlign w:val="bottom"/>
          </w:tcPr>
          <w:p w:rsidR="00430FC5" w:rsidRPr="000164E3" w:rsidRDefault="00B27999" w:rsidP="006A783A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0164E3">
              <w:rPr>
                <w:sz w:val="20"/>
                <w:szCs w:val="20"/>
              </w:rPr>
              <w:t>T</w:t>
            </w:r>
            <w:r w:rsidR="003708A7" w:rsidRPr="000164E3">
              <w:rPr>
                <w:sz w:val="20"/>
                <w:szCs w:val="20"/>
              </w:rPr>
              <w:t>elèfon</w:t>
            </w:r>
            <w:r w:rsidR="00430FC5" w:rsidRPr="000164E3">
              <w:rPr>
                <w:sz w:val="20"/>
                <w:szCs w:val="20"/>
              </w:rPr>
              <w:t xml:space="preserve">: 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47EAF" w:rsidRPr="000164E3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470B6F" w:rsidRPr="000164E3">
              <w:rPr>
                <w:b/>
                <w:bCs/>
                <w:sz w:val="20"/>
                <w:szCs w:val="20"/>
              </w:rPr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separate"/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17571E">
              <w:rPr>
                <w:b/>
                <w:bCs/>
                <w:noProof/>
                <w:sz w:val="20"/>
                <w:szCs w:val="20"/>
              </w:rPr>
              <w:t> </w:t>
            </w:r>
            <w:r w:rsidR="00470B6F" w:rsidRPr="000164E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27999" w:rsidRPr="0006617B" w:rsidTr="00CF4FF3">
        <w:tc>
          <w:tcPr>
            <w:tcW w:w="9333" w:type="dxa"/>
            <w:gridSpan w:val="4"/>
            <w:tcBorders>
              <w:top w:val="single" w:sz="18" w:space="0" w:color="808080"/>
              <w:left w:val="nil"/>
              <w:bottom w:val="dotted" w:sz="4" w:space="0" w:color="auto"/>
              <w:right w:val="nil"/>
            </w:tcBorders>
            <w:vAlign w:val="bottom"/>
          </w:tcPr>
          <w:p w:rsidR="00B27999" w:rsidRPr="0006617B" w:rsidRDefault="000164E3" w:rsidP="00ED0336">
            <w:pPr>
              <w:spacing w:line="360" w:lineRule="auto"/>
              <w:jc w:val="left"/>
              <w:rPr>
                <w:b/>
                <w:sz w:val="18"/>
                <w:szCs w:val="18"/>
              </w:rPr>
            </w:pPr>
            <w:proofErr w:type="spellStart"/>
            <w:r w:rsidRPr="0006617B">
              <w:rPr>
                <w:b/>
                <w:sz w:val="18"/>
                <w:szCs w:val="18"/>
              </w:rPr>
              <w:t>Representant</w:t>
            </w:r>
            <w:r w:rsidRPr="0006617B">
              <w:rPr>
                <w:b/>
                <w:sz w:val="18"/>
                <w:szCs w:val="18"/>
                <w:vertAlign w:val="superscript"/>
              </w:rPr>
              <w:t>veure</w:t>
            </w:r>
            <w:proofErr w:type="spellEnd"/>
            <w:r w:rsidRPr="0006617B">
              <w:rPr>
                <w:b/>
                <w:sz w:val="18"/>
                <w:szCs w:val="18"/>
                <w:vertAlign w:val="superscript"/>
              </w:rPr>
              <w:t xml:space="preserve"> </w:t>
            </w:r>
            <w:r w:rsidR="00ED0336">
              <w:rPr>
                <w:b/>
                <w:sz w:val="18"/>
                <w:szCs w:val="18"/>
                <w:vertAlign w:val="superscript"/>
              </w:rPr>
              <w:t>nota 1</w:t>
            </w:r>
          </w:p>
        </w:tc>
      </w:tr>
      <w:tr w:rsidR="00B27999" w:rsidRPr="0006617B" w:rsidTr="00CF4FF3">
        <w:trPr>
          <w:cantSplit/>
        </w:trPr>
        <w:tc>
          <w:tcPr>
            <w:tcW w:w="496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27999" w:rsidRPr="0006617B" w:rsidRDefault="00B27999" w:rsidP="0050711A">
            <w:pPr>
              <w:spacing w:line="360" w:lineRule="auto"/>
              <w:jc w:val="left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t>Nom</w:t>
            </w:r>
            <w:r w:rsidR="006864E8">
              <w:rPr>
                <w:sz w:val="18"/>
                <w:szCs w:val="18"/>
              </w:rPr>
              <w:t xml:space="preserve"> i cognoms</w:t>
            </w:r>
            <w:r w:rsidRPr="0006617B">
              <w:rPr>
                <w:sz w:val="18"/>
                <w:szCs w:val="18"/>
              </w:rPr>
              <w:t xml:space="preserve">: 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6617B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/>
                <w:bCs/>
                <w:sz w:val="18"/>
                <w:szCs w:val="18"/>
              </w:rPr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separate"/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36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B27999" w:rsidRPr="0006617B" w:rsidRDefault="00B27999" w:rsidP="0050711A">
            <w:pPr>
              <w:spacing w:line="360" w:lineRule="auto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t xml:space="preserve">DNI/NIE: 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6617B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/>
                <w:bCs/>
                <w:sz w:val="18"/>
                <w:szCs w:val="18"/>
              </w:rPr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separate"/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B27999" w:rsidRPr="0006617B" w:rsidTr="00CF4FF3">
        <w:trPr>
          <w:trHeight w:val="397"/>
        </w:trPr>
        <w:tc>
          <w:tcPr>
            <w:tcW w:w="933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27999" w:rsidRPr="0006617B" w:rsidRDefault="00B27999" w:rsidP="0050711A">
            <w:pPr>
              <w:spacing w:line="360" w:lineRule="auto"/>
              <w:jc w:val="left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t xml:space="preserve">Com a (indicar càrrec):  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6617B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/>
                <w:bCs/>
                <w:sz w:val="18"/>
                <w:szCs w:val="18"/>
              </w:rPr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separate"/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17571E" w:rsidRPr="0006617B">
              <w:rPr>
                <w:b/>
                <w:bCs/>
                <w:noProof/>
                <w:sz w:val="18"/>
                <w:szCs w:val="18"/>
              </w:rPr>
              <w:t> </w:t>
            </w:r>
            <w:r w:rsidR="00470B6F" w:rsidRPr="0006617B"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bookmarkStart w:id="0" w:name="Casilla6"/>
      <w:tr w:rsidR="007436E4" w:rsidRPr="0006617B" w:rsidTr="00ED0336">
        <w:trPr>
          <w:cantSplit/>
          <w:trHeight w:val="338"/>
        </w:trPr>
        <w:tc>
          <w:tcPr>
            <w:tcW w:w="9333" w:type="dxa"/>
            <w:gridSpan w:val="4"/>
            <w:tcBorders>
              <w:top w:val="dotted" w:sz="4" w:space="0" w:color="auto"/>
              <w:left w:val="nil"/>
              <w:right w:val="nil"/>
            </w:tcBorders>
          </w:tcPr>
          <w:p w:rsidR="007436E4" w:rsidRPr="0006617B" w:rsidRDefault="00470B6F" w:rsidP="00ED0336">
            <w:pPr>
              <w:spacing w:line="360" w:lineRule="auto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436E4" w:rsidRPr="0006617B">
              <w:rPr>
                <w:sz w:val="18"/>
                <w:szCs w:val="18"/>
              </w:rPr>
              <w:instrText xml:space="preserve"> FORMCHECKBOX </w:instrText>
            </w:r>
            <w:r w:rsidR="007E6686">
              <w:rPr>
                <w:sz w:val="18"/>
                <w:szCs w:val="18"/>
              </w:rPr>
            </w:r>
            <w:r w:rsidR="007E6686">
              <w:rPr>
                <w:sz w:val="18"/>
                <w:szCs w:val="18"/>
              </w:rPr>
              <w:fldChar w:fldCharType="separate"/>
            </w:r>
            <w:r w:rsidRPr="0006617B">
              <w:rPr>
                <w:sz w:val="18"/>
                <w:szCs w:val="18"/>
              </w:rPr>
              <w:fldChar w:fldCharType="end"/>
            </w:r>
            <w:bookmarkEnd w:id="0"/>
            <w:r w:rsidR="00ED0336">
              <w:rPr>
                <w:sz w:val="18"/>
                <w:szCs w:val="18"/>
              </w:rPr>
              <w:t xml:space="preserve">     Aporto </w:t>
            </w:r>
            <w:r w:rsidR="007436E4" w:rsidRPr="0006617B">
              <w:rPr>
                <w:sz w:val="18"/>
                <w:szCs w:val="18"/>
              </w:rPr>
              <w:t>autorització</w:t>
            </w:r>
          </w:p>
        </w:tc>
      </w:tr>
      <w:tr w:rsidR="00ED0336" w:rsidRPr="0006617B" w:rsidTr="00ED0336">
        <w:trPr>
          <w:cantSplit/>
          <w:trHeight w:val="338"/>
        </w:trPr>
        <w:tc>
          <w:tcPr>
            <w:tcW w:w="9333" w:type="dxa"/>
            <w:gridSpan w:val="4"/>
            <w:tcBorders>
              <w:left w:val="nil"/>
              <w:bottom w:val="single" w:sz="18" w:space="0" w:color="808080"/>
              <w:right w:val="nil"/>
            </w:tcBorders>
          </w:tcPr>
          <w:p w:rsidR="00ED0336" w:rsidRPr="0006617B" w:rsidRDefault="00470B6F" w:rsidP="00ED0336">
            <w:pPr>
              <w:spacing w:line="360" w:lineRule="auto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0336" w:rsidRPr="0006617B">
              <w:rPr>
                <w:sz w:val="18"/>
                <w:szCs w:val="18"/>
              </w:rPr>
              <w:instrText xml:space="preserve"> FORMCHECKBOX </w:instrText>
            </w:r>
            <w:r w:rsidR="007E6686">
              <w:rPr>
                <w:sz w:val="18"/>
                <w:szCs w:val="18"/>
              </w:rPr>
            </w:r>
            <w:r w:rsidR="007E6686">
              <w:rPr>
                <w:sz w:val="18"/>
                <w:szCs w:val="18"/>
              </w:rPr>
              <w:fldChar w:fldCharType="separate"/>
            </w:r>
            <w:r w:rsidRPr="0006617B">
              <w:rPr>
                <w:sz w:val="18"/>
                <w:szCs w:val="18"/>
              </w:rPr>
              <w:fldChar w:fldCharType="end"/>
            </w:r>
            <w:r w:rsidR="00ED0336" w:rsidRPr="0006617B">
              <w:rPr>
                <w:sz w:val="18"/>
                <w:szCs w:val="18"/>
              </w:rPr>
              <w:t xml:space="preserve">     Declar</w:t>
            </w:r>
            <w:r w:rsidR="00ED0336">
              <w:rPr>
                <w:sz w:val="18"/>
                <w:szCs w:val="18"/>
              </w:rPr>
              <w:t xml:space="preserve">o responsablement que disposo </w:t>
            </w:r>
            <w:r w:rsidR="00ED0336" w:rsidRPr="0006617B">
              <w:rPr>
                <w:sz w:val="18"/>
                <w:szCs w:val="18"/>
              </w:rPr>
              <w:t>d’autorització/</w:t>
            </w:r>
            <w:proofErr w:type="spellStart"/>
            <w:r w:rsidR="00ED0336">
              <w:rPr>
                <w:sz w:val="18"/>
                <w:szCs w:val="18"/>
              </w:rPr>
              <w:t>o</w:t>
            </w:r>
            <w:r w:rsidR="00ED0336" w:rsidRPr="0006617B">
              <w:rPr>
                <w:sz w:val="18"/>
                <w:szCs w:val="18"/>
              </w:rPr>
              <w:t>ns</w:t>
            </w:r>
            <w:proofErr w:type="spellEnd"/>
          </w:p>
        </w:tc>
      </w:tr>
      <w:tr w:rsidR="007436E4" w:rsidRPr="0006617B" w:rsidTr="00ED0336">
        <w:tc>
          <w:tcPr>
            <w:tcW w:w="9333" w:type="dxa"/>
            <w:gridSpan w:val="4"/>
            <w:tcBorders>
              <w:top w:val="single" w:sz="18" w:space="0" w:color="808080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sz w:val="18"/>
                <w:szCs w:val="18"/>
              </w:rPr>
              <w:t xml:space="preserve">Dades per a notificacions                                     </w:t>
            </w:r>
            <w:r w:rsidR="00470B6F" w:rsidRPr="0006617B">
              <w:rPr>
                <w:sz w:val="18"/>
                <w:szCs w:val="18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17B">
              <w:rPr>
                <w:sz w:val="18"/>
                <w:szCs w:val="18"/>
              </w:rPr>
              <w:instrText xml:space="preserve"> FORMCHECKBOX </w:instrText>
            </w:r>
            <w:r w:rsidR="007E6686">
              <w:rPr>
                <w:sz w:val="18"/>
                <w:szCs w:val="18"/>
              </w:rPr>
            </w:r>
            <w:r w:rsidR="007E6686">
              <w:rPr>
                <w:sz w:val="18"/>
                <w:szCs w:val="18"/>
              </w:rPr>
              <w:fldChar w:fldCharType="separate"/>
            </w:r>
            <w:r w:rsidR="00470B6F" w:rsidRPr="0006617B">
              <w:rPr>
                <w:sz w:val="18"/>
                <w:szCs w:val="18"/>
              </w:rPr>
              <w:fldChar w:fldCharType="end"/>
            </w:r>
            <w:r w:rsidRPr="0006617B">
              <w:rPr>
                <w:sz w:val="18"/>
                <w:szCs w:val="18"/>
              </w:rPr>
              <w:t xml:space="preserve">    Sol·licitant                                     </w:t>
            </w:r>
            <w:r w:rsidR="00470B6F" w:rsidRPr="0006617B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17B">
              <w:rPr>
                <w:sz w:val="18"/>
                <w:szCs w:val="18"/>
              </w:rPr>
              <w:instrText xml:space="preserve"> FORMCHECKBOX </w:instrText>
            </w:r>
            <w:r w:rsidR="007E6686">
              <w:rPr>
                <w:sz w:val="18"/>
                <w:szCs w:val="18"/>
              </w:rPr>
            </w:r>
            <w:r w:rsidR="007E6686">
              <w:rPr>
                <w:sz w:val="18"/>
                <w:szCs w:val="18"/>
              </w:rPr>
              <w:fldChar w:fldCharType="separate"/>
            </w:r>
            <w:r w:rsidR="00470B6F" w:rsidRPr="0006617B">
              <w:rPr>
                <w:sz w:val="18"/>
                <w:szCs w:val="18"/>
              </w:rPr>
              <w:fldChar w:fldCharType="end"/>
            </w:r>
            <w:r w:rsidRPr="0006617B">
              <w:rPr>
                <w:sz w:val="18"/>
                <w:szCs w:val="18"/>
              </w:rPr>
              <w:t xml:space="preserve">    Representant</w:t>
            </w:r>
          </w:p>
        </w:tc>
      </w:tr>
      <w:tr w:rsidR="007436E4" w:rsidRPr="0006617B" w:rsidTr="00CF4FF3">
        <w:tc>
          <w:tcPr>
            <w:tcW w:w="9333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bCs w:val="0"/>
                <w:sz w:val="18"/>
                <w:szCs w:val="18"/>
              </w:rPr>
              <w:t xml:space="preserve">Adreça:  </w:t>
            </w:r>
            <w:bookmarkStart w:id="1" w:name="Texto5"/>
            <w:r w:rsidR="00470B6F" w:rsidRPr="0006617B">
              <w:rPr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06617B">
              <w:rPr>
                <w:bCs w:val="0"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Cs w:val="0"/>
                <w:sz w:val="18"/>
                <w:szCs w:val="18"/>
              </w:rPr>
            </w:r>
            <w:r w:rsidR="00470B6F" w:rsidRPr="0006617B">
              <w:rPr>
                <w:bCs w:val="0"/>
                <w:sz w:val="18"/>
                <w:szCs w:val="18"/>
              </w:rPr>
              <w:fldChar w:fldCharType="separate"/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470B6F" w:rsidRPr="0006617B">
              <w:rPr>
                <w:bCs w:val="0"/>
                <w:sz w:val="18"/>
                <w:szCs w:val="18"/>
              </w:rPr>
              <w:fldChar w:fldCharType="end"/>
            </w:r>
            <w:bookmarkEnd w:id="1"/>
          </w:p>
        </w:tc>
      </w:tr>
      <w:tr w:rsidR="007436E4" w:rsidRPr="0006617B" w:rsidTr="00CF4FF3">
        <w:trPr>
          <w:cantSplit/>
        </w:trPr>
        <w:tc>
          <w:tcPr>
            <w:tcW w:w="5235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bCs w:val="0"/>
                <w:sz w:val="18"/>
                <w:szCs w:val="18"/>
              </w:rPr>
              <w:t xml:space="preserve">Municipi: </w:t>
            </w:r>
            <w:bookmarkStart w:id="2" w:name="Texto6"/>
            <w:r w:rsidR="00470B6F" w:rsidRPr="0006617B">
              <w:rPr>
                <w:bCs w:val="0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06617B">
              <w:rPr>
                <w:bCs w:val="0"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Cs w:val="0"/>
                <w:sz w:val="18"/>
                <w:szCs w:val="18"/>
              </w:rPr>
            </w:r>
            <w:r w:rsidR="00470B6F" w:rsidRPr="0006617B">
              <w:rPr>
                <w:bCs w:val="0"/>
                <w:sz w:val="18"/>
                <w:szCs w:val="18"/>
              </w:rPr>
              <w:fldChar w:fldCharType="separate"/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470B6F" w:rsidRPr="0006617B">
              <w:rPr>
                <w:bCs w:val="0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4098" w:type="dxa"/>
            <w:tcBorders>
              <w:top w:val="dotted" w:sz="4" w:space="0" w:color="auto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bCs w:val="0"/>
                <w:sz w:val="18"/>
                <w:szCs w:val="18"/>
              </w:rPr>
              <w:t xml:space="preserve">CP: </w:t>
            </w:r>
            <w:bookmarkStart w:id="3" w:name="Texto7"/>
            <w:r w:rsidR="00470B6F" w:rsidRPr="0006617B">
              <w:rPr>
                <w:bCs w:val="0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06617B">
              <w:rPr>
                <w:bCs w:val="0"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Cs w:val="0"/>
                <w:sz w:val="18"/>
                <w:szCs w:val="18"/>
              </w:rPr>
            </w:r>
            <w:r w:rsidR="00470B6F" w:rsidRPr="0006617B">
              <w:rPr>
                <w:bCs w:val="0"/>
                <w:sz w:val="18"/>
                <w:szCs w:val="18"/>
              </w:rPr>
              <w:fldChar w:fldCharType="separate"/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470B6F" w:rsidRPr="0006617B">
              <w:rPr>
                <w:bCs w:val="0"/>
                <w:sz w:val="18"/>
                <w:szCs w:val="18"/>
              </w:rPr>
              <w:fldChar w:fldCharType="end"/>
            </w:r>
            <w:bookmarkEnd w:id="3"/>
          </w:p>
        </w:tc>
      </w:tr>
      <w:tr w:rsidR="007436E4" w:rsidRPr="0006617B" w:rsidTr="00CF4FF3">
        <w:trPr>
          <w:cantSplit/>
        </w:trPr>
        <w:tc>
          <w:tcPr>
            <w:tcW w:w="5235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bCs w:val="0"/>
                <w:sz w:val="18"/>
                <w:szCs w:val="18"/>
              </w:rPr>
              <w:t xml:space="preserve">Telèfon fix: </w:t>
            </w:r>
            <w:bookmarkStart w:id="4" w:name="Texto8"/>
            <w:r w:rsidR="00470B6F" w:rsidRPr="0006617B">
              <w:rPr>
                <w:bCs w:val="0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6617B">
              <w:rPr>
                <w:bCs w:val="0"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Cs w:val="0"/>
                <w:sz w:val="18"/>
                <w:szCs w:val="18"/>
              </w:rPr>
            </w:r>
            <w:r w:rsidR="00470B6F" w:rsidRPr="0006617B">
              <w:rPr>
                <w:bCs w:val="0"/>
                <w:sz w:val="18"/>
                <w:szCs w:val="18"/>
              </w:rPr>
              <w:fldChar w:fldCharType="separate"/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470B6F" w:rsidRPr="0006617B">
              <w:rPr>
                <w:bCs w:val="0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4098" w:type="dxa"/>
            <w:tcBorders>
              <w:top w:val="dotted" w:sz="4" w:space="0" w:color="auto"/>
              <w:bottom w:val="dotted" w:sz="4" w:space="0" w:color="auto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bCs w:val="0"/>
                <w:sz w:val="18"/>
                <w:szCs w:val="18"/>
              </w:rPr>
              <w:t xml:space="preserve">Telèfon mòbil: </w:t>
            </w:r>
            <w:bookmarkStart w:id="5" w:name="Texto9"/>
            <w:r w:rsidR="00470B6F" w:rsidRPr="0006617B">
              <w:rPr>
                <w:bCs w:val="0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06617B">
              <w:rPr>
                <w:bCs w:val="0"/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bCs w:val="0"/>
                <w:sz w:val="18"/>
                <w:szCs w:val="18"/>
              </w:rPr>
            </w:r>
            <w:r w:rsidR="00470B6F" w:rsidRPr="0006617B">
              <w:rPr>
                <w:bCs w:val="0"/>
                <w:sz w:val="18"/>
                <w:szCs w:val="18"/>
              </w:rPr>
              <w:fldChar w:fldCharType="separate"/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17571E" w:rsidRPr="0006617B">
              <w:rPr>
                <w:bCs w:val="0"/>
                <w:noProof/>
                <w:sz w:val="18"/>
                <w:szCs w:val="18"/>
              </w:rPr>
              <w:t> </w:t>
            </w:r>
            <w:r w:rsidR="00470B6F" w:rsidRPr="0006617B">
              <w:rPr>
                <w:bCs w:val="0"/>
                <w:sz w:val="18"/>
                <w:szCs w:val="18"/>
              </w:rPr>
              <w:fldChar w:fldCharType="end"/>
            </w:r>
            <w:bookmarkEnd w:id="5"/>
          </w:p>
        </w:tc>
      </w:tr>
      <w:tr w:rsidR="007436E4" w:rsidRPr="0006617B" w:rsidTr="00ED0336">
        <w:trPr>
          <w:cantSplit/>
        </w:trPr>
        <w:tc>
          <w:tcPr>
            <w:tcW w:w="9333" w:type="dxa"/>
            <w:gridSpan w:val="4"/>
            <w:tcBorders>
              <w:top w:val="dotted" w:sz="4" w:space="0" w:color="auto"/>
              <w:bottom w:val="single" w:sz="18" w:space="0" w:color="808080"/>
            </w:tcBorders>
          </w:tcPr>
          <w:p w:rsidR="007436E4" w:rsidRPr="0006617B" w:rsidRDefault="007436E4" w:rsidP="0060234A">
            <w:pPr>
              <w:pStyle w:val="Ttulo1"/>
              <w:spacing w:before="120"/>
              <w:rPr>
                <w:sz w:val="18"/>
                <w:szCs w:val="18"/>
              </w:rPr>
            </w:pPr>
            <w:r w:rsidRPr="0006617B">
              <w:rPr>
                <w:b w:val="0"/>
                <w:sz w:val="18"/>
                <w:szCs w:val="18"/>
              </w:rPr>
              <w:t xml:space="preserve">Adreça electrònica: </w:t>
            </w:r>
            <w:bookmarkStart w:id="6" w:name="Texto10"/>
            <w:r w:rsidR="00470B6F" w:rsidRPr="0006617B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6617B">
              <w:rPr>
                <w:sz w:val="18"/>
                <w:szCs w:val="18"/>
              </w:rPr>
              <w:instrText xml:space="preserve"> FORMTEXT </w:instrText>
            </w:r>
            <w:r w:rsidR="00470B6F" w:rsidRPr="0006617B">
              <w:rPr>
                <w:sz w:val="18"/>
                <w:szCs w:val="18"/>
              </w:rPr>
            </w:r>
            <w:r w:rsidR="00470B6F" w:rsidRPr="0006617B">
              <w:rPr>
                <w:sz w:val="18"/>
                <w:szCs w:val="18"/>
              </w:rPr>
              <w:fldChar w:fldCharType="separate"/>
            </w:r>
            <w:r w:rsidR="0017571E" w:rsidRPr="0006617B">
              <w:rPr>
                <w:noProof/>
                <w:sz w:val="18"/>
                <w:szCs w:val="18"/>
              </w:rPr>
              <w:t> </w:t>
            </w:r>
            <w:r w:rsidR="0017571E" w:rsidRPr="0006617B">
              <w:rPr>
                <w:noProof/>
                <w:sz w:val="18"/>
                <w:szCs w:val="18"/>
              </w:rPr>
              <w:t> </w:t>
            </w:r>
            <w:r w:rsidR="0017571E" w:rsidRPr="0006617B">
              <w:rPr>
                <w:noProof/>
                <w:sz w:val="18"/>
                <w:szCs w:val="18"/>
              </w:rPr>
              <w:t> </w:t>
            </w:r>
            <w:r w:rsidR="0017571E" w:rsidRPr="0006617B">
              <w:rPr>
                <w:noProof/>
                <w:sz w:val="18"/>
                <w:szCs w:val="18"/>
              </w:rPr>
              <w:t> </w:t>
            </w:r>
            <w:r w:rsidR="0017571E" w:rsidRPr="0006617B">
              <w:rPr>
                <w:noProof/>
                <w:sz w:val="18"/>
                <w:szCs w:val="18"/>
              </w:rPr>
              <w:t> </w:t>
            </w:r>
            <w:r w:rsidR="00470B6F" w:rsidRPr="0006617B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ED0336" w:rsidRPr="006864E8" w:rsidTr="00BD29FE">
        <w:trPr>
          <w:cantSplit/>
          <w:trHeight w:hRule="exact" w:val="927"/>
        </w:trPr>
        <w:tc>
          <w:tcPr>
            <w:tcW w:w="9333" w:type="dxa"/>
            <w:gridSpan w:val="4"/>
            <w:tcBorders>
              <w:top w:val="single" w:sz="18" w:space="0" w:color="808080"/>
              <w:left w:val="nil"/>
              <w:right w:val="nil"/>
            </w:tcBorders>
          </w:tcPr>
          <w:p w:rsidR="00BD29FE" w:rsidRDefault="00BD29FE" w:rsidP="0050711A">
            <w:pPr>
              <w:spacing w:line="360" w:lineRule="auto"/>
              <w:rPr>
                <w:bCs/>
                <w:sz w:val="18"/>
                <w:szCs w:val="18"/>
              </w:rPr>
            </w:pPr>
          </w:p>
          <w:p w:rsidR="006864E8" w:rsidRDefault="006864E8" w:rsidP="0050711A">
            <w:pPr>
              <w:spacing w:line="360" w:lineRule="auto"/>
              <w:rPr>
                <w:bCs/>
                <w:sz w:val="18"/>
                <w:szCs w:val="18"/>
              </w:rPr>
            </w:pPr>
            <w:r w:rsidRPr="006864E8">
              <w:rPr>
                <w:bCs/>
                <w:sz w:val="18"/>
                <w:szCs w:val="18"/>
              </w:rPr>
              <w:t xml:space="preserve">Inscrita al Registre Municipal d’Entitats i Associacions de l’Ajuntament de Cambrils amb núm. </w:t>
            </w:r>
          </w:p>
          <w:p w:rsidR="00ED0336" w:rsidRPr="006864E8" w:rsidRDefault="006864E8" w:rsidP="0050711A">
            <w:pPr>
              <w:spacing w:line="360" w:lineRule="auto"/>
              <w:rPr>
                <w:bCs/>
                <w:sz w:val="18"/>
                <w:szCs w:val="18"/>
              </w:rPr>
            </w:pPr>
            <w:r w:rsidRPr="006864E8">
              <w:rPr>
                <w:bCs/>
                <w:sz w:val="18"/>
                <w:szCs w:val="18"/>
              </w:rPr>
              <w:t>i/o al Registre d’Associacions de la Generalitat de Catalunya amb el núm.</w:t>
            </w:r>
          </w:p>
        </w:tc>
      </w:tr>
      <w:tr w:rsidR="007436E4" w:rsidRPr="006B3F7F" w:rsidTr="00ED0336">
        <w:trPr>
          <w:cantSplit/>
          <w:trHeight w:val="382"/>
        </w:trPr>
        <w:tc>
          <w:tcPr>
            <w:tcW w:w="9333" w:type="dxa"/>
            <w:gridSpan w:val="4"/>
            <w:tcBorders>
              <w:left w:val="nil"/>
              <w:bottom w:val="nil"/>
              <w:right w:val="nil"/>
            </w:tcBorders>
          </w:tcPr>
          <w:p w:rsidR="007E6686" w:rsidRDefault="007E6686" w:rsidP="00ED0336">
            <w:pPr>
              <w:spacing w:line="360" w:lineRule="auto"/>
              <w:rPr>
                <w:b/>
                <w:bCs/>
                <w:sz w:val="18"/>
                <w:szCs w:val="18"/>
              </w:rPr>
            </w:pPr>
          </w:p>
          <w:p w:rsidR="007436E4" w:rsidRPr="006B3F7F" w:rsidRDefault="0017571E" w:rsidP="00ED0336">
            <w:pPr>
              <w:spacing w:line="360" w:lineRule="auto"/>
              <w:rPr>
                <w:b/>
                <w:sz w:val="18"/>
                <w:szCs w:val="18"/>
              </w:rPr>
            </w:pPr>
            <w:r w:rsidRPr="006B3F7F">
              <w:rPr>
                <w:b/>
                <w:bCs/>
                <w:sz w:val="18"/>
                <w:szCs w:val="18"/>
              </w:rPr>
              <w:t>E</w:t>
            </w:r>
            <w:r w:rsidR="00ED0336" w:rsidRPr="006B3F7F">
              <w:rPr>
                <w:b/>
                <w:bCs/>
                <w:sz w:val="18"/>
                <w:szCs w:val="18"/>
              </w:rPr>
              <w:t>xposo</w:t>
            </w:r>
            <w:r w:rsidRPr="006B3F7F">
              <w:rPr>
                <w:b/>
                <w:bCs/>
                <w:sz w:val="18"/>
                <w:szCs w:val="18"/>
              </w:rPr>
              <w:t>:</w:t>
            </w:r>
          </w:p>
        </w:tc>
      </w:tr>
      <w:tr w:rsidR="007436E4" w:rsidRPr="0006617B" w:rsidTr="006B3F7F">
        <w:trPr>
          <w:trHeight w:hRule="exact" w:val="458"/>
        </w:trPr>
        <w:tc>
          <w:tcPr>
            <w:tcW w:w="9333" w:type="dxa"/>
            <w:gridSpan w:val="4"/>
            <w:tcBorders>
              <w:bottom w:val="dotted" w:sz="4" w:space="0" w:color="auto"/>
            </w:tcBorders>
          </w:tcPr>
          <w:p w:rsidR="007436E4" w:rsidRPr="0006617B" w:rsidRDefault="007436E4" w:rsidP="0050711A">
            <w:pPr>
              <w:spacing w:line="360" w:lineRule="auto"/>
              <w:rPr>
                <w:bCs/>
                <w:sz w:val="18"/>
                <w:szCs w:val="18"/>
              </w:rPr>
            </w:pPr>
            <w:bookmarkStart w:id="7" w:name="_GoBack"/>
            <w:bookmarkEnd w:id="7"/>
            <w:r w:rsidRPr="0006617B">
              <w:rPr>
                <w:bCs/>
                <w:sz w:val="18"/>
                <w:szCs w:val="18"/>
              </w:rPr>
              <w:t xml:space="preserve">* Que </w:t>
            </w:r>
            <w:r w:rsidR="007E6686">
              <w:rPr>
                <w:bCs/>
                <w:sz w:val="18"/>
                <w:szCs w:val="18"/>
              </w:rPr>
              <w:t>l’AFA</w:t>
            </w:r>
            <w:r w:rsidR="007E6686" w:rsidRPr="0006617B">
              <w:rPr>
                <w:bCs/>
                <w:sz w:val="18"/>
                <w:szCs w:val="18"/>
              </w:rPr>
              <w:t xml:space="preserve"> </w:t>
            </w:r>
            <w:r w:rsidRPr="0006617B">
              <w:rPr>
                <w:bCs/>
                <w:sz w:val="18"/>
                <w:szCs w:val="18"/>
              </w:rPr>
              <w:t>accepta la subvenció concedida, en cas de ser atorgada.</w:t>
            </w:r>
          </w:p>
        </w:tc>
      </w:tr>
      <w:tr w:rsidR="007436E4" w:rsidRPr="0006617B" w:rsidTr="0055045C">
        <w:trPr>
          <w:trHeight w:val="191"/>
        </w:trPr>
        <w:tc>
          <w:tcPr>
            <w:tcW w:w="9333" w:type="dxa"/>
            <w:gridSpan w:val="4"/>
            <w:tcBorders>
              <w:top w:val="dotted" w:sz="4" w:space="0" w:color="auto"/>
            </w:tcBorders>
          </w:tcPr>
          <w:p w:rsidR="00BD29FE" w:rsidRDefault="00BD29FE" w:rsidP="00ED0336">
            <w:pPr>
              <w:spacing w:line="360" w:lineRule="auto"/>
              <w:rPr>
                <w:b/>
                <w:bCs/>
                <w:sz w:val="18"/>
                <w:szCs w:val="18"/>
              </w:rPr>
            </w:pPr>
          </w:p>
          <w:p w:rsidR="007436E4" w:rsidRPr="0006617B" w:rsidRDefault="007436E4" w:rsidP="00ED0336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06617B">
              <w:rPr>
                <w:b/>
                <w:bCs/>
                <w:sz w:val="18"/>
                <w:szCs w:val="18"/>
              </w:rPr>
              <w:t>S</w:t>
            </w:r>
            <w:r w:rsidR="00ED0336">
              <w:rPr>
                <w:b/>
                <w:bCs/>
                <w:sz w:val="18"/>
                <w:szCs w:val="18"/>
              </w:rPr>
              <w:t xml:space="preserve">ol·licito: </w:t>
            </w:r>
          </w:p>
        </w:tc>
      </w:tr>
      <w:tr w:rsidR="007436E4" w:rsidRPr="0006617B" w:rsidTr="004C3411">
        <w:trPr>
          <w:trHeight w:val="284"/>
        </w:trPr>
        <w:tc>
          <w:tcPr>
            <w:tcW w:w="9333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436E4" w:rsidRPr="0006617B" w:rsidRDefault="007436E4" w:rsidP="00ED0336">
            <w:pPr>
              <w:spacing w:line="360" w:lineRule="auto"/>
              <w:rPr>
                <w:bCs/>
                <w:sz w:val="18"/>
                <w:szCs w:val="18"/>
              </w:rPr>
            </w:pPr>
            <w:r w:rsidRPr="0006617B">
              <w:rPr>
                <w:bCs/>
                <w:sz w:val="18"/>
                <w:szCs w:val="18"/>
              </w:rPr>
              <w:t xml:space="preserve">Participar en el procés de selecció per a l’atorgament d’una subvenció </w:t>
            </w:r>
            <w:r w:rsidR="00AC18DF">
              <w:rPr>
                <w:bCs/>
                <w:sz w:val="18"/>
                <w:szCs w:val="18"/>
              </w:rPr>
              <w:t xml:space="preserve">a les Associacions de Famílies d’Alumnes de l’any </w:t>
            </w:r>
            <w:r w:rsidR="004871A1">
              <w:rPr>
                <w:bCs/>
                <w:sz w:val="18"/>
                <w:szCs w:val="18"/>
              </w:rPr>
              <w:t>en curs</w:t>
            </w:r>
            <w:r w:rsidRPr="0006617B">
              <w:rPr>
                <w:bCs/>
                <w:sz w:val="18"/>
                <w:szCs w:val="18"/>
              </w:rPr>
              <w:t>, d’acord amb les bases aprovades per aquesta corporació.</w:t>
            </w:r>
          </w:p>
          <w:p w:rsidR="006B3F7F" w:rsidRPr="006B3F7F" w:rsidRDefault="006864E8" w:rsidP="006F4149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6B3F7F">
              <w:rPr>
                <w:b/>
                <w:bCs/>
                <w:sz w:val="18"/>
                <w:szCs w:val="18"/>
              </w:rPr>
              <w:t>Documentació adjunta</w:t>
            </w:r>
            <w:r w:rsidR="006B3F7F" w:rsidRPr="006B3F7F">
              <w:rPr>
                <w:b/>
                <w:bCs/>
                <w:sz w:val="18"/>
                <w:szCs w:val="18"/>
              </w:rPr>
              <w:t>:</w:t>
            </w:r>
          </w:p>
          <w:p w:rsidR="006B3F7F" w:rsidRDefault="007E6686" w:rsidP="006B3F7F">
            <w:pPr>
              <w:spacing w:line="360" w:lineRule="auto"/>
              <w:ind w:left="356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  <w:lang w:val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.85pt;margin-top:1.45pt;width:7.15pt;height:7.15pt;z-index:251658240">
                  <v:textbox>
                    <w:txbxContent>
                      <w:p w:rsidR="006B3F7F" w:rsidRDefault="006B3F7F" w:rsidP="006B3F7F">
                        <w:r>
                          <w:rPr>
                            <w:noProof/>
                            <w:lang w:val="es-ES"/>
                          </w:rPr>
                          <w:drawing>
                            <wp:inline distT="0" distB="0" distL="0" distR="0" wp14:anchorId="1698C5B7" wp14:editId="7DE5CB8D">
                              <wp:extent cx="100330" cy="100330"/>
                              <wp:effectExtent l="19050" t="0" r="0" b="0"/>
                              <wp:docPr id="3" name="Imagen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6864E8" w:rsidRPr="006B3F7F">
              <w:rPr>
                <w:bCs/>
                <w:sz w:val="18"/>
                <w:szCs w:val="18"/>
              </w:rPr>
              <w:t xml:space="preserve">Memòria del projecte/activitat a realitzar pel que es demana la subvenció (Annex </w:t>
            </w:r>
            <w:r w:rsidR="003527AB">
              <w:rPr>
                <w:bCs/>
                <w:sz w:val="18"/>
                <w:szCs w:val="18"/>
              </w:rPr>
              <w:t>2</w:t>
            </w:r>
            <w:r w:rsidR="006864E8" w:rsidRPr="006B3F7F">
              <w:rPr>
                <w:bCs/>
                <w:sz w:val="18"/>
                <w:szCs w:val="18"/>
              </w:rPr>
              <w:t>)</w:t>
            </w:r>
          </w:p>
          <w:p w:rsidR="006B3F7F" w:rsidRDefault="007E6686" w:rsidP="006B3F7F">
            <w:pPr>
              <w:spacing w:line="360" w:lineRule="auto"/>
              <w:ind w:left="356"/>
              <w:rPr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val="es-ES"/>
              </w:rPr>
              <w:pict>
                <v:shape id="_x0000_s1026" type="#_x0000_t202" style="position:absolute;left:0;text-align:left;margin-left:2.85pt;margin-top:1.25pt;width:7.15pt;height:7.15pt;z-index:251656192">
                  <v:textbox>
                    <w:txbxContent>
                      <w:p w:rsidR="006B3F7F" w:rsidRDefault="006B3F7F">
                        <w:r>
                          <w:rPr>
                            <w:noProof/>
                            <w:lang w:val="es-ES"/>
                          </w:rPr>
                          <w:drawing>
                            <wp:inline distT="0" distB="0" distL="0" distR="0" wp14:anchorId="26AE3051" wp14:editId="03804B8D">
                              <wp:extent cx="100330" cy="100330"/>
                              <wp:effectExtent l="19050" t="0" r="0" b="0"/>
                              <wp:docPr id="1" name="Imagen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6864E8" w:rsidRPr="00BD29FE">
              <w:rPr>
                <w:bCs/>
                <w:sz w:val="18"/>
                <w:szCs w:val="18"/>
              </w:rPr>
              <w:t>Pressupost previst pel</w:t>
            </w:r>
            <w:r w:rsidR="006864E8" w:rsidRPr="006B3F7F">
              <w:rPr>
                <w:bCs/>
                <w:sz w:val="18"/>
                <w:szCs w:val="18"/>
              </w:rPr>
              <w:t xml:space="preserve"> projecte/activitat pel que es demana la subvenció (Annex </w:t>
            </w:r>
            <w:r w:rsidR="003527AB">
              <w:rPr>
                <w:bCs/>
                <w:sz w:val="18"/>
                <w:szCs w:val="18"/>
              </w:rPr>
              <w:t>3</w:t>
            </w:r>
            <w:r w:rsidR="006864E8" w:rsidRPr="006B3F7F">
              <w:rPr>
                <w:bCs/>
                <w:sz w:val="18"/>
                <w:szCs w:val="18"/>
              </w:rPr>
              <w:t xml:space="preserve">) </w:t>
            </w:r>
          </w:p>
          <w:p w:rsidR="001D00D2" w:rsidRDefault="001D00D2" w:rsidP="006B3F7F">
            <w:pPr>
              <w:spacing w:line="360" w:lineRule="auto"/>
              <w:ind w:left="356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  <w:lang w:val="es-ES"/>
              </w:rPr>
              <w:pict>
                <v:shape id="_x0000_s1033" type="#_x0000_t202" style="position:absolute;left:0;text-align:left;margin-left:2.85pt;margin-top:1.25pt;width:7.15pt;height:7.15pt;z-index:251660288">
                  <v:textbox>
                    <w:txbxContent>
                      <w:p w:rsidR="001D00D2" w:rsidRDefault="001D00D2" w:rsidP="001D00D2">
                        <w:r>
                          <w:rPr>
                            <w:noProof/>
                            <w:lang w:val="es-ES"/>
                          </w:rPr>
                          <w:drawing>
                            <wp:inline distT="0" distB="0" distL="0" distR="0" wp14:anchorId="445CBCB5" wp14:editId="34C03F73">
                              <wp:extent cx="100330" cy="100330"/>
                              <wp:effectExtent l="19050" t="0" r="0" b="0"/>
                              <wp:docPr id="9" name="Imagen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sz w:val="18"/>
                <w:szCs w:val="18"/>
              </w:rPr>
              <w:t>Declaració responsable d’obligacions fiscals i compliment de requisits</w:t>
            </w:r>
            <w:r w:rsidR="003527AB">
              <w:rPr>
                <w:bCs/>
                <w:sz w:val="18"/>
                <w:szCs w:val="18"/>
              </w:rPr>
              <w:t xml:space="preserve"> </w:t>
            </w:r>
            <w:r w:rsidR="003527AB" w:rsidRPr="006B3F7F">
              <w:rPr>
                <w:bCs/>
                <w:sz w:val="18"/>
                <w:szCs w:val="18"/>
              </w:rPr>
              <w:t xml:space="preserve">(Annex </w:t>
            </w:r>
            <w:r w:rsidR="003527AB">
              <w:rPr>
                <w:bCs/>
                <w:sz w:val="18"/>
                <w:szCs w:val="18"/>
              </w:rPr>
              <w:t>1</w:t>
            </w:r>
            <w:r w:rsidR="003527AB" w:rsidRPr="006B3F7F">
              <w:rPr>
                <w:bCs/>
                <w:sz w:val="18"/>
                <w:szCs w:val="18"/>
              </w:rPr>
              <w:t>)</w:t>
            </w:r>
          </w:p>
          <w:p w:rsidR="00BD29FE" w:rsidRPr="006B3F7F" w:rsidRDefault="007E6686" w:rsidP="00BD29FE">
            <w:pPr>
              <w:spacing w:line="360" w:lineRule="auto"/>
              <w:ind w:left="356"/>
              <w:rPr>
                <w:bCs/>
                <w:noProof/>
                <w:sz w:val="18"/>
                <w:szCs w:val="18"/>
                <w:lang w:val="es-ES"/>
              </w:rPr>
            </w:pPr>
            <w:r>
              <w:rPr>
                <w:bCs/>
                <w:noProof/>
                <w:color w:val="FF0000"/>
                <w:sz w:val="18"/>
                <w:szCs w:val="18"/>
                <w:lang w:val="es-ES"/>
              </w:rPr>
              <w:pict>
                <v:shape id="_x0000_s1028" type="#_x0000_t202" style="position:absolute;left:0;text-align:left;margin-left:2.85pt;margin-top:1.65pt;width:7.15pt;height:7.15pt;z-index:251659264">
                  <v:textbox>
                    <w:txbxContent>
                      <w:p w:rsidR="006B3F7F" w:rsidRDefault="006B3F7F" w:rsidP="006B3F7F">
                        <w:r>
                          <w:rPr>
                            <w:noProof/>
                            <w:lang w:val="es-ES"/>
                          </w:rPr>
                          <w:drawing>
                            <wp:inline distT="0" distB="0" distL="0" distR="0" wp14:anchorId="517A9CC4" wp14:editId="67DCF453">
                              <wp:extent cx="100330" cy="100330"/>
                              <wp:effectExtent l="19050" t="0" r="0" b="0"/>
                              <wp:docPr id="6" name="Imagen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BD29FE" w:rsidRPr="006B3F7F">
              <w:rPr>
                <w:bCs/>
                <w:noProof/>
                <w:sz w:val="18"/>
                <w:szCs w:val="18"/>
                <w:lang w:val="es-ES"/>
              </w:rPr>
              <w:t xml:space="preserve">Representació legal (Annex 6) </w:t>
            </w:r>
          </w:p>
          <w:p w:rsidR="006B3F7F" w:rsidRPr="00BD29FE" w:rsidRDefault="001D00D2" w:rsidP="006B3F7F">
            <w:pPr>
              <w:spacing w:line="360" w:lineRule="auto"/>
              <w:ind w:left="356"/>
              <w:rPr>
                <w:bCs/>
                <w:noProof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</w:rPr>
              <w:t>Full</w:t>
            </w:r>
            <w:r w:rsidR="00BD29FE" w:rsidRPr="006B3F7F">
              <w:rPr>
                <w:bCs/>
                <w:sz w:val="18"/>
                <w:szCs w:val="18"/>
              </w:rPr>
              <w:t xml:space="preserve"> de transferència bancària per a pagaments de l’Ajuntament de Cambrils (Annex 7)*</w:t>
            </w:r>
            <w:r w:rsidR="007E6686">
              <w:rPr>
                <w:bCs/>
                <w:noProof/>
                <w:sz w:val="18"/>
                <w:szCs w:val="18"/>
                <w:lang w:val="es-ES"/>
              </w:rPr>
              <w:pict>
                <v:shape id="_x0000_s1031" type="#_x0000_t202" style="position:absolute;left:0;text-align:left;margin-left:2.85pt;margin-top:1.7pt;width:7.15pt;height:7.15pt;z-index:251657216;mso-position-horizontal-relative:text;mso-position-vertical-relative:text">
                  <v:textbox>
                    <w:txbxContent>
                      <w:p w:rsidR="00BD29FE" w:rsidRDefault="00BD29FE" w:rsidP="00BD29FE">
                        <w:r>
                          <w:rPr>
                            <w:noProof/>
                            <w:lang w:val="es-ES"/>
                          </w:rPr>
                          <w:drawing>
                            <wp:inline distT="0" distB="0" distL="0" distR="0" wp14:anchorId="5D4F362E" wp14:editId="42DE58F4">
                              <wp:extent cx="100330" cy="100330"/>
                              <wp:effectExtent l="19050" t="0" r="0" b="0"/>
                              <wp:docPr id="17" name="Imagen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6864E8" w:rsidRPr="00BD29FE" w:rsidRDefault="00BD29FE" w:rsidP="006F4149">
            <w:pPr>
              <w:spacing w:line="360" w:lineRule="auto"/>
              <w:rPr>
                <w:bCs/>
                <w:i/>
                <w:sz w:val="16"/>
                <w:szCs w:val="16"/>
              </w:rPr>
            </w:pPr>
            <w:r w:rsidRPr="00BD29FE">
              <w:rPr>
                <w:bCs/>
                <w:i/>
                <w:sz w:val="16"/>
                <w:szCs w:val="16"/>
              </w:rPr>
              <w:t>* Si hi ha hagut alguna modificació del número de compte bancari de que disposa l’Ajuntament de Cambrils.</w:t>
            </w:r>
          </w:p>
        </w:tc>
      </w:tr>
    </w:tbl>
    <w:p w:rsidR="007A561F" w:rsidRDefault="007A561F" w:rsidP="00C543B0">
      <w:pPr>
        <w:jc w:val="center"/>
        <w:rPr>
          <w:b/>
          <w:bCs/>
          <w:sz w:val="20"/>
          <w:szCs w:val="20"/>
          <w:u w:val="single"/>
        </w:rPr>
      </w:pPr>
    </w:p>
    <w:p w:rsidR="00BD29FE" w:rsidRDefault="00BD29FE" w:rsidP="00C543B0">
      <w:pPr>
        <w:jc w:val="center"/>
        <w:rPr>
          <w:b/>
          <w:bCs/>
          <w:sz w:val="20"/>
          <w:szCs w:val="20"/>
          <w:u w:val="single"/>
        </w:rPr>
      </w:pPr>
    </w:p>
    <w:p w:rsidR="00BD29FE" w:rsidRDefault="00BD29FE" w:rsidP="00C543B0">
      <w:pPr>
        <w:jc w:val="center"/>
        <w:rPr>
          <w:b/>
          <w:bCs/>
          <w:sz w:val="20"/>
          <w:szCs w:val="20"/>
          <w:u w:val="single"/>
        </w:rPr>
      </w:pPr>
    </w:p>
    <w:p w:rsidR="00BD29FE" w:rsidRDefault="00BD29FE" w:rsidP="00C543B0">
      <w:pPr>
        <w:jc w:val="center"/>
        <w:rPr>
          <w:b/>
          <w:bCs/>
          <w:sz w:val="20"/>
          <w:szCs w:val="20"/>
          <w:u w:val="single"/>
        </w:rPr>
        <w:sectPr w:rsidR="00BD29FE" w:rsidSect="00ED033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693" w:right="1225" w:bottom="357" w:left="1418" w:header="567" w:footer="219" w:gutter="0"/>
          <w:cols w:space="708"/>
          <w:docGrid w:linePitch="360"/>
        </w:sectPr>
      </w:pPr>
    </w:p>
    <w:tbl>
      <w:tblPr>
        <w:tblW w:w="8789" w:type="dxa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540"/>
        <w:gridCol w:w="56"/>
        <w:gridCol w:w="1744"/>
        <w:gridCol w:w="1080"/>
        <w:gridCol w:w="4376"/>
      </w:tblGrid>
      <w:tr w:rsidR="00CF4FF3" w:rsidRPr="00BC7897" w:rsidTr="0055045C">
        <w:trPr>
          <w:trHeight w:val="851"/>
        </w:trPr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F4FF3" w:rsidRDefault="00470B6F" w:rsidP="0055045C">
            <w:pPr>
              <w:ind w:left="35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lastRenderedPageBreak/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7"/>
            <w:r w:rsidR="00CF4FF3">
              <w:rPr>
                <w:rFonts w:cs="Tahoma"/>
                <w:sz w:val="16"/>
                <w:szCs w:val="16"/>
              </w:rPr>
              <w:instrText xml:space="preserve"> FORMCHECKBOX </w:instrText>
            </w:r>
            <w:r w:rsidR="007E6686">
              <w:rPr>
                <w:rFonts w:cs="Tahoma"/>
                <w:sz w:val="16"/>
                <w:szCs w:val="16"/>
              </w:rPr>
            </w:r>
            <w:r w:rsidR="007E6686">
              <w:rPr>
                <w:rFonts w:cs="Tahoma"/>
                <w:sz w:val="16"/>
                <w:szCs w:val="16"/>
              </w:rPr>
              <w:fldChar w:fldCharType="separate"/>
            </w:r>
            <w:r>
              <w:rPr>
                <w:rFonts w:cs="Tahoma"/>
                <w:sz w:val="16"/>
                <w:szCs w:val="16"/>
              </w:rPr>
              <w:fldChar w:fldCharType="end"/>
            </w:r>
            <w:bookmarkEnd w:id="11"/>
            <w:r w:rsidR="00CF4FF3">
              <w:rPr>
                <w:rFonts w:cs="Tahoma"/>
                <w:sz w:val="16"/>
                <w:szCs w:val="16"/>
              </w:rPr>
              <w:t>NO A</w:t>
            </w:r>
            <w:r w:rsidR="00CF4FF3" w:rsidRPr="009A011F">
              <w:rPr>
                <w:rFonts w:cs="Tahoma"/>
                <w:sz w:val="16"/>
                <w:szCs w:val="16"/>
              </w:rPr>
              <w:t>utoritzo l’Ajuntament a consultar i verificar, mitjançant les plataformes habilitades per les diferents administracions públiques, les dades disponibles en altres administracions públiques com a mitjà alternatiu a la presentació dels corresponents documents que les acrediten i que són imprescindibles per a la resolució d’aquesta tramitació.</w:t>
            </w:r>
          </w:p>
          <w:p w:rsidR="00CF4FF3" w:rsidRDefault="00CF4FF3" w:rsidP="0055045C">
            <w:pPr>
              <w:rPr>
                <w:rFonts w:cs="Tahoma"/>
                <w:b/>
                <w:sz w:val="16"/>
                <w:szCs w:val="16"/>
              </w:rPr>
            </w:pPr>
          </w:p>
        </w:tc>
      </w:tr>
      <w:tr w:rsidR="00CF4FF3" w:rsidRPr="00BC7897" w:rsidTr="0055045C">
        <w:tc>
          <w:tcPr>
            <w:tcW w:w="8789" w:type="dxa"/>
            <w:gridSpan w:val="6"/>
            <w:tcBorders>
              <w:top w:val="nil"/>
              <w:left w:val="nil"/>
              <w:right w:val="nil"/>
            </w:tcBorders>
          </w:tcPr>
          <w:p w:rsidR="00CF4FF3" w:rsidRPr="00BC7897" w:rsidRDefault="00CF4FF3" w:rsidP="0055045C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Notes</w:t>
            </w:r>
          </w:p>
        </w:tc>
      </w:tr>
      <w:tr w:rsidR="00CF4FF3" w:rsidRPr="00BC7897" w:rsidTr="0055045C">
        <w:tc>
          <w:tcPr>
            <w:tcW w:w="8789" w:type="dxa"/>
            <w:gridSpan w:val="6"/>
            <w:tcBorders>
              <w:bottom w:val="single" w:sz="4" w:space="0" w:color="000000"/>
            </w:tcBorders>
          </w:tcPr>
          <w:p w:rsidR="00CF4FF3" w:rsidRPr="00BC7897" w:rsidRDefault="00CF4FF3" w:rsidP="0055045C">
            <w:pPr>
              <w:rPr>
                <w:rFonts w:cs="Tahoma"/>
                <w:b/>
                <w:sz w:val="16"/>
                <w:szCs w:val="16"/>
              </w:rPr>
            </w:pPr>
          </w:p>
          <w:p w:rsidR="00CF4FF3" w:rsidRPr="00BC7897" w:rsidRDefault="00CF4FF3" w:rsidP="00CF4FF3">
            <w:pPr>
              <w:numPr>
                <w:ilvl w:val="0"/>
                <w:numId w:val="12"/>
              </w:numPr>
              <w:rPr>
                <w:rFonts w:cs="Tahoma"/>
                <w:sz w:val="16"/>
                <w:szCs w:val="16"/>
              </w:rPr>
            </w:pPr>
            <w:r w:rsidRPr="00BC7897">
              <w:rPr>
                <w:rFonts w:cs="Tahoma"/>
                <w:sz w:val="16"/>
                <w:szCs w:val="16"/>
              </w:rPr>
              <w:t xml:space="preserve">Caldrà justificar l’autorització del representat si és necessària. D’acord amb el que disposa l’article 5 de </w:t>
            </w:r>
            <w:smartTag w:uri="urn:schemas-microsoft-com:office:smarttags" w:element="PersonName">
              <w:smartTagPr>
                <w:attr w:name="ProductID" w:val="la Llei"/>
              </w:smartTagPr>
              <w:r w:rsidRPr="00BC7897">
                <w:rPr>
                  <w:rFonts w:cs="Tahoma"/>
                  <w:sz w:val="16"/>
                  <w:szCs w:val="16"/>
                </w:rPr>
                <w:t>la Llei</w:t>
              </w:r>
            </w:smartTag>
            <w:r w:rsidRPr="00BC7897">
              <w:rPr>
                <w:rFonts w:cs="Tahoma"/>
                <w:sz w:val="16"/>
                <w:szCs w:val="16"/>
              </w:rPr>
              <w:t xml:space="preserve"> 39/2015, d’1 d’octubre, caldrà acreditar la representació per presentar sol·licituds, declaracions responsables o comunicacions prèvies</w:t>
            </w:r>
            <w:r>
              <w:rPr>
                <w:rFonts w:cs="Tahoma"/>
                <w:sz w:val="16"/>
                <w:szCs w:val="16"/>
              </w:rPr>
              <w:t>,</w:t>
            </w:r>
            <w:r w:rsidRPr="00BC7897">
              <w:rPr>
                <w:rFonts w:cs="Tahoma"/>
                <w:sz w:val="16"/>
                <w:szCs w:val="16"/>
              </w:rPr>
              <w:t xml:space="preserve"> així com per interposar recursos, desistir d’accions o renunciar a drets. </w:t>
            </w:r>
          </w:p>
          <w:p w:rsidR="00CF4FF3" w:rsidRPr="00BC7897" w:rsidRDefault="00CF4FF3" w:rsidP="0055045C">
            <w:pPr>
              <w:ind w:left="720"/>
              <w:rPr>
                <w:rFonts w:cs="Tahoma"/>
                <w:sz w:val="16"/>
                <w:szCs w:val="16"/>
              </w:rPr>
            </w:pPr>
            <w:r w:rsidRPr="00BC7897">
              <w:rPr>
                <w:rFonts w:cs="Tahoma"/>
                <w:sz w:val="16"/>
                <w:szCs w:val="16"/>
              </w:rPr>
              <w:t xml:space="preserve">Pels actes de simple tràmit la representació es presumeix i no cal presentar l’autorització. </w:t>
            </w:r>
          </w:p>
          <w:p w:rsidR="00CF4FF3" w:rsidRPr="00BC7897" w:rsidRDefault="00CF4FF3" w:rsidP="0055045C">
            <w:pPr>
              <w:ind w:left="720"/>
              <w:rPr>
                <w:rFonts w:cs="Tahoma"/>
                <w:sz w:val="16"/>
                <w:szCs w:val="16"/>
              </w:rPr>
            </w:pPr>
            <w:r w:rsidRPr="00BC7897">
              <w:rPr>
                <w:rFonts w:cs="Tahoma"/>
                <w:sz w:val="16"/>
                <w:szCs w:val="16"/>
              </w:rPr>
              <w:t xml:space="preserve">Per autoritzar la representació es pot fer un apoderament electrònic a </w:t>
            </w:r>
            <w:smartTag w:uri="urn:schemas-microsoft-com:office:smarttags" w:element="PersonName">
              <w:smartTagPr>
                <w:attr w:name="ProductID" w:val="la Seu"/>
              </w:smartTagPr>
              <w:r w:rsidRPr="00BC7897">
                <w:rPr>
                  <w:rFonts w:cs="Tahoma"/>
                  <w:sz w:val="16"/>
                  <w:szCs w:val="16"/>
                </w:rPr>
                <w:t>la Seu</w:t>
              </w:r>
            </w:smartTag>
            <w:r w:rsidRPr="00BC7897">
              <w:rPr>
                <w:rFonts w:cs="Tahoma"/>
                <w:sz w:val="16"/>
                <w:szCs w:val="16"/>
              </w:rPr>
              <w:t xml:space="preserve"> electrònica municipal/Oficina virtual de tràmits/Registre electrònic/Genèrics, si bé serà admès qualsevol altre mitjà vàlid en dret</w:t>
            </w:r>
            <w:r>
              <w:rPr>
                <w:rFonts w:cs="Tahoma"/>
                <w:sz w:val="16"/>
                <w:szCs w:val="16"/>
              </w:rPr>
              <w:t>,</w:t>
            </w:r>
            <w:r w:rsidRPr="00BC7897">
              <w:rPr>
                <w:rFonts w:cs="Tahoma"/>
                <w:sz w:val="16"/>
                <w:szCs w:val="16"/>
              </w:rPr>
              <w:t xml:space="preserve"> com poden ser, entre altres, poder notarial o document privat signat pel representat, junt amb còpia del seu DNI, a favor del representant. </w:t>
            </w:r>
          </w:p>
          <w:p w:rsidR="00CF4FF3" w:rsidRDefault="00CF4FF3" w:rsidP="0055045C">
            <w:pPr>
              <w:ind w:left="72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Si</w:t>
            </w:r>
            <w:r w:rsidRPr="00BC7897">
              <w:rPr>
                <w:rFonts w:cs="Tahoma"/>
                <w:sz w:val="16"/>
                <w:szCs w:val="16"/>
              </w:rPr>
              <w:t xml:space="preserve"> declareu responsablement que disposeu de l’autorització</w:t>
            </w:r>
            <w:r>
              <w:rPr>
                <w:rFonts w:cs="Tahoma"/>
                <w:sz w:val="16"/>
                <w:szCs w:val="16"/>
              </w:rPr>
              <w:t>,</w:t>
            </w:r>
            <w:r w:rsidRPr="00BC7897">
              <w:rPr>
                <w:rFonts w:cs="Tahoma"/>
                <w:sz w:val="16"/>
                <w:szCs w:val="16"/>
              </w:rPr>
              <w:t xml:space="preserve"> aquesta </w:t>
            </w:r>
            <w:r>
              <w:rPr>
                <w:rFonts w:cs="Tahoma"/>
                <w:sz w:val="16"/>
                <w:szCs w:val="16"/>
              </w:rPr>
              <w:t>se us podrà requerir</w:t>
            </w:r>
            <w:r w:rsidRPr="00BC7897">
              <w:rPr>
                <w:rFonts w:cs="Tahoma"/>
                <w:sz w:val="16"/>
                <w:szCs w:val="16"/>
              </w:rPr>
              <w:t xml:space="preserve"> en qualsevol moment del procediment.</w:t>
            </w:r>
          </w:p>
          <w:p w:rsidR="00CF4FF3" w:rsidRPr="00BC7897" w:rsidRDefault="00CF4FF3" w:rsidP="00ED0336">
            <w:pPr>
              <w:rPr>
                <w:rFonts w:cs="Tahoma"/>
                <w:b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8789" w:type="dxa"/>
            <w:gridSpan w:val="6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:rsidR="00CF4FF3" w:rsidRPr="009C239B" w:rsidRDefault="00CF4FF3" w:rsidP="0055045C">
            <w:pPr>
              <w:rPr>
                <w:b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89" w:type="dxa"/>
            <w:gridSpan w:val="6"/>
            <w:shd w:val="clear" w:color="auto" w:fill="auto"/>
          </w:tcPr>
          <w:p w:rsidR="00CF4FF3" w:rsidRPr="009C239B" w:rsidRDefault="00CF4FF3" w:rsidP="0055045C">
            <w:pPr>
              <w:rPr>
                <w:b/>
                <w:sz w:val="16"/>
                <w:szCs w:val="16"/>
              </w:rPr>
            </w:pPr>
            <w:r w:rsidRPr="009C239B">
              <w:rPr>
                <w:b/>
                <w:sz w:val="16"/>
                <w:szCs w:val="16"/>
              </w:rPr>
              <w:t>PROTECCIÓ DE DADES:</w:t>
            </w:r>
          </w:p>
          <w:p w:rsidR="00CF4FF3" w:rsidRPr="009C239B" w:rsidRDefault="00CF4FF3" w:rsidP="0055045C">
            <w:pPr>
              <w:rPr>
                <w:b/>
                <w:sz w:val="16"/>
                <w:szCs w:val="16"/>
              </w:rPr>
            </w:pPr>
            <w:r w:rsidRPr="009C239B">
              <w:rPr>
                <w:sz w:val="16"/>
                <w:szCs w:val="16"/>
              </w:rPr>
              <w:t xml:space="preserve">De conformitat amb allò que estableix el </w:t>
            </w:r>
            <w:r w:rsidRPr="009C239B">
              <w:rPr>
                <w:b/>
                <w:sz w:val="16"/>
                <w:szCs w:val="16"/>
              </w:rPr>
              <w:t>Reglament(UE) 2016/679</w:t>
            </w:r>
            <w:r w:rsidRPr="009C239B">
              <w:rPr>
                <w:sz w:val="16"/>
                <w:szCs w:val="16"/>
              </w:rPr>
              <w:t xml:space="preserve"> de 27 d'abril de 2016 i la </w:t>
            </w:r>
            <w:r w:rsidRPr="009C239B">
              <w:rPr>
                <w:b/>
                <w:sz w:val="16"/>
                <w:szCs w:val="16"/>
              </w:rPr>
              <w:t xml:space="preserve">Llei orgànica 3/2018, de 5 de desembre, </w:t>
            </w:r>
            <w:r w:rsidRPr="009C239B">
              <w:rPr>
                <w:b/>
                <w:bCs/>
                <w:sz w:val="16"/>
                <w:szCs w:val="16"/>
              </w:rPr>
              <w:t>de protecció de dades</w:t>
            </w:r>
            <w:r w:rsidRPr="009C239B">
              <w:rPr>
                <w:b/>
                <w:sz w:val="16"/>
                <w:szCs w:val="16"/>
              </w:rPr>
              <w:t> personals i garantia dels drets digitals</w:t>
            </w:r>
            <w:r w:rsidRPr="009C239B">
              <w:rPr>
                <w:sz w:val="16"/>
                <w:szCs w:val="16"/>
              </w:rPr>
              <w:t xml:space="preserve">, us informem que les dades personals proporcionades són confidencials i formen part dels tractaments titularitat de </w:t>
            </w:r>
            <w:r w:rsidRPr="009C239B">
              <w:rPr>
                <w:b/>
                <w:sz w:val="16"/>
                <w:szCs w:val="16"/>
              </w:rPr>
              <w:t xml:space="preserve">l’Ajuntament de Cambrils. </w:t>
            </w:r>
          </w:p>
          <w:p w:rsidR="00CF4FF3" w:rsidRPr="009C239B" w:rsidRDefault="00CF4FF3" w:rsidP="0055045C">
            <w:pPr>
              <w:rPr>
                <w:b/>
                <w:sz w:val="16"/>
                <w:szCs w:val="16"/>
              </w:rPr>
            </w:pPr>
            <w:r w:rsidRPr="009C239B">
              <w:rPr>
                <w:sz w:val="16"/>
                <w:szCs w:val="16"/>
              </w:rPr>
              <w:t>Atenent al principi de transparència</w:t>
            </w:r>
            <w:r>
              <w:rPr>
                <w:sz w:val="16"/>
                <w:szCs w:val="16"/>
              </w:rPr>
              <w:t>,</w:t>
            </w:r>
            <w:r w:rsidRPr="009C239B">
              <w:rPr>
                <w:sz w:val="16"/>
                <w:szCs w:val="16"/>
              </w:rPr>
              <w:t xml:space="preserve"> el RAT (Registre d’activitats de l’Ajuntament de Cambrils), està publicat al Portal de Transparència de la web </w:t>
            </w:r>
            <w:hyperlink r:id="rId15" w:history="1">
              <w:r w:rsidRPr="009C239B">
                <w:rPr>
                  <w:rStyle w:val="Hipervnculo"/>
                  <w:sz w:val="16"/>
                  <w:szCs w:val="16"/>
                </w:rPr>
                <w:t>www.cambrils.cat</w:t>
              </w:r>
            </w:hyperlink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9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Responsable</w:t>
            </w:r>
          </w:p>
        </w:tc>
        <w:tc>
          <w:tcPr>
            <w:tcW w:w="7200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Ajuntament de Cambrils</w:t>
            </w: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9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Finalitat</w:t>
            </w:r>
          </w:p>
        </w:tc>
        <w:tc>
          <w:tcPr>
            <w:tcW w:w="7200" w:type="dxa"/>
            <w:gridSpan w:val="3"/>
            <w:shd w:val="clear" w:color="auto" w:fill="auto"/>
          </w:tcPr>
          <w:p w:rsidR="00CF4FF3" w:rsidRPr="00573EE0" w:rsidRDefault="00CF4FF3" w:rsidP="00ED033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Recollida de les dades per atendre la seva s</w:t>
            </w:r>
            <w:r w:rsidRPr="00573EE0">
              <w:rPr>
                <w:b/>
                <w:sz w:val="16"/>
                <w:szCs w:val="16"/>
              </w:rPr>
              <w:t xml:space="preserve">ol·licitud </w:t>
            </w:r>
            <w:r w:rsidR="00ED0336">
              <w:rPr>
                <w:b/>
                <w:sz w:val="16"/>
                <w:szCs w:val="16"/>
              </w:rPr>
              <w:t>de subvenció a les associacions de famílies d’alumnes (AFA)</w:t>
            </w:r>
            <w:r>
              <w:rPr>
                <w:b/>
                <w:sz w:val="16"/>
                <w:szCs w:val="16"/>
              </w:rPr>
              <w:t xml:space="preserve"> i altres peticions i requeriments que </w:t>
            </w:r>
            <w:r w:rsidRPr="00ED0336">
              <w:rPr>
                <w:b/>
                <w:sz w:val="16"/>
                <w:szCs w:val="16"/>
              </w:rPr>
              <w:t>se’n puguin derivar.</w:t>
            </w: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9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Legitimació</w:t>
            </w:r>
          </w:p>
        </w:tc>
        <w:tc>
          <w:tcPr>
            <w:tcW w:w="7200" w:type="dxa"/>
            <w:gridSpan w:val="3"/>
            <w:shd w:val="clear" w:color="auto" w:fill="auto"/>
          </w:tcPr>
          <w:p w:rsidR="00CF4FF3" w:rsidRPr="009C239B" w:rsidRDefault="00CF4FF3" w:rsidP="00BD29FE">
            <w:pPr>
              <w:rPr>
                <w:sz w:val="16"/>
                <w:szCs w:val="16"/>
              </w:rPr>
            </w:pPr>
            <w:r w:rsidRPr="009C239B">
              <w:rPr>
                <w:sz w:val="16"/>
                <w:szCs w:val="16"/>
              </w:rPr>
              <w:t>De conformitat a la base jurídica del tractament, en els casos d’obligació legal, d’interès públic, de l’execució d’un contracte o d’interès legítim i del consentiment de l</w:t>
            </w:r>
            <w:r w:rsidR="00BD29FE">
              <w:rPr>
                <w:sz w:val="16"/>
                <w:szCs w:val="16"/>
              </w:rPr>
              <w:t>a persona interessada</w:t>
            </w:r>
            <w:r w:rsidRPr="009C239B">
              <w:rPr>
                <w:sz w:val="16"/>
                <w:szCs w:val="16"/>
              </w:rPr>
              <w:t>.</w:t>
            </w: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"/>
        </w:trPr>
        <w:tc>
          <w:tcPr>
            <w:tcW w:w="1589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Destinataris</w:t>
            </w:r>
          </w:p>
        </w:tc>
        <w:tc>
          <w:tcPr>
            <w:tcW w:w="7200" w:type="dxa"/>
            <w:gridSpan w:val="3"/>
            <w:shd w:val="clear" w:color="auto" w:fill="auto"/>
          </w:tcPr>
          <w:p w:rsidR="00CF4FF3" w:rsidRPr="009C239B" w:rsidRDefault="00CF4FF3" w:rsidP="0055045C">
            <w:pPr>
              <w:rPr>
                <w:sz w:val="16"/>
                <w:szCs w:val="16"/>
              </w:rPr>
            </w:pPr>
            <w:r w:rsidRPr="009C239B">
              <w:rPr>
                <w:sz w:val="16"/>
                <w:szCs w:val="16"/>
              </w:rPr>
              <w:t>Es preveu</w:t>
            </w:r>
            <w:r>
              <w:rPr>
                <w:sz w:val="16"/>
                <w:szCs w:val="16"/>
              </w:rPr>
              <w:t>en</w:t>
            </w:r>
            <w:r w:rsidRPr="009C239B">
              <w:rPr>
                <w:sz w:val="16"/>
                <w:szCs w:val="16"/>
              </w:rPr>
              <w:t xml:space="preserve"> com a destinataris de </w:t>
            </w:r>
            <w:r>
              <w:rPr>
                <w:sz w:val="16"/>
                <w:szCs w:val="16"/>
              </w:rPr>
              <w:t>les cessions els ens municipals i</w:t>
            </w:r>
            <w:r w:rsidRPr="009C239B">
              <w:rPr>
                <w:sz w:val="16"/>
                <w:szCs w:val="16"/>
              </w:rPr>
              <w:t xml:space="preserve"> altres</w:t>
            </w:r>
            <w:r>
              <w:rPr>
                <w:sz w:val="16"/>
                <w:szCs w:val="16"/>
              </w:rPr>
              <w:t xml:space="preserve"> organismes per previsió legal o per</w:t>
            </w:r>
            <w:r w:rsidRPr="009C239B">
              <w:rPr>
                <w:sz w:val="16"/>
                <w:szCs w:val="16"/>
              </w:rPr>
              <w:t xml:space="preserve"> previ consentiment de la persona interessada.</w:t>
            </w: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"/>
        </w:trPr>
        <w:tc>
          <w:tcPr>
            <w:tcW w:w="1589" w:type="dxa"/>
            <w:gridSpan w:val="3"/>
            <w:shd w:val="clear" w:color="auto" w:fill="auto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Drets</w:t>
            </w:r>
          </w:p>
        </w:tc>
        <w:tc>
          <w:tcPr>
            <w:tcW w:w="7200" w:type="dxa"/>
            <w:gridSpan w:val="3"/>
            <w:shd w:val="clear" w:color="auto" w:fill="auto"/>
          </w:tcPr>
          <w:p w:rsidR="00CF4FF3" w:rsidRPr="00780CAF" w:rsidRDefault="00CF4FF3" w:rsidP="0055045C">
            <w:pPr>
              <w:rPr>
                <w:sz w:val="16"/>
                <w:szCs w:val="16"/>
              </w:rPr>
            </w:pPr>
            <w:r w:rsidRPr="00780CAF">
              <w:rPr>
                <w:sz w:val="16"/>
                <w:szCs w:val="16"/>
              </w:rPr>
              <w:t xml:space="preserve">Podeu exercir els vostres drets d’accés, rectificació, cancel·lació, oposició i, en el seu cas, portabilitat i limitació, enviant un escrit acompanyat d’una fotocòpia del document </w:t>
            </w:r>
            <w:r>
              <w:rPr>
                <w:sz w:val="16"/>
                <w:szCs w:val="16"/>
              </w:rPr>
              <w:t>d’identitat a la següent adreça</w:t>
            </w:r>
            <w:r w:rsidRPr="00780CAF">
              <w:rPr>
                <w:sz w:val="16"/>
                <w:szCs w:val="16"/>
              </w:rPr>
              <w:t xml:space="preserve">: plaça de l’Ajuntament, 4 - 43850 Cambrils o bé enviant-ho per correu electrònic a </w:t>
            </w:r>
            <w:hyperlink r:id="rId16" w:history="1">
              <w:r w:rsidRPr="00780CAF">
                <w:rPr>
                  <w:rStyle w:val="Hipervnculo"/>
                  <w:sz w:val="16"/>
                  <w:szCs w:val="16"/>
                </w:rPr>
                <w:t>dpd@cambrils.cat</w:t>
              </w:r>
            </w:hyperlink>
            <w:r w:rsidRPr="00780CAF">
              <w:rPr>
                <w:sz w:val="16"/>
                <w:szCs w:val="16"/>
              </w:rPr>
              <w:t xml:space="preserve"> o a través de la </w:t>
            </w:r>
            <w:r>
              <w:rPr>
                <w:sz w:val="16"/>
                <w:szCs w:val="16"/>
              </w:rPr>
              <w:t>s</w:t>
            </w:r>
            <w:r w:rsidRPr="00780CAF">
              <w:rPr>
                <w:sz w:val="16"/>
                <w:szCs w:val="16"/>
              </w:rPr>
              <w:t>eu electrònica municipal.</w:t>
            </w:r>
          </w:p>
        </w:tc>
      </w:tr>
      <w:tr w:rsidR="00CF4FF3" w:rsidRPr="000F21BB" w:rsidTr="005504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4FF3" w:rsidRPr="000F21BB" w:rsidRDefault="00CF4FF3" w:rsidP="0055045C">
            <w:pPr>
              <w:rPr>
                <w:b/>
                <w:sz w:val="16"/>
                <w:szCs w:val="16"/>
              </w:rPr>
            </w:pPr>
            <w:r w:rsidRPr="000F21BB">
              <w:rPr>
                <w:b/>
                <w:sz w:val="16"/>
                <w:szCs w:val="16"/>
              </w:rPr>
              <w:t>Informació addicional</w:t>
            </w:r>
          </w:p>
        </w:tc>
        <w:tc>
          <w:tcPr>
            <w:tcW w:w="72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4FF3" w:rsidRPr="009C239B" w:rsidRDefault="00CF4FF3" w:rsidP="005504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Podeu consultar</w:t>
            </w:r>
            <w:r w:rsidRPr="009C239B">
              <w:rPr>
                <w:sz w:val="16"/>
                <w:szCs w:val="16"/>
              </w:rPr>
              <w:t xml:space="preserve"> la informació addicional a la nostra pàgina web: </w:t>
            </w:r>
            <w:hyperlink r:id="rId17" w:history="1">
              <w:r w:rsidRPr="009C239B">
                <w:rPr>
                  <w:rStyle w:val="Hipervnculo"/>
                  <w:sz w:val="16"/>
                  <w:szCs w:val="16"/>
                </w:rPr>
                <w:t>www.cambrils.cat</w:t>
              </w:r>
            </w:hyperlink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416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rFonts w:cs="Formata Regular"/>
                <w:b/>
                <w:bCs/>
                <w:color w:val="000080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b/>
                <w:bCs/>
                <w:color w:val="000080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b/>
                <w:bCs/>
                <w:color w:val="00008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b/>
                <w:bCs/>
                <w:color w:val="000080"/>
                <w:sz w:val="16"/>
                <w:szCs w:val="16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b/>
                <w:bCs/>
                <w:color w:val="000080"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263"/>
        </w:trPr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rFonts w:cs="Formata Regular"/>
                <w:sz w:val="16"/>
                <w:szCs w:val="16"/>
              </w:rPr>
            </w:pPr>
            <w:r w:rsidRPr="000F21BB">
              <w:rPr>
                <w:rFonts w:cs="Formata Regular"/>
                <w:sz w:val="16"/>
                <w:szCs w:val="16"/>
              </w:rPr>
              <w:t>La persona interessada o qui la representi es responsabilitza de la veracitat de les dades i dels documents aportats.</w:t>
            </w:r>
          </w:p>
          <w:p w:rsidR="00CF4FF3" w:rsidRPr="000F21BB" w:rsidRDefault="00CF4FF3" w:rsidP="0055045C">
            <w:pPr>
              <w:rPr>
                <w:rFonts w:cs="Formata Regular"/>
                <w:b/>
                <w:bCs/>
                <w:color w:val="000080"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263"/>
        </w:trPr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rFonts w:cs="Formata Regular"/>
                <w:b/>
                <w:bCs/>
                <w:color w:val="000080"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263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D8600E" w:rsidRDefault="00CF4FF3" w:rsidP="0055045C">
            <w:pPr>
              <w:rPr>
                <w:rFonts w:cs="Formata Regular"/>
                <w:sz w:val="20"/>
                <w:szCs w:val="20"/>
              </w:rPr>
            </w:pPr>
            <w:r w:rsidRPr="00D8600E">
              <w:rPr>
                <w:rFonts w:cs="Formata Regular"/>
                <w:sz w:val="20"/>
                <w:szCs w:val="20"/>
              </w:rPr>
              <w:t xml:space="preserve">Cambrils,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921DC0" w:rsidRDefault="00470B6F" w:rsidP="0055045C">
            <w:pPr>
              <w:rPr>
                <w:rFonts w:cs="Formata Regular"/>
                <w:sz w:val="16"/>
                <w:szCs w:val="16"/>
              </w:rPr>
            </w:pPr>
            <w:r w:rsidRPr="00921DC0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CF4FF3" w:rsidRPr="00921DC0">
              <w:rPr>
                <w:sz w:val="16"/>
                <w:szCs w:val="16"/>
              </w:rPr>
              <w:instrText xml:space="preserve"> FORMTEXT </w:instrText>
            </w:r>
            <w:r w:rsidRPr="00921DC0">
              <w:rPr>
                <w:sz w:val="16"/>
                <w:szCs w:val="16"/>
              </w:rPr>
            </w:r>
            <w:r w:rsidRPr="00921DC0">
              <w:rPr>
                <w:sz w:val="16"/>
                <w:szCs w:val="16"/>
              </w:rPr>
              <w:fldChar w:fldCharType="separate"/>
            </w:r>
            <w:r w:rsidR="00CF4FF3" w:rsidRPr="00921DC0">
              <w:rPr>
                <w:rFonts w:cs="Formata Regular"/>
                <w:noProof/>
                <w:sz w:val="16"/>
                <w:szCs w:val="16"/>
              </w:rPr>
              <w:t> </w:t>
            </w:r>
            <w:r w:rsidR="00CF4FF3" w:rsidRPr="00921DC0">
              <w:rPr>
                <w:rFonts w:cs="Formata Regular"/>
                <w:noProof/>
                <w:sz w:val="16"/>
                <w:szCs w:val="16"/>
              </w:rPr>
              <w:t> </w:t>
            </w:r>
            <w:r w:rsidRPr="00921DC0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921DC0" w:rsidRDefault="00CF4FF3" w:rsidP="0055045C">
            <w:pPr>
              <w:rPr>
                <w:rFonts w:cs="Formata Regular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921DC0" w:rsidRDefault="00CF4FF3" w:rsidP="0055045C">
            <w:pPr>
              <w:rPr>
                <w:rFonts w:cs="Formata Regular"/>
                <w:sz w:val="16"/>
                <w:szCs w:val="16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rFonts w:cs="Formata Regular"/>
                <w:b/>
                <w:bCs/>
                <w:color w:val="000080"/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263"/>
        </w:trPr>
        <w:tc>
          <w:tcPr>
            <w:tcW w:w="44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D8600E" w:rsidRDefault="00CF4FF3" w:rsidP="0055045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D8600E">
              <w:rPr>
                <w:sz w:val="12"/>
                <w:szCs w:val="12"/>
              </w:rPr>
              <w:t>Signatura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1138"/>
        </w:trPr>
        <w:tc>
          <w:tcPr>
            <w:tcW w:w="44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921DC0" w:rsidRDefault="00CF4FF3" w:rsidP="0055045C">
            <w:pPr>
              <w:rPr>
                <w:sz w:val="16"/>
                <w:szCs w:val="16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sz w:val="16"/>
                <w:szCs w:val="16"/>
              </w:rPr>
            </w:pPr>
          </w:p>
        </w:tc>
      </w:tr>
      <w:tr w:rsidR="00CF4FF3" w:rsidRPr="000F21BB" w:rsidTr="0055045C">
        <w:tblPrEx>
          <w:tblBorders>
            <w:top w:val="single" w:sz="8" w:space="0" w:color="800000"/>
            <w:left w:val="none" w:sz="0" w:space="0" w:color="auto"/>
            <w:bottom w:val="single" w:sz="4" w:space="0" w:color="800000"/>
            <w:right w:val="none" w:sz="0" w:space="0" w:color="auto"/>
            <w:insideH w:val="single" w:sz="6" w:space="0" w:color="000000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hRule="exact" w:val="432"/>
        </w:trPr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FF3" w:rsidRPr="000F21BB" w:rsidRDefault="00CF4FF3" w:rsidP="0055045C">
            <w:pPr>
              <w:rPr>
                <w:sz w:val="16"/>
                <w:szCs w:val="16"/>
              </w:rPr>
            </w:pPr>
          </w:p>
        </w:tc>
      </w:tr>
    </w:tbl>
    <w:p w:rsidR="00243C65" w:rsidRDefault="00243C65" w:rsidP="007A561F">
      <w:pPr>
        <w:rPr>
          <w:b/>
          <w:sz w:val="20"/>
        </w:rPr>
      </w:pPr>
    </w:p>
    <w:sectPr w:rsidR="00243C65" w:rsidSect="00457961">
      <w:pgSz w:w="11906" w:h="16838"/>
      <w:pgMar w:top="2410" w:right="1225" w:bottom="360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7F" w:rsidRDefault="006B3F7F">
      <w:r>
        <w:separator/>
      </w:r>
    </w:p>
  </w:endnote>
  <w:endnote w:type="continuationSeparator" w:id="0">
    <w:p w:rsidR="006B3F7F" w:rsidRDefault="006B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JCAMBRILS Myriad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mata Regular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54" w:rsidRDefault="00A3315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7F" w:rsidRPr="001D524B" w:rsidRDefault="006B3F7F" w:rsidP="007A561F">
    <w:pPr>
      <w:tabs>
        <w:tab w:val="left" w:pos="4140"/>
      </w:tabs>
      <w:rPr>
        <w:sz w:val="20"/>
        <w:szCs w:val="20"/>
      </w:rPr>
    </w:pPr>
    <w:bookmarkStart w:id="9" w:name="OLE_LINK1"/>
    <w:bookmarkStart w:id="10" w:name="OLE_LINK2"/>
    <w:r>
      <w:rPr>
        <w:sz w:val="20"/>
        <w:szCs w:val="20"/>
      </w:rPr>
      <w:tab/>
    </w:r>
  </w:p>
  <w:tbl>
    <w:tblPr>
      <w:tblW w:w="9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047"/>
      <w:gridCol w:w="1701"/>
      <w:gridCol w:w="710"/>
      <w:gridCol w:w="849"/>
      <w:gridCol w:w="923"/>
      <w:gridCol w:w="992"/>
      <w:gridCol w:w="1204"/>
    </w:tblGrid>
    <w:tr w:rsidR="006B3F7F" w:rsidRPr="00886DA8" w:rsidTr="00CF4FF3">
      <w:trPr>
        <w:trHeight w:val="183"/>
      </w:trPr>
      <w:tc>
        <w:tcPr>
          <w:tcW w:w="9426" w:type="dxa"/>
          <w:gridSpan w:val="7"/>
          <w:tcBorders>
            <w:bottom w:val="single" w:sz="12" w:space="0" w:color="808080"/>
          </w:tcBorders>
        </w:tcPr>
        <w:p w:rsidR="006B3F7F" w:rsidRPr="00C34A35" w:rsidRDefault="006B3F7F" w:rsidP="0055045C">
          <w:pPr>
            <w:pStyle w:val="Piedepgina"/>
            <w:tabs>
              <w:tab w:val="left" w:pos="1348"/>
            </w:tabs>
            <w:rPr>
              <w:b/>
              <w:bCs/>
              <w:sz w:val="20"/>
              <w:szCs w:val="20"/>
            </w:rPr>
          </w:pPr>
          <w:r w:rsidRPr="00C34A35">
            <w:rPr>
              <w:b/>
              <w:bCs/>
              <w:sz w:val="20"/>
              <w:szCs w:val="20"/>
            </w:rPr>
            <w:t>Alcaldia de l’Ajuntament de Cambrils</w:t>
          </w:r>
        </w:p>
      </w:tc>
    </w:tr>
    <w:tr w:rsidR="006B3F7F" w:rsidRPr="0097057C" w:rsidTr="00ED0336">
      <w:trPr>
        <w:trHeight w:val="183"/>
      </w:trPr>
      <w:tc>
        <w:tcPr>
          <w:tcW w:w="3047" w:type="dxa"/>
          <w:tcBorders>
            <w:top w:val="single" w:sz="12" w:space="0" w:color="808080"/>
          </w:tcBorders>
        </w:tcPr>
        <w:p w:rsidR="006B3F7F" w:rsidRPr="0097057C" w:rsidRDefault="006B3F7F" w:rsidP="00A33154">
          <w:pPr>
            <w:pStyle w:val="Encabezado"/>
            <w:rPr>
              <w:rFonts w:cs="AJCAMBRILS Myriad"/>
              <w:b/>
              <w:bCs/>
              <w:sz w:val="16"/>
              <w:szCs w:val="16"/>
            </w:rPr>
          </w:pPr>
          <w:r w:rsidRPr="0097057C">
            <w:rPr>
              <w:b/>
              <w:sz w:val="16"/>
              <w:szCs w:val="16"/>
            </w:rPr>
            <w:t>Departament d’</w:t>
          </w:r>
          <w:r>
            <w:rPr>
              <w:b/>
              <w:sz w:val="16"/>
              <w:szCs w:val="16"/>
            </w:rPr>
            <w:t>E</w:t>
          </w:r>
          <w:r w:rsidR="00A33154">
            <w:rPr>
              <w:b/>
              <w:sz w:val="16"/>
              <w:szCs w:val="16"/>
            </w:rPr>
            <w:t xml:space="preserve">ducació </w:t>
          </w:r>
          <w:r>
            <w:rPr>
              <w:rFonts w:cs="AJCAMBRILS Myriad"/>
              <w:b/>
              <w:bCs/>
              <w:sz w:val="16"/>
              <w:szCs w:val="16"/>
            </w:rPr>
            <w:t>i Ocupació</w:t>
          </w:r>
        </w:p>
      </w:tc>
      <w:tc>
        <w:tcPr>
          <w:tcW w:w="1701" w:type="dxa"/>
          <w:tcBorders>
            <w:top w:val="single" w:sz="12" w:space="0" w:color="808080"/>
          </w:tcBorders>
        </w:tcPr>
        <w:p w:rsidR="006B3F7F" w:rsidRPr="0097057C" w:rsidRDefault="006B3F7F" w:rsidP="00DA3A51">
          <w:pPr>
            <w:pStyle w:val="Encabezado"/>
            <w:jc w:val="center"/>
            <w:rPr>
              <w:rFonts w:cs="AJCAMBRILS Myriad"/>
              <w:b/>
              <w:bCs/>
              <w:sz w:val="16"/>
              <w:szCs w:val="16"/>
            </w:rPr>
          </w:pPr>
          <w:r>
            <w:rPr>
              <w:sz w:val="16"/>
              <w:szCs w:val="16"/>
            </w:rPr>
            <w:t>www.seu.cambrils.cat</w:t>
          </w:r>
        </w:p>
      </w:tc>
      <w:tc>
        <w:tcPr>
          <w:tcW w:w="710" w:type="dxa"/>
          <w:tcBorders>
            <w:top w:val="single" w:sz="12" w:space="0" w:color="808080"/>
          </w:tcBorders>
        </w:tcPr>
        <w:p w:rsidR="006B3F7F" w:rsidRPr="00C34A35" w:rsidRDefault="006B3F7F" w:rsidP="0055045C">
          <w:pPr>
            <w:pStyle w:val="Piedepgina"/>
            <w:jc w:val="center"/>
            <w:rPr>
              <w:sz w:val="16"/>
              <w:szCs w:val="16"/>
            </w:rPr>
          </w:pPr>
        </w:p>
      </w:tc>
      <w:tc>
        <w:tcPr>
          <w:tcW w:w="849" w:type="dxa"/>
          <w:tcBorders>
            <w:top w:val="single" w:sz="12" w:space="0" w:color="808080"/>
          </w:tcBorders>
        </w:tcPr>
        <w:p w:rsidR="006B3F7F" w:rsidRPr="00C34A35" w:rsidRDefault="006B3F7F" w:rsidP="0055045C">
          <w:pPr>
            <w:pStyle w:val="Piedepgina"/>
            <w:jc w:val="center"/>
            <w:rPr>
              <w:sz w:val="16"/>
              <w:szCs w:val="16"/>
            </w:rPr>
          </w:pPr>
        </w:p>
      </w:tc>
      <w:tc>
        <w:tcPr>
          <w:tcW w:w="923" w:type="dxa"/>
          <w:tcBorders>
            <w:top w:val="single" w:sz="12" w:space="0" w:color="808080"/>
          </w:tcBorders>
        </w:tcPr>
        <w:p w:rsidR="006B3F7F" w:rsidRPr="00C34A35" w:rsidRDefault="006B3F7F" w:rsidP="00DA3A51">
          <w:pPr>
            <w:pStyle w:val="Piedepgina"/>
            <w:jc w:val="center"/>
            <w:rPr>
              <w:sz w:val="16"/>
              <w:szCs w:val="16"/>
            </w:rPr>
          </w:pPr>
          <w:r w:rsidRPr="00C34A35">
            <w:rPr>
              <w:sz w:val="16"/>
              <w:szCs w:val="16"/>
            </w:rPr>
            <w:t>(F2104.03)</w:t>
          </w:r>
        </w:p>
      </w:tc>
      <w:tc>
        <w:tcPr>
          <w:tcW w:w="992" w:type="dxa"/>
          <w:tcBorders>
            <w:top w:val="single" w:sz="12" w:space="0" w:color="808080"/>
          </w:tcBorders>
        </w:tcPr>
        <w:p w:rsidR="006B3F7F" w:rsidRPr="00C34A35" w:rsidRDefault="006B3F7F" w:rsidP="0055045C">
          <w:pPr>
            <w:pStyle w:val="Piedepgina"/>
            <w:tabs>
              <w:tab w:val="right" w:pos="9360"/>
            </w:tabs>
            <w:jc w:val="center"/>
            <w:rPr>
              <w:sz w:val="16"/>
              <w:szCs w:val="16"/>
            </w:rPr>
          </w:pPr>
          <w:r w:rsidRPr="00C34A35">
            <w:rPr>
              <w:sz w:val="16"/>
              <w:szCs w:val="16"/>
            </w:rPr>
            <w:t>30/04/2019</w:t>
          </w:r>
        </w:p>
      </w:tc>
      <w:tc>
        <w:tcPr>
          <w:tcW w:w="1204" w:type="dxa"/>
          <w:tcBorders>
            <w:top w:val="single" w:sz="12" w:space="0" w:color="808080"/>
          </w:tcBorders>
        </w:tcPr>
        <w:p w:rsidR="006B3F7F" w:rsidRPr="00C34A35" w:rsidRDefault="006B3F7F" w:rsidP="0055045C">
          <w:pPr>
            <w:pStyle w:val="Piedepgina"/>
            <w:tabs>
              <w:tab w:val="left" w:pos="1348"/>
            </w:tabs>
            <w:jc w:val="center"/>
            <w:rPr>
              <w:sz w:val="16"/>
              <w:szCs w:val="16"/>
            </w:rPr>
          </w:pPr>
          <w:r w:rsidRPr="00C34A35">
            <w:rPr>
              <w:sz w:val="16"/>
              <w:szCs w:val="16"/>
            </w:rPr>
            <w:t>Ed.2</w:t>
          </w:r>
        </w:p>
      </w:tc>
    </w:tr>
    <w:bookmarkEnd w:id="9"/>
    <w:bookmarkEnd w:id="10"/>
  </w:tbl>
  <w:p w:rsidR="006B3F7F" w:rsidRDefault="006B3F7F">
    <w:pPr>
      <w:pStyle w:val="Piedepgina"/>
      <w:rPr>
        <w:sz w:val="20"/>
        <w:szCs w:val="20"/>
      </w:rPr>
    </w:pPr>
  </w:p>
  <w:p w:rsidR="006B3F7F" w:rsidRPr="00743EE1" w:rsidRDefault="006B3F7F" w:rsidP="0010798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54" w:rsidRDefault="00A3315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7F" w:rsidRDefault="006B3F7F">
      <w:r>
        <w:separator/>
      </w:r>
    </w:p>
  </w:footnote>
  <w:footnote w:type="continuationSeparator" w:id="0">
    <w:p w:rsidR="006B3F7F" w:rsidRDefault="006B3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54" w:rsidRDefault="00A3315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7F" w:rsidRDefault="006B3F7F" w:rsidP="007B4B00">
    <w:pPr>
      <w:tabs>
        <w:tab w:val="right" w:pos="9000"/>
      </w:tabs>
      <w:ind w:right="-97"/>
      <w:jc w:val="right"/>
      <w:rPr>
        <w:b/>
        <w:sz w:val="18"/>
        <w:szCs w:val="18"/>
      </w:rPr>
    </w:pPr>
    <w:bookmarkStart w:id="8" w:name="_Hlk194392405"/>
  </w:p>
  <w:p w:rsidR="006B3F7F" w:rsidRDefault="006B3F7F" w:rsidP="00CF4FF3">
    <w:pPr>
      <w:pStyle w:val="Encabezado"/>
    </w:pPr>
    <w:r>
      <w:rPr>
        <w:noProof/>
        <w:lang w:val="es-ES"/>
      </w:rPr>
      <w:drawing>
        <wp:anchor distT="0" distB="0" distL="114935" distR="114935" simplePos="0" relativeHeight="251657216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94615</wp:posOffset>
          </wp:positionV>
          <wp:extent cx="1713865" cy="635000"/>
          <wp:effectExtent l="0" t="0" r="0" b="0"/>
          <wp:wrapNone/>
          <wp:docPr id="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865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35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29"/>
      <w:gridCol w:w="5427"/>
    </w:tblGrid>
    <w:tr w:rsidR="006B3F7F" w:rsidTr="00CF4FF3">
      <w:trPr>
        <w:trHeight w:val="1134"/>
      </w:trPr>
      <w:tc>
        <w:tcPr>
          <w:tcW w:w="3929" w:type="dxa"/>
          <w:tcBorders>
            <w:top w:val="nil"/>
            <w:left w:val="nil"/>
            <w:bottom w:val="nil"/>
            <w:right w:val="nil"/>
          </w:tcBorders>
        </w:tcPr>
        <w:p w:rsidR="006B3F7F" w:rsidRDefault="007E6686" w:rsidP="00CF4FF3">
          <w:pPr>
            <w:pStyle w:val="Encabezado"/>
            <w:tabs>
              <w:tab w:val="clear" w:pos="4252"/>
              <w:tab w:val="clear" w:pos="8504"/>
              <w:tab w:val="left" w:pos="4759"/>
              <w:tab w:val="left" w:pos="7817"/>
            </w:tabs>
          </w:pPr>
          <w:r>
            <w:rPr>
              <w:b/>
              <w:noProof/>
              <w:sz w:val="18"/>
              <w:szCs w:val="18"/>
              <w:lang w:val="es-ES" w:eastAsia="en-US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4097" type="#_x0000_t202" style="position:absolute;left:0;text-align:left;margin-left:10.7pt;margin-top:23.2pt;width:114.4pt;height:16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T5fswIAALk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" filled="f" stroked="f">
                <v:textbox style="mso-fit-shape-to-text:t">
                  <w:txbxContent>
                    <w:p w:rsidR="006B3F7F" w:rsidRPr="00812297" w:rsidRDefault="006B3F7F" w:rsidP="00CF4FF3">
                      <w:pPr>
                        <w:pStyle w:val="Encabezado"/>
                        <w:rPr>
                          <w:b/>
                          <w:color w:val="8080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808080"/>
                          <w:sz w:val="16"/>
                          <w:szCs w:val="16"/>
                        </w:rPr>
                        <w:t>Educació</w:t>
                      </w:r>
                    </w:p>
                  </w:txbxContent>
                </v:textbox>
              </v:shape>
            </w:pict>
          </w:r>
        </w:p>
      </w:tc>
      <w:tc>
        <w:tcPr>
          <w:tcW w:w="5427" w:type="dxa"/>
          <w:tcBorders>
            <w:top w:val="nil"/>
            <w:left w:val="nil"/>
            <w:bottom w:val="nil"/>
            <w:right w:val="nil"/>
          </w:tcBorders>
        </w:tcPr>
        <w:p w:rsidR="006B3F7F" w:rsidRDefault="006B3F7F" w:rsidP="00CF4FF3">
          <w:pPr>
            <w:pStyle w:val="Encabezado"/>
            <w:tabs>
              <w:tab w:val="clear" w:pos="4252"/>
              <w:tab w:val="clear" w:pos="8504"/>
              <w:tab w:val="left" w:pos="4759"/>
              <w:tab w:val="left" w:pos="7817"/>
            </w:tabs>
          </w:pPr>
        </w:p>
      </w:tc>
    </w:tr>
    <w:tr w:rsidR="006B3F7F" w:rsidTr="00CF4FF3">
      <w:tc>
        <w:tcPr>
          <w:tcW w:w="9356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6B3F7F" w:rsidRPr="00CF4FF3" w:rsidRDefault="006B3F7F" w:rsidP="004871A1">
          <w:pPr>
            <w:tabs>
              <w:tab w:val="left" w:pos="3960"/>
            </w:tabs>
            <w:ind w:left="-180" w:right="-97"/>
            <w:jc w:val="center"/>
            <w:rPr>
              <w:b/>
              <w:sz w:val="20"/>
              <w:szCs w:val="20"/>
              <w:lang w:val="es-ES"/>
            </w:rPr>
          </w:pPr>
          <w:r w:rsidRPr="0024338E">
            <w:rPr>
              <w:b/>
              <w:sz w:val="20"/>
              <w:szCs w:val="20"/>
            </w:rPr>
            <w:t>SOL·LICITUD</w:t>
          </w:r>
          <w:r>
            <w:rPr>
              <w:b/>
              <w:sz w:val="20"/>
              <w:szCs w:val="20"/>
              <w:lang w:val="es-ES"/>
            </w:rPr>
            <w:t xml:space="preserve"> DE SUBVENCIÓ A LES ASSOCIACION</w:t>
          </w:r>
          <w:r w:rsidR="004871A1">
            <w:rPr>
              <w:b/>
              <w:sz w:val="20"/>
              <w:szCs w:val="20"/>
              <w:lang w:val="es-ES"/>
            </w:rPr>
            <w:t>S DE FAMÍLIES D’ALUMNES (AFA)</w:t>
          </w:r>
        </w:p>
      </w:tc>
    </w:tr>
    <w:bookmarkEnd w:id="8"/>
  </w:tbl>
  <w:p w:rsidR="006B3F7F" w:rsidRDefault="006B3F7F" w:rsidP="00437B06">
    <w:pPr>
      <w:pStyle w:val="Encabezado"/>
      <w:tabs>
        <w:tab w:val="clear" w:pos="4252"/>
        <w:tab w:val="clear" w:pos="8504"/>
        <w:tab w:val="left" w:pos="4759"/>
        <w:tab w:val="left" w:pos="7817"/>
      </w:tabs>
      <w:rPr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54" w:rsidRDefault="00A3315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8D5"/>
    <w:multiLevelType w:val="hybridMultilevel"/>
    <w:tmpl w:val="47FE6290"/>
    <w:lvl w:ilvl="0" w:tplc="EAD8248C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EDA69056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A6FCA098">
      <w:start w:val="1"/>
      <w:numFmt w:val="upperLetter"/>
      <w:lvlText w:val="%3)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">
    <w:nsid w:val="0A296E76"/>
    <w:multiLevelType w:val="multilevel"/>
    <w:tmpl w:val="536CB478"/>
    <w:lvl w:ilvl="0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JCAMBRILS Myriad" w:hAnsi="AJCAMBRILS Myriad" w:hint="default"/>
      </w:rPr>
    </w:lvl>
    <w:lvl w:ilvl="1">
      <w:start w:val="1"/>
      <w:numFmt w:val="bullet"/>
      <w:lvlText w:val=""/>
      <w:lvlJc w:val="left"/>
      <w:pPr>
        <w:tabs>
          <w:tab w:val="num" w:pos="1134"/>
        </w:tabs>
        <w:ind w:left="1134" w:hanging="397"/>
      </w:pPr>
      <w:rPr>
        <w:rFonts w:ascii="Wingdings 2" w:hAnsi="Wingdings 2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10EF4C10"/>
    <w:multiLevelType w:val="hybridMultilevel"/>
    <w:tmpl w:val="22B61222"/>
    <w:lvl w:ilvl="0" w:tplc="E8A6B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0"/>
        <w:szCs w:val="20"/>
      </w:rPr>
    </w:lvl>
    <w:lvl w:ilvl="1" w:tplc="1AA80F1C">
      <w:numFmt w:val="none"/>
      <w:lvlText w:val=""/>
      <w:lvlJc w:val="left"/>
      <w:pPr>
        <w:tabs>
          <w:tab w:val="num" w:pos="360"/>
        </w:tabs>
      </w:pPr>
    </w:lvl>
    <w:lvl w:ilvl="2" w:tplc="E30CC278">
      <w:numFmt w:val="none"/>
      <w:lvlText w:val=""/>
      <w:lvlJc w:val="left"/>
      <w:pPr>
        <w:tabs>
          <w:tab w:val="num" w:pos="360"/>
        </w:tabs>
      </w:pPr>
    </w:lvl>
    <w:lvl w:ilvl="3" w:tplc="ED4ADFA6">
      <w:numFmt w:val="none"/>
      <w:lvlText w:val=""/>
      <w:lvlJc w:val="left"/>
      <w:pPr>
        <w:tabs>
          <w:tab w:val="num" w:pos="360"/>
        </w:tabs>
      </w:pPr>
    </w:lvl>
    <w:lvl w:ilvl="4" w:tplc="8648F08C">
      <w:numFmt w:val="none"/>
      <w:lvlText w:val=""/>
      <w:lvlJc w:val="left"/>
      <w:pPr>
        <w:tabs>
          <w:tab w:val="num" w:pos="360"/>
        </w:tabs>
      </w:pPr>
    </w:lvl>
    <w:lvl w:ilvl="5" w:tplc="B944132E">
      <w:numFmt w:val="none"/>
      <w:lvlText w:val=""/>
      <w:lvlJc w:val="left"/>
      <w:pPr>
        <w:tabs>
          <w:tab w:val="num" w:pos="360"/>
        </w:tabs>
      </w:pPr>
    </w:lvl>
    <w:lvl w:ilvl="6" w:tplc="31FC059C">
      <w:numFmt w:val="none"/>
      <w:lvlText w:val=""/>
      <w:lvlJc w:val="left"/>
      <w:pPr>
        <w:tabs>
          <w:tab w:val="num" w:pos="360"/>
        </w:tabs>
      </w:pPr>
    </w:lvl>
    <w:lvl w:ilvl="7" w:tplc="A7C609D6">
      <w:numFmt w:val="none"/>
      <w:lvlText w:val=""/>
      <w:lvlJc w:val="left"/>
      <w:pPr>
        <w:tabs>
          <w:tab w:val="num" w:pos="360"/>
        </w:tabs>
      </w:pPr>
    </w:lvl>
    <w:lvl w:ilvl="8" w:tplc="A5E6074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BB361B0"/>
    <w:multiLevelType w:val="hybridMultilevel"/>
    <w:tmpl w:val="4608F58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2E64BF"/>
    <w:multiLevelType w:val="multilevel"/>
    <w:tmpl w:val="85EAD898"/>
    <w:lvl w:ilvl="0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JCAMBRILS Myriad" w:hAnsi="AJCAMBRILS Myriad" w:hint="default"/>
      </w:rPr>
    </w:lvl>
    <w:lvl w:ilvl="1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2A7B5E30"/>
    <w:multiLevelType w:val="hybridMultilevel"/>
    <w:tmpl w:val="8DECFC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0114F8"/>
    <w:multiLevelType w:val="multilevel"/>
    <w:tmpl w:val="536CB478"/>
    <w:lvl w:ilvl="0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JCAMBRILS Myriad" w:hAnsi="AJCAMBRILS Myriad" w:hint="default"/>
      </w:rPr>
    </w:lvl>
    <w:lvl w:ilvl="1">
      <w:start w:val="1"/>
      <w:numFmt w:val="bullet"/>
      <w:lvlText w:val=""/>
      <w:lvlJc w:val="left"/>
      <w:pPr>
        <w:tabs>
          <w:tab w:val="num" w:pos="1134"/>
        </w:tabs>
        <w:ind w:left="1134" w:hanging="397"/>
      </w:pPr>
      <w:rPr>
        <w:rFonts w:ascii="Wingdings 2" w:hAnsi="Wingdings 2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>
    <w:nsid w:val="47DF0A95"/>
    <w:multiLevelType w:val="hybridMultilevel"/>
    <w:tmpl w:val="25DA8FE0"/>
    <w:lvl w:ilvl="0" w:tplc="0C0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AF52F6"/>
    <w:multiLevelType w:val="hybridMultilevel"/>
    <w:tmpl w:val="C9DEEE9E"/>
    <w:lvl w:ilvl="0" w:tplc="0C0A0001">
      <w:start w:val="1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CE44E18"/>
    <w:multiLevelType w:val="hybridMultilevel"/>
    <w:tmpl w:val="78BC1E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5A4334"/>
    <w:multiLevelType w:val="hybridMultilevel"/>
    <w:tmpl w:val="B34E5ED8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10"/>
  </w:num>
  <w:num w:numId="10">
    <w:abstractNumId w:val="5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evenAndOddHeaders/>
  <w:characterSpacingControl w:val="doNotCompress"/>
  <w:hdrShapeDefaults>
    <o:shapedefaults v:ext="edit" spidmax="4099">
      <o:colormenu v:ext="edit" fillcolor="fuchsia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54E"/>
    <w:rsid w:val="00014A25"/>
    <w:rsid w:val="000164E3"/>
    <w:rsid w:val="00024DAD"/>
    <w:rsid w:val="00031942"/>
    <w:rsid w:val="000506A7"/>
    <w:rsid w:val="00050C29"/>
    <w:rsid w:val="000520C8"/>
    <w:rsid w:val="000573AB"/>
    <w:rsid w:val="0006198C"/>
    <w:rsid w:val="0006617B"/>
    <w:rsid w:val="000753EB"/>
    <w:rsid w:val="000814FB"/>
    <w:rsid w:val="000A3DF3"/>
    <w:rsid w:val="000A59CB"/>
    <w:rsid w:val="000B2714"/>
    <w:rsid w:val="000C0A55"/>
    <w:rsid w:val="000D75D2"/>
    <w:rsid w:val="000E6F72"/>
    <w:rsid w:val="000F1F6D"/>
    <w:rsid w:val="000F3B25"/>
    <w:rsid w:val="000F5143"/>
    <w:rsid w:val="000F597D"/>
    <w:rsid w:val="00101E3F"/>
    <w:rsid w:val="00107989"/>
    <w:rsid w:val="0011067A"/>
    <w:rsid w:val="00125C61"/>
    <w:rsid w:val="00125E63"/>
    <w:rsid w:val="00126164"/>
    <w:rsid w:val="0015176F"/>
    <w:rsid w:val="0015301E"/>
    <w:rsid w:val="001639BE"/>
    <w:rsid w:val="00164D22"/>
    <w:rsid w:val="0017571E"/>
    <w:rsid w:val="00184AD2"/>
    <w:rsid w:val="00190E4B"/>
    <w:rsid w:val="00192171"/>
    <w:rsid w:val="00194C15"/>
    <w:rsid w:val="001A1671"/>
    <w:rsid w:val="001A37E4"/>
    <w:rsid w:val="001D00D2"/>
    <w:rsid w:val="001D3BE5"/>
    <w:rsid w:val="001E2BE8"/>
    <w:rsid w:val="001E5F68"/>
    <w:rsid w:val="00203BE7"/>
    <w:rsid w:val="00213429"/>
    <w:rsid w:val="0024338E"/>
    <w:rsid w:val="00243AC4"/>
    <w:rsid w:val="00243C65"/>
    <w:rsid w:val="002468B3"/>
    <w:rsid w:val="00252C74"/>
    <w:rsid w:val="00262234"/>
    <w:rsid w:val="0026692B"/>
    <w:rsid w:val="00281BA7"/>
    <w:rsid w:val="002827AE"/>
    <w:rsid w:val="00282EAD"/>
    <w:rsid w:val="002C133B"/>
    <w:rsid w:val="002C25D7"/>
    <w:rsid w:val="002C70D7"/>
    <w:rsid w:val="002D38CF"/>
    <w:rsid w:val="002D655E"/>
    <w:rsid w:val="002E0053"/>
    <w:rsid w:val="002E68B4"/>
    <w:rsid w:val="002F138A"/>
    <w:rsid w:val="00312367"/>
    <w:rsid w:val="00327994"/>
    <w:rsid w:val="00331C4C"/>
    <w:rsid w:val="0033714F"/>
    <w:rsid w:val="00351BC9"/>
    <w:rsid w:val="003527AB"/>
    <w:rsid w:val="003708A7"/>
    <w:rsid w:val="003741E1"/>
    <w:rsid w:val="00383366"/>
    <w:rsid w:val="0039045B"/>
    <w:rsid w:val="003A08BB"/>
    <w:rsid w:val="003A3E0E"/>
    <w:rsid w:val="003B6DF8"/>
    <w:rsid w:val="003C5EE6"/>
    <w:rsid w:val="003D2788"/>
    <w:rsid w:val="003D310B"/>
    <w:rsid w:val="003D3320"/>
    <w:rsid w:val="003E384F"/>
    <w:rsid w:val="003E46DA"/>
    <w:rsid w:val="003F46E8"/>
    <w:rsid w:val="003F4B93"/>
    <w:rsid w:val="00401017"/>
    <w:rsid w:val="004013E6"/>
    <w:rsid w:val="004273C7"/>
    <w:rsid w:val="00430FC5"/>
    <w:rsid w:val="00433925"/>
    <w:rsid w:val="00437B06"/>
    <w:rsid w:val="00457961"/>
    <w:rsid w:val="00465F18"/>
    <w:rsid w:val="00470B6F"/>
    <w:rsid w:val="004730C4"/>
    <w:rsid w:val="004871A1"/>
    <w:rsid w:val="004A071F"/>
    <w:rsid w:val="004B1295"/>
    <w:rsid w:val="004B6D89"/>
    <w:rsid w:val="004B7B14"/>
    <w:rsid w:val="004C3411"/>
    <w:rsid w:val="004D0B9E"/>
    <w:rsid w:val="004D3988"/>
    <w:rsid w:val="004D4A20"/>
    <w:rsid w:val="004E2628"/>
    <w:rsid w:val="004F3346"/>
    <w:rsid w:val="0050113F"/>
    <w:rsid w:val="005013F3"/>
    <w:rsid w:val="0050711A"/>
    <w:rsid w:val="00507306"/>
    <w:rsid w:val="00515E5A"/>
    <w:rsid w:val="00530CE2"/>
    <w:rsid w:val="0055045C"/>
    <w:rsid w:val="0055608F"/>
    <w:rsid w:val="005826CE"/>
    <w:rsid w:val="005839CF"/>
    <w:rsid w:val="00597BA5"/>
    <w:rsid w:val="005C6323"/>
    <w:rsid w:val="005C7EB6"/>
    <w:rsid w:val="005E2838"/>
    <w:rsid w:val="005E2C56"/>
    <w:rsid w:val="005E5BA1"/>
    <w:rsid w:val="0060093C"/>
    <w:rsid w:val="00601B53"/>
    <w:rsid w:val="0060234A"/>
    <w:rsid w:val="00623E1C"/>
    <w:rsid w:val="006330C2"/>
    <w:rsid w:val="00655410"/>
    <w:rsid w:val="006560A2"/>
    <w:rsid w:val="00661D83"/>
    <w:rsid w:val="006764D3"/>
    <w:rsid w:val="00684AC3"/>
    <w:rsid w:val="006864E8"/>
    <w:rsid w:val="006A5D31"/>
    <w:rsid w:val="006A783A"/>
    <w:rsid w:val="006B3F7F"/>
    <w:rsid w:val="006B6254"/>
    <w:rsid w:val="006B638B"/>
    <w:rsid w:val="006B73AB"/>
    <w:rsid w:val="006C26ED"/>
    <w:rsid w:val="006C496C"/>
    <w:rsid w:val="006C62FE"/>
    <w:rsid w:val="006E05BE"/>
    <w:rsid w:val="006F1FAC"/>
    <w:rsid w:val="006F4149"/>
    <w:rsid w:val="00712B47"/>
    <w:rsid w:val="007275C5"/>
    <w:rsid w:val="00732EDB"/>
    <w:rsid w:val="00736733"/>
    <w:rsid w:val="00741A6E"/>
    <w:rsid w:val="007436E4"/>
    <w:rsid w:val="00743EE1"/>
    <w:rsid w:val="007551B5"/>
    <w:rsid w:val="00756A48"/>
    <w:rsid w:val="00763095"/>
    <w:rsid w:val="007677E1"/>
    <w:rsid w:val="00784295"/>
    <w:rsid w:val="0079225E"/>
    <w:rsid w:val="00794196"/>
    <w:rsid w:val="007952EE"/>
    <w:rsid w:val="007955B3"/>
    <w:rsid w:val="00797467"/>
    <w:rsid w:val="007A0ACF"/>
    <w:rsid w:val="007A561F"/>
    <w:rsid w:val="007B3AF8"/>
    <w:rsid w:val="007B4B00"/>
    <w:rsid w:val="007E0BB5"/>
    <w:rsid w:val="007E6686"/>
    <w:rsid w:val="007F4983"/>
    <w:rsid w:val="00805DF1"/>
    <w:rsid w:val="00822D8E"/>
    <w:rsid w:val="00853555"/>
    <w:rsid w:val="00856C2A"/>
    <w:rsid w:val="00860892"/>
    <w:rsid w:val="00860B8A"/>
    <w:rsid w:val="00862AF0"/>
    <w:rsid w:val="008653F7"/>
    <w:rsid w:val="0087082E"/>
    <w:rsid w:val="00875AA1"/>
    <w:rsid w:val="00877CEB"/>
    <w:rsid w:val="00884BE8"/>
    <w:rsid w:val="00884E75"/>
    <w:rsid w:val="00887028"/>
    <w:rsid w:val="008975FA"/>
    <w:rsid w:val="008B025C"/>
    <w:rsid w:val="008B6246"/>
    <w:rsid w:val="008B74F7"/>
    <w:rsid w:val="008C2774"/>
    <w:rsid w:val="008C7A75"/>
    <w:rsid w:val="008D151C"/>
    <w:rsid w:val="008D4510"/>
    <w:rsid w:val="008F5CEB"/>
    <w:rsid w:val="008F6CDB"/>
    <w:rsid w:val="00910114"/>
    <w:rsid w:val="009210F5"/>
    <w:rsid w:val="00921146"/>
    <w:rsid w:val="00927431"/>
    <w:rsid w:val="00934708"/>
    <w:rsid w:val="00941DC5"/>
    <w:rsid w:val="00947EAF"/>
    <w:rsid w:val="00975AB6"/>
    <w:rsid w:val="009C1246"/>
    <w:rsid w:val="009D1DBB"/>
    <w:rsid w:val="009D7B02"/>
    <w:rsid w:val="009E1F52"/>
    <w:rsid w:val="00A33154"/>
    <w:rsid w:val="00A36FF3"/>
    <w:rsid w:val="00A40075"/>
    <w:rsid w:val="00A46F17"/>
    <w:rsid w:val="00A54F60"/>
    <w:rsid w:val="00A55C5D"/>
    <w:rsid w:val="00A567B2"/>
    <w:rsid w:val="00A6045E"/>
    <w:rsid w:val="00A62895"/>
    <w:rsid w:val="00A62A13"/>
    <w:rsid w:val="00A9233A"/>
    <w:rsid w:val="00A9354E"/>
    <w:rsid w:val="00A93977"/>
    <w:rsid w:val="00AA5570"/>
    <w:rsid w:val="00AB1C84"/>
    <w:rsid w:val="00AC18DF"/>
    <w:rsid w:val="00AD05B8"/>
    <w:rsid w:val="00AD31BB"/>
    <w:rsid w:val="00AE5C0B"/>
    <w:rsid w:val="00AF07DD"/>
    <w:rsid w:val="00AF3AFD"/>
    <w:rsid w:val="00AF5416"/>
    <w:rsid w:val="00B04ADA"/>
    <w:rsid w:val="00B2320B"/>
    <w:rsid w:val="00B27999"/>
    <w:rsid w:val="00B34F38"/>
    <w:rsid w:val="00B63970"/>
    <w:rsid w:val="00B66CDA"/>
    <w:rsid w:val="00B9321C"/>
    <w:rsid w:val="00B970BA"/>
    <w:rsid w:val="00BB2662"/>
    <w:rsid w:val="00BB34BD"/>
    <w:rsid w:val="00BB5DB4"/>
    <w:rsid w:val="00BB70CA"/>
    <w:rsid w:val="00BC6868"/>
    <w:rsid w:val="00BD29FE"/>
    <w:rsid w:val="00BF0E3A"/>
    <w:rsid w:val="00C00BD0"/>
    <w:rsid w:val="00C31969"/>
    <w:rsid w:val="00C34A35"/>
    <w:rsid w:val="00C42272"/>
    <w:rsid w:val="00C44E13"/>
    <w:rsid w:val="00C45717"/>
    <w:rsid w:val="00C543B0"/>
    <w:rsid w:val="00C60F3E"/>
    <w:rsid w:val="00C81ED9"/>
    <w:rsid w:val="00CA21D2"/>
    <w:rsid w:val="00CB75C3"/>
    <w:rsid w:val="00CC4AB2"/>
    <w:rsid w:val="00CC76AF"/>
    <w:rsid w:val="00CD33A4"/>
    <w:rsid w:val="00CF4E13"/>
    <w:rsid w:val="00CF4FF3"/>
    <w:rsid w:val="00CF6AD9"/>
    <w:rsid w:val="00D2238C"/>
    <w:rsid w:val="00D25A90"/>
    <w:rsid w:val="00D2796C"/>
    <w:rsid w:val="00D425D6"/>
    <w:rsid w:val="00D55261"/>
    <w:rsid w:val="00D62154"/>
    <w:rsid w:val="00D70B37"/>
    <w:rsid w:val="00D86568"/>
    <w:rsid w:val="00DA3028"/>
    <w:rsid w:val="00DA36C1"/>
    <w:rsid w:val="00DA3A51"/>
    <w:rsid w:val="00DA44AD"/>
    <w:rsid w:val="00DC03B0"/>
    <w:rsid w:val="00DD5024"/>
    <w:rsid w:val="00E21CF8"/>
    <w:rsid w:val="00E24F2F"/>
    <w:rsid w:val="00E35009"/>
    <w:rsid w:val="00E64CAF"/>
    <w:rsid w:val="00E6565F"/>
    <w:rsid w:val="00E7375D"/>
    <w:rsid w:val="00E7641D"/>
    <w:rsid w:val="00E77422"/>
    <w:rsid w:val="00E86383"/>
    <w:rsid w:val="00EA4083"/>
    <w:rsid w:val="00EA5354"/>
    <w:rsid w:val="00EB0E63"/>
    <w:rsid w:val="00EB5A07"/>
    <w:rsid w:val="00EC3FFE"/>
    <w:rsid w:val="00EC4EDC"/>
    <w:rsid w:val="00EC62F7"/>
    <w:rsid w:val="00ED0336"/>
    <w:rsid w:val="00ED097F"/>
    <w:rsid w:val="00EE25F9"/>
    <w:rsid w:val="00EE4B75"/>
    <w:rsid w:val="00EE746A"/>
    <w:rsid w:val="00EF49B1"/>
    <w:rsid w:val="00F07FF4"/>
    <w:rsid w:val="00F14E07"/>
    <w:rsid w:val="00F256FD"/>
    <w:rsid w:val="00F44971"/>
    <w:rsid w:val="00F470F0"/>
    <w:rsid w:val="00F61FE2"/>
    <w:rsid w:val="00F72DC6"/>
    <w:rsid w:val="00F7710C"/>
    <w:rsid w:val="00F803D5"/>
    <w:rsid w:val="00F979DA"/>
    <w:rsid w:val="00FC6563"/>
    <w:rsid w:val="00FC6628"/>
    <w:rsid w:val="00FC7B06"/>
    <w:rsid w:val="00FD3F8B"/>
    <w:rsid w:val="00FD469A"/>
    <w:rsid w:val="00FD7453"/>
    <w:rsid w:val="00FE1083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9">
      <o:colormenu v:ext="edit" fillcolor="fuchsi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171"/>
    <w:pPr>
      <w:jc w:val="both"/>
    </w:pPr>
    <w:rPr>
      <w:rFonts w:ascii="AJCAMBRILS Myriad" w:hAnsi="AJCAMBRILS Myriad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741A6E"/>
    <w:pPr>
      <w:keepNext/>
      <w:outlineLvl w:val="0"/>
    </w:pPr>
    <w:rPr>
      <w:rFonts w:cs="Tahoma"/>
      <w:b/>
      <w:bCs/>
      <w:sz w:val="22"/>
    </w:rPr>
  </w:style>
  <w:style w:type="paragraph" w:styleId="Ttulo2">
    <w:name w:val="heading 2"/>
    <w:basedOn w:val="Normal"/>
    <w:next w:val="Normal"/>
    <w:qFormat/>
    <w:rsid w:val="00741A6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41A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3C5EE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41A6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41A6E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D70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C543B0"/>
    <w:rPr>
      <w:color w:val="0000FF"/>
      <w:u w:val="single"/>
    </w:rPr>
  </w:style>
  <w:style w:type="paragraph" w:styleId="NormalWeb">
    <w:name w:val="Normal (Web)"/>
    <w:basedOn w:val="Normal"/>
    <w:rsid w:val="00EE25F9"/>
    <w:pPr>
      <w:spacing w:before="100" w:beforeAutospacing="1" w:after="100" w:afterAutospacing="1"/>
      <w:jc w:val="left"/>
    </w:pPr>
    <w:rPr>
      <w:rFonts w:ascii="Times New Roman" w:hAnsi="Times New Roman"/>
      <w:lang w:val="es-ES"/>
    </w:rPr>
  </w:style>
  <w:style w:type="character" w:customStyle="1" w:styleId="Ttulo1Car">
    <w:name w:val="Título 1 Car"/>
    <w:basedOn w:val="Fuentedeprrafopredeter"/>
    <w:link w:val="Ttulo1"/>
    <w:locked/>
    <w:rsid w:val="007436E4"/>
    <w:rPr>
      <w:rFonts w:ascii="AJCAMBRILS Myriad" w:hAnsi="AJCAMBRILS Myriad" w:cs="Tahoma"/>
      <w:b/>
      <w:bCs/>
      <w:sz w:val="22"/>
      <w:szCs w:val="24"/>
      <w:lang w:val="ca-ES" w:eastAsia="es-E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CF4FF3"/>
    <w:rPr>
      <w:rFonts w:ascii="AJCAMBRILS Myriad" w:hAnsi="AJCAMBRILS Myriad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CF4FF3"/>
    <w:rPr>
      <w:rFonts w:ascii="AJCAMBRILS Myriad" w:hAnsi="AJCAMBRILS Myriad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6B3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B3F7F"/>
    <w:rPr>
      <w:rFonts w:ascii="Tahom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cambrils.cat" TargetMode="External"/><Relationship Id="rId2" Type="http://schemas.openxmlformats.org/officeDocument/2006/relationships/styles" Target="styles.xml"/><Relationship Id="rId16" Type="http://schemas.openxmlformats.org/officeDocument/2006/relationships/hyperlink" Target="mailto:dpd@cambrils.cat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cambrils.cat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merino\Configuraci&#243;n%20local\Archivos%20temporales%20de%20Internet\OLK1DD\SOLLICITUD%20BONIFICACIO%20ACTIVITATS%20ESTIU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SOLLICITUD BONIFICACIO ACTIVITATS ESTIU</Template>
  <TotalTime>186</TotalTime>
  <Pages>2</Pages>
  <Words>628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Dades del sol•licitant (pare/mare)</vt:lpstr>
    </vt:vector>
  </TitlesOfParts>
  <Company>AJU NTAMENT DE CAMBRILS</Company>
  <LinksUpToDate>false</LinksUpToDate>
  <CharactersWithSpaces>4921</CharactersWithSpaces>
  <SharedDoc>false</SharedDoc>
  <HLinks>
    <vt:vector size="24" baseType="variant">
      <vt:variant>
        <vt:i4>5963870</vt:i4>
      </vt:variant>
      <vt:variant>
        <vt:i4>62</vt:i4>
      </vt:variant>
      <vt:variant>
        <vt:i4>0</vt:i4>
      </vt:variant>
      <vt:variant>
        <vt:i4>5</vt:i4>
      </vt:variant>
      <vt:variant>
        <vt:lpwstr>http://www.cambrils.cat/</vt:lpwstr>
      </vt:variant>
      <vt:variant>
        <vt:lpwstr/>
      </vt:variant>
      <vt:variant>
        <vt:i4>3997696</vt:i4>
      </vt:variant>
      <vt:variant>
        <vt:i4>59</vt:i4>
      </vt:variant>
      <vt:variant>
        <vt:i4>0</vt:i4>
      </vt:variant>
      <vt:variant>
        <vt:i4>5</vt:i4>
      </vt:variant>
      <vt:variant>
        <vt:lpwstr>mailto:dpd@cambrils.cat</vt:lpwstr>
      </vt:variant>
      <vt:variant>
        <vt:lpwstr/>
      </vt:variant>
      <vt:variant>
        <vt:i4>5963870</vt:i4>
      </vt:variant>
      <vt:variant>
        <vt:i4>56</vt:i4>
      </vt:variant>
      <vt:variant>
        <vt:i4>0</vt:i4>
      </vt:variant>
      <vt:variant>
        <vt:i4>5</vt:i4>
      </vt:variant>
      <vt:variant>
        <vt:lpwstr>http://www.cambrils.cat/</vt:lpwstr>
      </vt:variant>
      <vt:variant>
        <vt:lpwstr/>
      </vt:variant>
      <vt:variant>
        <vt:i4>6094869</vt:i4>
      </vt:variant>
      <vt:variant>
        <vt:i4>50</vt:i4>
      </vt:variant>
      <vt:variant>
        <vt:i4>0</vt:i4>
      </vt:variant>
      <vt:variant>
        <vt:i4>5</vt:i4>
      </vt:variant>
      <vt:variant>
        <vt:lpwstr>http://www.seu.cambrils.cat/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Dades del sol•licitant (pare/mare)</dc:title>
  <dc:creator>AJUNTAMENT DE CAMBRILS</dc:creator>
  <cp:lastModifiedBy>dbudi</cp:lastModifiedBy>
  <cp:revision>7</cp:revision>
  <cp:lastPrinted>2022-09-19T09:40:00Z</cp:lastPrinted>
  <dcterms:created xsi:type="dcterms:W3CDTF">2022-08-17T07:42:00Z</dcterms:created>
  <dcterms:modified xsi:type="dcterms:W3CDTF">2022-09-19T10:28:00Z</dcterms:modified>
</cp:coreProperties>
</file>